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149A07" w14:textId="77777777" w:rsidR="009465AF" w:rsidRPr="0026399A" w:rsidRDefault="00FA3E34" w:rsidP="009465AF">
      <w:pPr>
        <w:keepNext w:val="0"/>
        <w:spacing w:before="0"/>
        <w:jc w:val="center"/>
        <w:rPr>
          <w:rFonts w:cs="Times New Roman"/>
          <w:sz w:val="24"/>
          <w:lang w:val="en-AU"/>
        </w:rPr>
      </w:pPr>
      <w:bookmarkStart w:id="0" w:name="_Toc107798717"/>
      <w:r w:rsidRPr="008F0593">
        <w:rPr>
          <w:noProof/>
          <w:sz w:val="24"/>
        </w:rPr>
        <w:drawing>
          <wp:inline distT="0" distB="0" distL="0" distR="0" wp14:anchorId="7BA5304F" wp14:editId="0B3B3C57">
            <wp:extent cx="1049572" cy="912671"/>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051429" cy="914286"/>
                    </a:xfrm>
                    <a:prstGeom prst="rect">
                      <a:avLst/>
                    </a:prstGeom>
                  </pic:spPr>
                </pic:pic>
              </a:graphicData>
            </a:graphic>
          </wp:inline>
        </w:drawing>
      </w:r>
    </w:p>
    <w:p w14:paraId="7065E2CB" w14:textId="77777777" w:rsidR="00FA3E34" w:rsidRPr="008F0593" w:rsidRDefault="00FA3E34" w:rsidP="00FA3E34">
      <w:pPr>
        <w:jc w:val="center"/>
        <w:rPr>
          <w:sz w:val="24"/>
        </w:rPr>
      </w:pPr>
      <w:r w:rsidRPr="008F0593">
        <w:rPr>
          <w:b/>
          <w:sz w:val="24"/>
        </w:rPr>
        <w:t>VĂN PHÒNG CHÍNH PHỦ</w:t>
      </w:r>
    </w:p>
    <w:p w14:paraId="0FBA874D" w14:textId="77777777" w:rsidR="000E7453" w:rsidRPr="0026399A" w:rsidRDefault="000E7453" w:rsidP="006D00A2">
      <w:pPr>
        <w:jc w:val="center"/>
        <w:rPr>
          <w:rFonts w:cs="Times New Roman"/>
          <w:sz w:val="24"/>
        </w:rPr>
      </w:pPr>
    </w:p>
    <w:p w14:paraId="01E54AB3" w14:textId="77777777" w:rsidR="000E7453" w:rsidRPr="0026399A" w:rsidRDefault="000E7453" w:rsidP="006D00A2">
      <w:pPr>
        <w:jc w:val="center"/>
        <w:rPr>
          <w:rFonts w:cs="Times New Roman"/>
          <w:sz w:val="24"/>
        </w:rPr>
      </w:pPr>
    </w:p>
    <w:p w14:paraId="546F7192" w14:textId="77777777" w:rsidR="000E7453" w:rsidRPr="0026399A" w:rsidRDefault="000E7453" w:rsidP="006D00A2">
      <w:pPr>
        <w:jc w:val="center"/>
        <w:rPr>
          <w:rFonts w:cs="Times New Roman"/>
          <w:sz w:val="24"/>
        </w:rPr>
      </w:pPr>
    </w:p>
    <w:p w14:paraId="5264BEE3" w14:textId="77777777" w:rsidR="000E7453" w:rsidRPr="0026399A" w:rsidRDefault="000E7453" w:rsidP="006D00A2">
      <w:pPr>
        <w:spacing w:before="240"/>
        <w:jc w:val="center"/>
        <w:rPr>
          <w:rFonts w:cs="Times New Roman"/>
          <w:sz w:val="24"/>
        </w:rPr>
      </w:pPr>
    </w:p>
    <w:bookmarkEnd w:id="0"/>
    <w:p w14:paraId="7DFBFAEE" w14:textId="77777777" w:rsidR="00B57DE2" w:rsidRPr="00B878A5" w:rsidRDefault="00B57DE2" w:rsidP="00B57DE2">
      <w:pPr>
        <w:spacing w:before="360"/>
        <w:jc w:val="center"/>
        <w:rPr>
          <w:b/>
          <w:bCs/>
          <w:color w:val="000000"/>
          <w:sz w:val="24"/>
        </w:rPr>
      </w:pPr>
      <w:r w:rsidRPr="008F0593">
        <w:rPr>
          <w:b/>
          <w:sz w:val="24"/>
        </w:rPr>
        <w:t xml:space="preserve">HỆ THỐNG </w:t>
      </w:r>
      <w:r>
        <w:rPr>
          <w:b/>
          <w:sz w:val="24"/>
        </w:rPr>
        <w:t>QUẢN LÝ CƠ SỞ DỮ LIỆU THEO DÕI</w:t>
      </w:r>
    </w:p>
    <w:p w14:paraId="46D66EF4" w14:textId="77777777" w:rsidR="001C64D9" w:rsidRPr="0026399A" w:rsidRDefault="001C64D9" w:rsidP="001C64D9">
      <w:pPr>
        <w:spacing w:before="360"/>
        <w:jc w:val="center"/>
        <w:rPr>
          <w:rFonts w:cs="Times New Roman"/>
          <w:b/>
          <w:bCs/>
          <w:color w:val="000000"/>
          <w:sz w:val="24"/>
        </w:rPr>
      </w:pPr>
      <w:r w:rsidRPr="0026399A">
        <w:rPr>
          <w:rFonts w:cs="Times New Roman"/>
          <w:b/>
          <w:sz w:val="24"/>
        </w:rPr>
        <w:t xml:space="preserve">TÀI LIỆU HƯỚNG DẪN SỬ DỤNG </w:t>
      </w:r>
    </w:p>
    <w:p w14:paraId="2B6B4F19" w14:textId="77777777" w:rsidR="003C0EE7" w:rsidRPr="0026399A" w:rsidRDefault="001C64D9" w:rsidP="001C64D9">
      <w:pPr>
        <w:spacing w:before="240"/>
        <w:ind w:left="720"/>
        <w:rPr>
          <w:rFonts w:cs="Times New Roman"/>
          <w:sz w:val="24"/>
        </w:rPr>
      </w:pPr>
      <w:r w:rsidRPr="0026399A">
        <w:rPr>
          <w:rFonts w:cs="Times New Roman"/>
          <w:sz w:val="24"/>
        </w:rPr>
        <w:t xml:space="preserve">   </w:t>
      </w:r>
      <w:r w:rsidR="00521476" w:rsidRPr="0026399A">
        <w:rPr>
          <w:rFonts w:cs="Times New Roman"/>
          <w:sz w:val="24"/>
        </w:rPr>
        <w:t xml:space="preserve">                      </w:t>
      </w:r>
      <w:r w:rsidR="00E44066" w:rsidRPr="0026399A">
        <w:rPr>
          <w:rFonts w:cs="Times New Roman"/>
          <w:sz w:val="24"/>
        </w:rPr>
        <w:t xml:space="preserve">          </w:t>
      </w:r>
      <w:r w:rsidR="005C3E3D" w:rsidRPr="0026399A">
        <w:rPr>
          <w:rFonts w:cs="Times New Roman"/>
          <w:sz w:val="24"/>
        </w:rPr>
        <w:t xml:space="preserve">  </w:t>
      </w:r>
      <w:r w:rsidR="00E44066" w:rsidRPr="0026399A">
        <w:rPr>
          <w:rFonts w:cs="Times New Roman"/>
          <w:sz w:val="24"/>
        </w:rPr>
        <w:t xml:space="preserve"> </w:t>
      </w:r>
      <w:r w:rsidRPr="0026399A">
        <w:rPr>
          <w:rFonts w:cs="Times New Roman"/>
          <w:sz w:val="24"/>
        </w:rPr>
        <w:t>(</w:t>
      </w:r>
      <w:r w:rsidR="00CB4BDC" w:rsidRPr="0026399A">
        <w:rPr>
          <w:rFonts w:cs="Times New Roman"/>
          <w:sz w:val="24"/>
        </w:rPr>
        <w:t>Sử dụng cho</w:t>
      </w:r>
      <w:r w:rsidR="002D7CA3" w:rsidRPr="0026399A">
        <w:rPr>
          <w:rFonts w:cs="Times New Roman"/>
          <w:sz w:val="24"/>
        </w:rPr>
        <w:t xml:space="preserve"> </w:t>
      </w:r>
      <w:r w:rsidR="004129CE" w:rsidRPr="0026399A">
        <w:rPr>
          <w:rFonts w:cs="Times New Roman"/>
          <w:sz w:val="24"/>
        </w:rPr>
        <w:t>quản trị</w:t>
      </w:r>
      <w:r w:rsidR="008235EC" w:rsidRPr="0026399A">
        <w:rPr>
          <w:rFonts w:cs="Times New Roman"/>
          <w:sz w:val="24"/>
        </w:rPr>
        <w:t xml:space="preserve"> </w:t>
      </w:r>
      <w:r w:rsidR="001C4AAE" w:rsidRPr="0026399A">
        <w:rPr>
          <w:rFonts w:cs="Times New Roman"/>
          <w:sz w:val="24"/>
        </w:rPr>
        <w:t>VPCP</w:t>
      </w:r>
      <w:r w:rsidR="002D7CA3" w:rsidRPr="0026399A">
        <w:rPr>
          <w:rFonts w:cs="Times New Roman"/>
          <w:sz w:val="24"/>
        </w:rPr>
        <w:t>)</w:t>
      </w:r>
    </w:p>
    <w:p w14:paraId="4EC63E5C" w14:textId="77777777" w:rsidR="000E7453" w:rsidRPr="0026399A" w:rsidRDefault="000E7453" w:rsidP="00F01E6A">
      <w:pPr>
        <w:rPr>
          <w:rFonts w:cs="Times New Roman"/>
          <w:b/>
          <w:bCs/>
          <w:sz w:val="24"/>
        </w:rPr>
      </w:pPr>
    </w:p>
    <w:p w14:paraId="265325D1" w14:textId="77777777" w:rsidR="00823290" w:rsidRPr="0026399A" w:rsidRDefault="00823290" w:rsidP="006D00A2">
      <w:pPr>
        <w:jc w:val="center"/>
        <w:rPr>
          <w:rFonts w:cs="Times New Roman"/>
          <w:b/>
          <w:bCs/>
          <w:sz w:val="24"/>
        </w:rPr>
      </w:pPr>
    </w:p>
    <w:p w14:paraId="5EDE86F6" w14:textId="77777777" w:rsidR="000E7453" w:rsidRPr="0026399A" w:rsidRDefault="000E7453" w:rsidP="006D00A2">
      <w:pPr>
        <w:jc w:val="center"/>
        <w:rPr>
          <w:rFonts w:cs="Times New Roman"/>
          <w:b/>
          <w:bCs/>
          <w:sz w:val="24"/>
        </w:rPr>
      </w:pPr>
    </w:p>
    <w:p w14:paraId="19EC6283" w14:textId="77777777" w:rsidR="00CC6E24" w:rsidRPr="0026399A" w:rsidRDefault="00CC6E24" w:rsidP="008D5159">
      <w:pPr>
        <w:spacing w:before="240" w:after="240"/>
        <w:rPr>
          <w:rFonts w:cs="Times New Roman"/>
          <w:b/>
          <w:bCs/>
          <w:sz w:val="24"/>
        </w:rPr>
      </w:pPr>
    </w:p>
    <w:p w14:paraId="1C8BF895" w14:textId="77777777" w:rsidR="00881095" w:rsidRPr="0026399A" w:rsidRDefault="00881095" w:rsidP="008D5159">
      <w:pPr>
        <w:spacing w:before="240" w:after="240"/>
        <w:rPr>
          <w:rFonts w:cs="Times New Roman"/>
          <w:b/>
          <w:bCs/>
          <w:sz w:val="24"/>
        </w:rPr>
      </w:pPr>
    </w:p>
    <w:p w14:paraId="40CC406C" w14:textId="77777777" w:rsidR="001C64D9" w:rsidRPr="0026399A" w:rsidRDefault="001C64D9" w:rsidP="008D5159">
      <w:pPr>
        <w:spacing w:before="240" w:after="240"/>
        <w:rPr>
          <w:rFonts w:cs="Times New Roman"/>
          <w:b/>
          <w:bCs/>
          <w:sz w:val="24"/>
        </w:rPr>
      </w:pPr>
    </w:p>
    <w:p w14:paraId="76D05655" w14:textId="77777777" w:rsidR="001C64D9" w:rsidRPr="0026399A" w:rsidRDefault="001C64D9" w:rsidP="008D5159">
      <w:pPr>
        <w:spacing w:before="240" w:after="240"/>
        <w:rPr>
          <w:rFonts w:cs="Times New Roman"/>
          <w:b/>
          <w:bCs/>
          <w:sz w:val="24"/>
        </w:rPr>
      </w:pPr>
    </w:p>
    <w:p w14:paraId="318CF8AF" w14:textId="77777777" w:rsidR="00C2516D" w:rsidRPr="0026399A" w:rsidRDefault="00C2516D" w:rsidP="001C64D9">
      <w:pPr>
        <w:keepNext w:val="0"/>
        <w:spacing w:before="0"/>
        <w:jc w:val="center"/>
        <w:rPr>
          <w:rFonts w:cs="Times New Roman"/>
          <w:b/>
          <w:sz w:val="24"/>
          <w:lang w:val="en-AU"/>
        </w:rPr>
      </w:pPr>
    </w:p>
    <w:p w14:paraId="082D2A85" w14:textId="77777777" w:rsidR="00C2516D" w:rsidRPr="0026399A" w:rsidRDefault="00C2516D" w:rsidP="001C64D9">
      <w:pPr>
        <w:keepNext w:val="0"/>
        <w:spacing w:before="0"/>
        <w:jc w:val="center"/>
        <w:rPr>
          <w:rFonts w:cs="Times New Roman"/>
          <w:b/>
          <w:sz w:val="24"/>
          <w:lang w:val="en-AU"/>
        </w:rPr>
      </w:pPr>
    </w:p>
    <w:p w14:paraId="47C4D4BB" w14:textId="77777777" w:rsidR="00C2516D" w:rsidRPr="0026399A" w:rsidRDefault="00C2516D" w:rsidP="001C64D9">
      <w:pPr>
        <w:keepNext w:val="0"/>
        <w:spacing w:before="0"/>
        <w:jc w:val="center"/>
        <w:rPr>
          <w:rFonts w:cs="Times New Roman"/>
          <w:b/>
          <w:sz w:val="24"/>
          <w:lang w:val="en-AU"/>
        </w:rPr>
      </w:pPr>
    </w:p>
    <w:p w14:paraId="6521EE69" w14:textId="77777777" w:rsidR="00C2516D" w:rsidRPr="0026399A" w:rsidRDefault="00C2516D" w:rsidP="001C64D9">
      <w:pPr>
        <w:keepNext w:val="0"/>
        <w:spacing w:before="0"/>
        <w:jc w:val="center"/>
        <w:rPr>
          <w:rFonts w:cs="Times New Roman"/>
          <w:b/>
          <w:sz w:val="24"/>
          <w:lang w:val="en-AU"/>
        </w:rPr>
      </w:pPr>
    </w:p>
    <w:p w14:paraId="61C4223C" w14:textId="77777777" w:rsidR="00C2516D" w:rsidRPr="0026399A" w:rsidRDefault="00C2516D" w:rsidP="001C64D9">
      <w:pPr>
        <w:keepNext w:val="0"/>
        <w:spacing w:before="0"/>
        <w:jc w:val="center"/>
        <w:rPr>
          <w:rFonts w:cs="Times New Roman"/>
          <w:b/>
          <w:sz w:val="24"/>
          <w:lang w:val="en-AU"/>
        </w:rPr>
      </w:pPr>
    </w:p>
    <w:p w14:paraId="3C624DCF" w14:textId="77777777" w:rsidR="00B270A7" w:rsidRPr="0026399A" w:rsidRDefault="00B270A7" w:rsidP="001C64D9">
      <w:pPr>
        <w:keepNext w:val="0"/>
        <w:spacing w:before="0"/>
        <w:jc w:val="center"/>
        <w:rPr>
          <w:rFonts w:cs="Times New Roman"/>
          <w:b/>
          <w:sz w:val="24"/>
          <w:lang w:val="en-AU"/>
        </w:rPr>
      </w:pPr>
    </w:p>
    <w:p w14:paraId="224FDB43" w14:textId="77777777" w:rsidR="001C64D9" w:rsidRPr="0026399A" w:rsidRDefault="009F0BED" w:rsidP="001C64D9">
      <w:pPr>
        <w:keepNext w:val="0"/>
        <w:spacing w:before="0"/>
        <w:jc w:val="center"/>
        <w:rPr>
          <w:rFonts w:cs="Times New Roman"/>
          <w:b/>
          <w:sz w:val="24"/>
          <w:lang w:val="en-AU"/>
        </w:rPr>
      </w:pPr>
      <w:r w:rsidRPr="0026399A">
        <w:rPr>
          <w:rFonts w:cs="Times New Roman"/>
          <w:b/>
          <w:sz w:val="24"/>
          <w:lang w:val="en-AU"/>
        </w:rPr>
        <w:t>Hà Nội</w:t>
      </w:r>
      <w:r w:rsidR="00020A90" w:rsidRPr="0026399A">
        <w:rPr>
          <w:rFonts w:cs="Times New Roman"/>
          <w:b/>
          <w:sz w:val="24"/>
          <w:lang w:val="en-AU"/>
        </w:rPr>
        <w:t xml:space="preserve">, </w:t>
      </w:r>
      <w:r w:rsidR="001C64D9" w:rsidRPr="0026399A">
        <w:rPr>
          <w:rFonts w:cs="Times New Roman"/>
          <w:b/>
          <w:sz w:val="24"/>
          <w:lang w:val="en-AU"/>
        </w:rPr>
        <w:t>202</w:t>
      </w:r>
      <w:bookmarkStart w:id="1" w:name="_Toc300555743"/>
      <w:bookmarkStart w:id="2" w:name="_Toc402857904"/>
      <w:bookmarkStart w:id="3" w:name="_Toc55827412"/>
      <w:bookmarkStart w:id="4" w:name="_Toc55827481"/>
      <w:r w:rsidR="000B151C">
        <w:rPr>
          <w:rFonts w:cs="Times New Roman"/>
          <w:b/>
          <w:sz w:val="24"/>
          <w:lang w:val="en-AU"/>
        </w:rPr>
        <w:t>2</w:t>
      </w:r>
    </w:p>
    <w:bookmarkEnd w:id="1"/>
    <w:bookmarkEnd w:id="2"/>
    <w:bookmarkEnd w:id="3"/>
    <w:bookmarkEnd w:id="4"/>
    <w:p w14:paraId="6C9B63BE" w14:textId="77777777" w:rsidR="003A3910" w:rsidRPr="0026399A" w:rsidRDefault="003A3910" w:rsidP="000F487C">
      <w:pPr>
        <w:keepNext w:val="0"/>
        <w:tabs>
          <w:tab w:val="left" w:pos="2160"/>
          <w:tab w:val="right" w:pos="5040"/>
          <w:tab w:val="left" w:pos="5760"/>
          <w:tab w:val="right" w:pos="8640"/>
        </w:tabs>
        <w:spacing w:before="0" w:line="312" w:lineRule="auto"/>
        <w:jc w:val="both"/>
        <w:rPr>
          <w:rFonts w:cs="Times New Roman"/>
          <w:sz w:val="24"/>
        </w:rPr>
      </w:pPr>
    </w:p>
    <w:p w14:paraId="204E5807" w14:textId="77777777" w:rsidR="003A3910" w:rsidRPr="0026399A" w:rsidRDefault="003A3910" w:rsidP="000F487C">
      <w:pPr>
        <w:keepNext w:val="0"/>
        <w:tabs>
          <w:tab w:val="left" w:pos="2160"/>
          <w:tab w:val="right" w:pos="5040"/>
          <w:tab w:val="left" w:pos="5760"/>
          <w:tab w:val="right" w:pos="8640"/>
        </w:tabs>
        <w:spacing w:before="0" w:line="312" w:lineRule="auto"/>
        <w:jc w:val="both"/>
        <w:rPr>
          <w:rFonts w:cs="Times New Roman"/>
          <w:sz w:val="24"/>
        </w:rPr>
      </w:pPr>
    </w:p>
    <w:sdt>
      <w:sdtPr>
        <w:rPr>
          <w:rFonts w:cs="Times New Roman"/>
          <w:b/>
          <w:bCs/>
          <w:sz w:val="24"/>
        </w:rPr>
        <w:id w:val="-1544828299"/>
        <w:docPartObj>
          <w:docPartGallery w:val="Table of Contents"/>
          <w:docPartUnique/>
        </w:docPartObj>
      </w:sdtPr>
      <w:sdtEndPr>
        <w:rPr>
          <w:b w:val="0"/>
          <w:bCs w:val="0"/>
          <w:noProof/>
        </w:rPr>
      </w:sdtEndPr>
      <w:sdtContent>
        <w:p w14:paraId="7893BC83" w14:textId="77777777" w:rsidR="00693DC6" w:rsidRPr="0026399A" w:rsidRDefault="00630807" w:rsidP="00630807">
          <w:pPr>
            <w:tabs>
              <w:tab w:val="center" w:pos="4537"/>
              <w:tab w:val="right" w:pos="9074"/>
            </w:tabs>
            <w:rPr>
              <w:rFonts w:cs="Times New Roman"/>
              <w:sz w:val="24"/>
            </w:rPr>
          </w:pPr>
          <w:r w:rsidRPr="0026399A">
            <w:rPr>
              <w:rFonts w:cs="Times New Roman"/>
              <w:b/>
              <w:bCs/>
              <w:sz w:val="24"/>
            </w:rPr>
            <w:tab/>
          </w:r>
          <w:r w:rsidR="00693DC6" w:rsidRPr="0026399A">
            <w:rPr>
              <w:rFonts w:cs="Times New Roman"/>
              <w:sz w:val="24"/>
            </w:rPr>
            <w:t>MỤC LỤC</w:t>
          </w:r>
          <w:r w:rsidRPr="0026399A">
            <w:rPr>
              <w:rFonts w:cs="Times New Roman"/>
              <w:sz w:val="24"/>
            </w:rPr>
            <w:tab/>
          </w:r>
        </w:p>
        <w:p w14:paraId="56B3E1BA" w14:textId="77777777" w:rsidR="003C4F55" w:rsidRDefault="00693DC6">
          <w:pPr>
            <w:pStyle w:val="TOC1"/>
            <w:rPr>
              <w:rFonts w:asciiTheme="minorHAnsi" w:eastAsiaTheme="minorEastAsia" w:hAnsiTheme="minorHAnsi" w:cstheme="minorBidi"/>
              <w:b w:val="0"/>
              <w:bCs w:val="0"/>
              <w:caps w:val="0"/>
              <w:sz w:val="22"/>
              <w:szCs w:val="22"/>
            </w:rPr>
          </w:pPr>
          <w:r w:rsidRPr="0026399A">
            <w:rPr>
              <w:noProof w:val="0"/>
            </w:rPr>
            <w:fldChar w:fldCharType="begin"/>
          </w:r>
          <w:r w:rsidRPr="0026399A">
            <w:instrText xml:space="preserve"> TOC \o "1-3" \h \z \u </w:instrText>
          </w:r>
          <w:r w:rsidRPr="0026399A">
            <w:rPr>
              <w:noProof w:val="0"/>
            </w:rPr>
            <w:fldChar w:fldCharType="separate"/>
          </w:r>
          <w:hyperlink w:anchor="_Toc103276956" w:history="1">
            <w:r w:rsidR="003C4F55" w:rsidRPr="00E67E17">
              <w:rPr>
                <w:rStyle w:val="Hyperlink"/>
              </w:rPr>
              <w:t>1.</w:t>
            </w:r>
            <w:r w:rsidR="003C4F55">
              <w:rPr>
                <w:rFonts w:asciiTheme="minorHAnsi" w:eastAsiaTheme="minorEastAsia" w:hAnsiTheme="minorHAnsi" w:cstheme="minorBidi"/>
                <w:b w:val="0"/>
                <w:bCs w:val="0"/>
                <w:caps w:val="0"/>
                <w:sz w:val="22"/>
                <w:szCs w:val="22"/>
              </w:rPr>
              <w:tab/>
            </w:r>
            <w:r w:rsidR="003C4F55" w:rsidRPr="00E67E17">
              <w:rPr>
                <w:rStyle w:val="Hyperlink"/>
              </w:rPr>
              <w:t>GIỚI THIỆU</w:t>
            </w:r>
            <w:r w:rsidR="003C4F55">
              <w:rPr>
                <w:webHidden/>
              </w:rPr>
              <w:tab/>
            </w:r>
            <w:r w:rsidR="003C4F55">
              <w:rPr>
                <w:webHidden/>
              </w:rPr>
              <w:fldChar w:fldCharType="begin"/>
            </w:r>
            <w:r w:rsidR="003C4F55">
              <w:rPr>
                <w:webHidden/>
              </w:rPr>
              <w:instrText xml:space="preserve"> PAGEREF _Toc103276956 \h </w:instrText>
            </w:r>
            <w:r w:rsidR="003C4F55">
              <w:rPr>
                <w:webHidden/>
              </w:rPr>
            </w:r>
            <w:r w:rsidR="003C4F55">
              <w:rPr>
                <w:webHidden/>
              </w:rPr>
              <w:fldChar w:fldCharType="separate"/>
            </w:r>
            <w:r w:rsidR="00856AC5">
              <w:rPr>
                <w:webHidden/>
              </w:rPr>
              <w:t>3</w:t>
            </w:r>
            <w:r w:rsidR="003C4F55">
              <w:rPr>
                <w:webHidden/>
              </w:rPr>
              <w:fldChar w:fldCharType="end"/>
            </w:r>
          </w:hyperlink>
        </w:p>
        <w:p w14:paraId="4DE78B64" w14:textId="77777777" w:rsidR="003C4F55" w:rsidRDefault="00271B04">
          <w:pPr>
            <w:pStyle w:val="TOC2"/>
            <w:rPr>
              <w:rFonts w:asciiTheme="minorHAnsi" w:eastAsiaTheme="minorEastAsia" w:hAnsiTheme="minorHAnsi" w:cstheme="minorBidi"/>
              <w:sz w:val="22"/>
              <w:szCs w:val="22"/>
            </w:rPr>
          </w:pPr>
          <w:hyperlink w:anchor="_Toc103276957" w:history="1">
            <w:r w:rsidR="003C4F55" w:rsidRPr="00E67E17">
              <w:rPr>
                <w:rStyle w:val="Hyperlink"/>
              </w:rPr>
              <w:t>1.1.</w:t>
            </w:r>
            <w:r w:rsidR="003C4F55">
              <w:rPr>
                <w:rFonts w:asciiTheme="minorHAnsi" w:eastAsiaTheme="minorEastAsia" w:hAnsiTheme="minorHAnsi" w:cstheme="minorBidi"/>
                <w:sz w:val="22"/>
                <w:szCs w:val="22"/>
              </w:rPr>
              <w:tab/>
            </w:r>
            <w:r w:rsidR="003C4F55" w:rsidRPr="00E67E17">
              <w:rPr>
                <w:rStyle w:val="Hyperlink"/>
              </w:rPr>
              <w:t>Mục đích và đối tượng sử dụng</w:t>
            </w:r>
            <w:r w:rsidR="003C4F55">
              <w:rPr>
                <w:webHidden/>
              </w:rPr>
              <w:tab/>
            </w:r>
            <w:r w:rsidR="003C4F55">
              <w:rPr>
                <w:webHidden/>
              </w:rPr>
              <w:fldChar w:fldCharType="begin"/>
            </w:r>
            <w:r w:rsidR="003C4F55">
              <w:rPr>
                <w:webHidden/>
              </w:rPr>
              <w:instrText xml:space="preserve"> PAGEREF _Toc103276957 \h </w:instrText>
            </w:r>
            <w:r w:rsidR="003C4F55">
              <w:rPr>
                <w:webHidden/>
              </w:rPr>
            </w:r>
            <w:r w:rsidR="003C4F55">
              <w:rPr>
                <w:webHidden/>
              </w:rPr>
              <w:fldChar w:fldCharType="separate"/>
            </w:r>
            <w:r w:rsidR="00856AC5">
              <w:rPr>
                <w:webHidden/>
              </w:rPr>
              <w:t>3</w:t>
            </w:r>
            <w:r w:rsidR="003C4F55">
              <w:rPr>
                <w:webHidden/>
              </w:rPr>
              <w:fldChar w:fldCharType="end"/>
            </w:r>
          </w:hyperlink>
        </w:p>
        <w:p w14:paraId="46DB479B" w14:textId="77777777" w:rsidR="003C4F55" w:rsidRDefault="00271B04">
          <w:pPr>
            <w:pStyle w:val="TOC2"/>
            <w:rPr>
              <w:rFonts w:asciiTheme="minorHAnsi" w:eastAsiaTheme="minorEastAsia" w:hAnsiTheme="minorHAnsi" w:cstheme="minorBidi"/>
              <w:sz w:val="22"/>
              <w:szCs w:val="22"/>
            </w:rPr>
          </w:pPr>
          <w:hyperlink w:anchor="_Toc103276958" w:history="1">
            <w:r w:rsidR="003C4F55" w:rsidRPr="00E67E17">
              <w:rPr>
                <w:rStyle w:val="Hyperlink"/>
              </w:rPr>
              <w:t>1.2.</w:t>
            </w:r>
            <w:r w:rsidR="003C4F55">
              <w:rPr>
                <w:rFonts w:asciiTheme="minorHAnsi" w:eastAsiaTheme="minorEastAsia" w:hAnsiTheme="minorHAnsi" w:cstheme="minorBidi"/>
                <w:sz w:val="22"/>
                <w:szCs w:val="22"/>
              </w:rPr>
              <w:tab/>
            </w:r>
            <w:r w:rsidR="003C4F55" w:rsidRPr="00E67E17">
              <w:rPr>
                <w:rStyle w:val="Hyperlink"/>
              </w:rPr>
              <w:t>Đối tượng sử dụng</w:t>
            </w:r>
            <w:r w:rsidR="003C4F55">
              <w:rPr>
                <w:webHidden/>
              </w:rPr>
              <w:tab/>
            </w:r>
            <w:r w:rsidR="003C4F55">
              <w:rPr>
                <w:webHidden/>
              </w:rPr>
              <w:fldChar w:fldCharType="begin"/>
            </w:r>
            <w:r w:rsidR="003C4F55">
              <w:rPr>
                <w:webHidden/>
              </w:rPr>
              <w:instrText xml:space="preserve"> PAGEREF _Toc103276958 \h </w:instrText>
            </w:r>
            <w:r w:rsidR="003C4F55">
              <w:rPr>
                <w:webHidden/>
              </w:rPr>
            </w:r>
            <w:r w:rsidR="003C4F55">
              <w:rPr>
                <w:webHidden/>
              </w:rPr>
              <w:fldChar w:fldCharType="separate"/>
            </w:r>
            <w:r w:rsidR="00856AC5">
              <w:rPr>
                <w:webHidden/>
              </w:rPr>
              <w:t>3</w:t>
            </w:r>
            <w:r w:rsidR="003C4F55">
              <w:rPr>
                <w:webHidden/>
              </w:rPr>
              <w:fldChar w:fldCharType="end"/>
            </w:r>
          </w:hyperlink>
        </w:p>
        <w:p w14:paraId="6556DBB3" w14:textId="77777777" w:rsidR="003C4F55" w:rsidRDefault="00271B04">
          <w:pPr>
            <w:pStyle w:val="TOC2"/>
            <w:rPr>
              <w:rFonts w:asciiTheme="minorHAnsi" w:eastAsiaTheme="minorEastAsia" w:hAnsiTheme="minorHAnsi" w:cstheme="minorBidi"/>
              <w:sz w:val="22"/>
              <w:szCs w:val="22"/>
            </w:rPr>
          </w:pPr>
          <w:hyperlink w:anchor="_Toc103276959" w:history="1">
            <w:r w:rsidR="003C4F55" w:rsidRPr="00E67E17">
              <w:rPr>
                <w:rStyle w:val="Hyperlink"/>
              </w:rPr>
              <w:t>1.3.</w:t>
            </w:r>
            <w:r w:rsidR="003C4F55">
              <w:rPr>
                <w:rFonts w:asciiTheme="minorHAnsi" w:eastAsiaTheme="minorEastAsia" w:hAnsiTheme="minorHAnsi" w:cstheme="minorBidi"/>
                <w:sz w:val="22"/>
                <w:szCs w:val="22"/>
              </w:rPr>
              <w:tab/>
            </w:r>
            <w:r w:rsidR="003C4F55" w:rsidRPr="00E67E17">
              <w:rPr>
                <w:rStyle w:val="Hyperlink"/>
              </w:rPr>
              <w:t>Các thuật ngữ và từ viết tắt</w:t>
            </w:r>
            <w:r w:rsidR="003C4F55">
              <w:rPr>
                <w:webHidden/>
              </w:rPr>
              <w:tab/>
            </w:r>
            <w:r w:rsidR="003C4F55">
              <w:rPr>
                <w:webHidden/>
              </w:rPr>
              <w:fldChar w:fldCharType="begin"/>
            </w:r>
            <w:r w:rsidR="003C4F55">
              <w:rPr>
                <w:webHidden/>
              </w:rPr>
              <w:instrText xml:space="preserve"> PAGEREF _Toc103276959 \h </w:instrText>
            </w:r>
            <w:r w:rsidR="003C4F55">
              <w:rPr>
                <w:webHidden/>
              </w:rPr>
            </w:r>
            <w:r w:rsidR="003C4F55">
              <w:rPr>
                <w:webHidden/>
              </w:rPr>
              <w:fldChar w:fldCharType="separate"/>
            </w:r>
            <w:r w:rsidR="00856AC5">
              <w:rPr>
                <w:webHidden/>
              </w:rPr>
              <w:t>3</w:t>
            </w:r>
            <w:r w:rsidR="003C4F55">
              <w:rPr>
                <w:webHidden/>
              </w:rPr>
              <w:fldChar w:fldCharType="end"/>
            </w:r>
          </w:hyperlink>
        </w:p>
        <w:p w14:paraId="50374C6D" w14:textId="77777777" w:rsidR="003C4F55" w:rsidRDefault="00271B04">
          <w:pPr>
            <w:pStyle w:val="TOC1"/>
            <w:rPr>
              <w:rFonts w:asciiTheme="minorHAnsi" w:eastAsiaTheme="minorEastAsia" w:hAnsiTheme="minorHAnsi" w:cstheme="minorBidi"/>
              <w:b w:val="0"/>
              <w:bCs w:val="0"/>
              <w:caps w:val="0"/>
              <w:sz w:val="22"/>
              <w:szCs w:val="22"/>
            </w:rPr>
          </w:pPr>
          <w:hyperlink w:anchor="_Toc103276960" w:history="1">
            <w:r w:rsidR="003C4F55" w:rsidRPr="00E67E17">
              <w:rPr>
                <w:rStyle w:val="Hyperlink"/>
              </w:rPr>
              <w:t>2.</w:t>
            </w:r>
            <w:r w:rsidR="003C4F55">
              <w:rPr>
                <w:rFonts w:asciiTheme="minorHAnsi" w:eastAsiaTheme="minorEastAsia" w:hAnsiTheme="minorHAnsi" w:cstheme="minorBidi"/>
                <w:b w:val="0"/>
                <w:bCs w:val="0"/>
                <w:caps w:val="0"/>
                <w:sz w:val="22"/>
                <w:szCs w:val="22"/>
              </w:rPr>
              <w:tab/>
            </w:r>
            <w:r w:rsidR="003C4F55" w:rsidRPr="00E67E17">
              <w:rPr>
                <w:rStyle w:val="Hyperlink"/>
              </w:rPr>
              <w:t>GIỚI THIỆU CÁC CHỨC NĂNG</w:t>
            </w:r>
            <w:r w:rsidR="003C4F55">
              <w:rPr>
                <w:webHidden/>
              </w:rPr>
              <w:tab/>
            </w:r>
            <w:r w:rsidR="003C4F55">
              <w:rPr>
                <w:webHidden/>
              </w:rPr>
              <w:fldChar w:fldCharType="begin"/>
            </w:r>
            <w:r w:rsidR="003C4F55">
              <w:rPr>
                <w:webHidden/>
              </w:rPr>
              <w:instrText xml:space="preserve"> PAGEREF _Toc103276960 \h </w:instrText>
            </w:r>
            <w:r w:rsidR="003C4F55">
              <w:rPr>
                <w:webHidden/>
              </w:rPr>
            </w:r>
            <w:r w:rsidR="003C4F55">
              <w:rPr>
                <w:webHidden/>
              </w:rPr>
              <w:fldChar w:fldCharType="separate"/>
            </w:r>
            <w:r w:rsidR="00856AC5">
              <w:rPr>
                <w:webHidden/>
              </w:rPr>
              <w:t>4</w:t>
            </w:r>
            <w:r w:rsidR="003C4F55">
              <w:rPr>
                <w:webHidden/>
              </w:rPr>
              <w:fldChar w:fldCharType="end"/>
            </w:r>
          </w:hyperlink>
        </w:p>
        <w:p w14:paraId="747BC8BD" w14:textId="77777777" w:rsidR="003C4F55" w:rsidRDefault="00271B04">
          <w:pPr>
            <w:pStyle w:val="TOC1"/>
            <w:rPr>
              <w:rFonts w:asciiTheme="minorHAnsi" w:eastAsiaTheme="minorEastAsia" w:hAnsiTheme="minorHAnsi" w:cstheme="minorBidi"/>
              <w:b w:val="0"/>
              <w:bCs w:val="0"/>
              <w:caps w:val="0"/>
              <w:sz w:val="22"/>
              <w:szCs w:val="22"/>
            </w:rPr>
          </w:pPr>
          <w:hyperlink w:anchor="_Toc103276961" w:history="1">
            <w:r w:rsidR="003C4F55" w:rsidRPr="00E67E17">
              <w:rPr>
                <w:rStyle w:val="Hyperlink"/>
              </w:rPr>
              <w:t>3.</w:t>
            </w:r>
            <w:r w:rsidR="003C4F55">
              <w:rPr>
                <w:rFonts w:asciiTheme="minorHAnsi" w:eastAsiaTheme="minorEastAsia" w:hAnsiTheme="minorHAnsi" w:cstheme="minorBidi"/>
                <w:b w:val="0"/>
                <w:bCs w:val="0"/>
                <w:caps w:val="0"/>
                <w:sz w:val="22"/>
                <w:szCs w:val="22"/>
              </w:rPr>
              <w:tab/>
            </w:r>
            <w:r w:rsidR="003C4F55" w:rsidRPr="00E67E17">
              <w:rPr>
                <w:rStyle w:val="Hyperlink"/>
              </w:rPr>
              <w:t>HƯỚNG DẪN SỬ DỤNG CÁC CHỨC NĂNG</w:t>
            </w:r>
            <w:r w:rsidR="003C4F55">
              <w:rPr>
                <w:webHidden/>
              </w:rPr>
              <w:tab/>
            </w:r>
            <w:r w:rsidR="003C4F55">
              <w:rPr>
                <w:webHidden/>
              </w:rPr>
              <w:fldChar w:fldCharType="begin"/>
            </w:r>
            <w:r w:rsidR="003C4F55">
              <w:rPr>
                <w:webHidden/>
              </w:rPr>
              <w:instrText xml:space="preserve"> PAGEREF _Toc103276961 \h </w:instrText>
            </w:r>
            <w:r w:rsidR="003C4F55">
              <w:rPr>
                <w:webHidden/>
              </w:rPr>
            </w:r>
            <w:r w:rsidR="003C4F55">
              <w:rPr>
                <w:webHidden/>
              </w:rPr>
              <w:fldChar w:fldCharType="separate"/>
            </w:r>
            <w:r w:rsidR="00856AC5">
              <w:rPr>
                <w:webHidden/>
              </w:rPr>
              <w:t>5</w:t>
            </w:r>
            <w:r w:rsidR="003C4F55">
              <w:rPr>
                <w:webHidden/>
              </w:rPr>
              <w:fldChar w:fldCharType="end"/>
            </w:r>
          </w:hyperlink>
        </w:p>
        <w:p w14:paraId="4BD0DE04" w14:textId="77777777" w:rsidR="003C4F55" w:rsidRDefault="00271B04">
          <w:pPr>
            <w:pStyle w:val="TOC2"/>
            <w:rPr>
              <w:rFonts w:asciiTheme="minorHAnsi" w:eastAsiaTheme="minorEastAsia" w:hAnsiTheme="minorHAnsi" w:cstheme="minorBidi"/>
              <w:sz w:val="22"/>
              <w:szCs w:val="22"/>
            </w:rPr>
          </w:pPr>
          <w:hyperlink w:anchor="_Toc103276962" w:history="1">
            <w:r w:rsidR="003C4F55" w:rsidRPr="00E67E17">
              <w:rPr>
                <w:rStyle w:val="Hyperlink"/>
              </w:rPr>
              <w:t>3.1.</w:t>
            </w:r>
            <w:r w:rsidR="003C4F55">
              <w:rPr>
                <w:rFonts w:asciiTheme="minorHAnsi" w:eastAsiaTheme="minorEastAsia" w:hAnsiTheme="minorHAnsi" w:cstheme="minorBidi"/>
                <w:sz w:val="22"/>
                <w:szCs w:val="22"/>
              </w:rPr>
              <w:tab/>
            </w:r>
            <w:r w:rsidR="003C4F55" w:rsidRPr="00E67E17">
              <w:rPr>
                <w:rStyle w:val="Hyperlink"/>
              </w:rPr>
              <w:t>Luồng tạo và gán quyền cho tài khoản VPCP</w:t>
            </w:r>
            <w:r w:rsidR="003C4F55">
              <w:rPr>
                <w:webHidden/>
              </w:rPr>
              <w:tab/>
            </w:r>
            <w:r w:rsidR="003C4F55">
              <w:rPr>
                <w:webHidden/>
              </w:rPr>
              <w:fldChar w:fldCharType="begin"/>
            </w:r>
            <w:r w:rsidR="003C4F55">
              <w:rPr>
                <w:webHidden/>
              </w:rPr>
              <w:instrText xml:space="preserve"> PAGEREF _Toc103276962 \h </w:instrText>
            </w:r>
            <w:r w:rsidR="003C4F55">
              <w:rPr>
                <w:webHidden/>
              </w:rPr>
            </w:r>
            <w:r w:rsidR="003C4F55">
              <w:rPr>
                <w:webHidden/>
              </w:rPr>
              <w:fldChar w:fldCharType="separate"/>
            </w:r>
            <w:r w:rsidR="00856AC5">
              <w:rPr>
                <w:webHidden/>
              </w:rPr>
              <w:t>5</w:t>
            </w:r>
            <w:r w:rsidR="003C4F55">
              <w:rPr>
                <w:webHidden/>
              </w:rPr>
              <w:fldChar w:fldCharType="end"/>
            </w:r>
          </w:hyperlink>
        </w:p>
        <w:p w14:paraId="26E213E6" w14:textId="77777777" w:rsidR="003C4F55" w:rsidRDefault="00271B04">
          <w:pPr>
            <w:pStyle w:val="TOC3"/>
            <w:tabs>
              <w:tab w:val="left" w:pos="1200"/>
            </w:tabs>
            <w:rPr>
              <w:rFonts w:asciiTheme="minorHAnsi" w:eastAsiaTheme="minorEastAsia" w:hAnsiTheme="minorHAnsi" w:cstheme="minorBidi"/>
              <w:i w:val="0"/>
              <w:iCs w:val="0"/>
              <w:noProof/>
              <w:sz w:val="22"/>
              <w:szCs w:val="22"/>
            </w:rPr>
          </w:pPr>
          <w:hyperlink w:anchor="_Toc103276963" w:history="1">
            <w:r w:rsidR="003C4F55" w:rsidRPr="00E67E17">
              <w:rPr>
                <w:rStyle w:val="Hyperlink"/>
                <w:noProof/>
                <w14:scene3d>
                  <w14:camera w14:prst="orthographicFront"/>
                  <w14:lightRig w14:rig="threePt" w14:dir="t">
                    <w14:rot w14:lat="0" w14:lon="0" w14:rev="0"/>
                  </w14:lightRig>
                </w14:scene3d>
              </w:rPr>
              <w:t>3.1.1.</w:t>
            </w:r>
            <w:r w:rsidR="003C4F55">
              <w:rPr>
                <w:rFonts w:asciiTheme="minorHAnsi" w:eastAsiaTheme="minorEastAsia" w:hAnsiTheme="minorHAnsi" w:cstheme="minorBidi"/>
                <w:i w:val="0"/>
                <w:iCs w:val="0"/>
                <w:noProof/>
                <w:sz w:val="22"/>
                <w:szCs w:val="22"/>
              </w:rPr>
              <w:tab/>
            </w:r>
            <w:r w:rsidR="003C4F55" w:rsidRPr="00E67E17">
              <w:rPr>
                <w:rStyle w:val="Hyperlink"/>
                <w:noProof/>
              </w:rPr>
              <w:t>Thêm mới tài khoản</w:t>
            </w:r>
            <w:r w:rsidR="003C4F55">
              <w:rPr>
                <w:noProof/>
                <w:webHidden/>
              </w:rPr>
              <w:tab/>
            </w:r>
            <w:r w:rsidR="003C4F55">
              <w:rPr>
                <w:noProof/>
                <w:webHidden/>
              </w:rPr>
              <w:fldChar w:fldCharType="begin"/>
            </w:r>
            <w:r w:rsidR="003C4F55">
              <w:rPr>
                <w:noProof/>
                <w:webHidden/>
              </w:rPr>
              <w:instrText xml:space="preserve"> PAGEREF _Toc103276963 \h </w:instrText>
            </w:r>
            <w:r w:rsidR="003C4F55">
              <w:rPr>
                <w:noProof/>
                <w:webHidden/>
              </w:rPr>
            </w:r>
            <w:r w:rsidR="003C4F55">
              <w:rPr>
                <w:noProof/>
                <w:webHidden/>
              </w:rPr>
              <w:fldChar w:fldCharType="separate"/>
            </w:r>
            <w:r w:rsidR="00856AC5">
              <w:rPr>
                <w:noProof/>
                <w:webHidden/>
              </w:rPr>
              <w:t>5</w:t>
            </w:r>
            <w:r w:rsidR="003C4F55">
              <w:rPr>
                <w:noProof/>
                <w:webHidden/>
              </w:rPr>
              <w:fldChar w:fldCharType="end"/>
            </w:r>
          </w:hyperlink>
        </w:p>
        <w:p w14:paraId="4A222D3B" w14:textId="77777777" w:rsidR="003C4F55" w:rsidRDefault="00271B04">
          <w:pPr>
            <w:pStyle w:val="TOC3"/>
            <w:tabs>
              <w:tab w:val="left" w:pos="1200"/>
            </w:tabs>
            <w:rPr>
              <w:rFonts w:asciiTheme="minorHAnsi" w:eastAsiaTheme="minorEastAsia" w:hAnsiTheme="minorHAnsi" w:cstheme="minorBidi"/>
              <w:i w:val="0"/>
              <w:iCs w:val="0"/>
              <w:noProof/>
              <w:sz w:val="22"/>
              <w:szCs w:val="22"/>
            </w:rPr>
          </w:pPr>
          <w:hyperlink w:anchor="_Toc103276964" w:history="1">
            <w:r w:rsidR="003C4F55" w:rsidRPr="00E67E17">
              <w:rPr>
                <w:rStyle w:val="Hyperlink"/>
                <w:noProof/>
                <w14:scene3d>
                  <w14:camera w14:prst="orthographicFront"/>
                  <w14:lightRig w14:rig="threePt" w14:dir="t">
                    <w14:rot w14:lat="0" w14:lon="0" w14:rev="0"/>
                  </w14:lightRig>
                </w14:scene3d>
              </w:rPr>
              <w:t>3.1.2.</w:t>
            </w:r>
            <w:r w:rsidR="003C4F55">
              <w:rPr>
                <w:rFonts w:asciiTheme="minorHAnsi" w:eastAsiaTheme="minorEastAsia" w:hAnsiTheme="minorHAnsi" w:cstheme="minorBidi"/>
                <w:i w:val="0"/>
                <w:iCs w:val="0"/>
                <w:noProof/>
                <w:sz w:val="22"/>
                <w:szCs w:val="22"/>
              </w:rPr>
              <w:tab/>
            </w:r>
            <w:r w:rsidR="003C4F55" w:rsidRPr="00E67E17">
              <w:rPr>
                <w:rStyle w:val="Hyperlink"/>
                <w:noProof/>
              </w:rPr>
              <w:t>Gán quyền cho tài khoản</w:t>
            </w:r>
            <w:r w:rsidR="003C4F55">
              <w:rPr>
                <w:noProof/>
                <w:webHidden/>
              </w:rPr>
              <w:tab/>
            </w:r>
            <w:r w:rsidR="003C4F55">
              <w:rPr>
                <w:noProof/>
                <w:webHidden/>
              </w:rPr>
              <w:fldChar w:fldCharType="begin"/>
            </w:r>
            <w:r w:rsidR="003C4F55">
              <w:rPr>
                <w:noProof/>
                <w:webHidden/>
              </w:rPr>
              <w:instrText xml:space="preserve"> PAGEREF _Toc103276964 \h </w:instrText>
            </w:r>
            <w:r w:rsidR="003C4F55">
              <w:rPr>
                <w:noProof/>
                <w:webHidden/>
              </w:rPr>
            </w:r>
            <w:r w:rsidR="003C4F55">
              <w:rPr>
                <w:noProof/>
                <w:webHidden/>
              </w:rPr>
              <w:fldChar w:fldCharType="separate"/>
            </w:r>
            <w:r w:rsidR="00856AC5">
              <w:rPr>
                <w:noProof/>
                <w:webHidden/>
              </w:rPr>
              <w:t>8</w:t>
            </w:r>
            <w:r w:rsidR="003C4F55">
              <w:rPr>
                <w:noProof/>
                <w:webHidden/>
              </w:rPr>
              <w:fldChar w:fldCharType="end"/>
            </w:r>
          </w:hyperlink>
        </w:p>
        <w:p w14:paraId="1C2DFFA3" w14:textId="77777777" w:rsidR="003C4F55" w:rsidRDefault="00271B04">
          <w:pPr>
            <w:pStyle w:val="TOC2"/>
            <w:rPr>
              <w:rFonts w:asciiTheme="minorHAnsi" w:eastAsiaTheme="minorEastAsia" w:hAnsiTheme="minorHAnsi" w:cstheme="minorBidi"/>
              <w:sz w:val="22"/>
              <w:szCs w:val="22"/>
            </w:rPr>
          </w:pPr>
          <w:hyperlink w:anchor="_Toc103276965" w:history="1">
            <w:r w:rsidR="003C4F55" w:rsidRPr="00E67E17">
              <w:rPr>
                <w:rStyle w:val="Hyperlink"/>
              </w:rPr>
              <w:t>3.2.</w:t>
            </w:r>
            <w:r w:rsidR="003C4F55">
              <w:rPr>
                <w:rFonts w:asciiTheme="minorHAnsi" w:eastAsiaTheme="minorEastAsia" w:hAnsiTheme="minorHAnsi" w:cstheme="minorBidi"/>
                <w:sz w:val="22"/>
                <w:szCs w:val="22"/>
              </w:rPr>
              <w:tab/>
            </w:r>
            <w:r w:rsidR="003C4F55" w:rsidRPr="00E67E17">
              <w:rPr>
                <w:rStyle w:val="Hyperlink"/>
              </w:rPr>
              <w:t>Luồng tạo và gán quyền cho tài khoản cấp cao của Bộ, cơ quan, địa phương</w:t>
            </w:r>
            <w:r w:rsidR="003C4F55">
              <w:rPr>
                <w:webHidden/>
              </w:rPr>
              <w:tab/>
            </w:r>
            <w:r w:rsidR="003C4F55">
              <w:rPr>
                <w:webHidden/>
              </w:rPr>
              <w:fldChar w:fldCharType="begin"/>
            </w:r>
            <w:r w:rsidR="003C4F55">
              <w:rPr>
                <w:webHidden/>
              </w:rPr>
              <w:instrText xml:space="preserve"> PAGEREF _Toc103276965 \h </w:instrText>
            </w:r>
            <w:r w:rsidR="003C4F55">
              <w:rPr>
                <w:webHidden/>
              </w:rPr>
            </w:r>
            <w:r w:rsidR="003C4F55">
              <w:rPr>
                <w:webHidden/>
              </w:rPr>
              <w:fldChar w:fldCharType="separate"/>
            </w:r>
            <w:r w:rsidR="00856AC5">
              <w:rPr>
                <w:webHidden/>
              </w:rPr>
              <w:t>10</w:t>
            </w:r>
            <w:r w:rsidR="003C4F55">
              <w:rPr>
                <w:webHidden/>
              </w:rPr>
              <w:fldChar w:fldCharType="end"/>
            </w:r>
          </w:hyperlink>
        </w:p>
        <w:p w14:paraId="2BB4C378" w14:textId="77777777" w:rsidR="003C4F55" w:rsidRDefault="00271B04">
          <w:pPr>
            <w:pStyle w:val="TOC3"/>
            <w:tabs>
              <w:tab w:val="left" w:pos="1200"/>
            </w:tabs>
            <w:rPr>
              <w:rFonts w:asciiTheme="minorHAnsi" w:eastAsiaTheme="minorEastAsia" w:hAnsiTheme="minorHAnsi" w:cstheme="minorBidi"/>
              <w:i w:val="0"/>
              <w:iCs w:val="0"/>
              <w:noProof/>
              <w:sz w:val="22"/>
              <w:szCs w:val="22"/>
            </w:rPr>
          </w:pPr>
          <w:hyperlink w:anchor="_Toc103276966" w:history="1">
            <w:r w:rsidR="003C4F55" w:rsidRPr="00E67E17">
              <w:rPr>
                <w:rStyle w:val="Hyperlink"/>
                <w:noProof/>
                <w14:scene3d>
                  <w14:camera w14:prst="orthographicFront"/>
                  <w14:lightRig w14:rig="threePt" w14:dir="t">
                    <w14:rot w14:lat="0" w14:lon="0" w14:rev="0"/>
                  </w14:lightRig>
                </w14:scene3d>
              </w:rPr>
              <w:t>3.2.1.</w:t>
            </w:r>
            <w:r w:rsidR="003C4F55">
              <w:rPr>
                <w:rFonts w:asciiTheme="minorHAnsi" w:eastAsiaTheme="minorEastAsia" w:hAnsiTheme="minorHAnsi" w:cstheme="minorBidi"/>
                <w:i w:val="0"/>
                <w:iCs w:val="0"/>
                <w:noProof/>
                <w:sz w:val="22"/>
                <w:szCs w:val="22"/>
              </w:rPr>
              <w:tab/>
            </w:r>
            <w:r w:rsidR="003C4F55" w:rsidRPr="00E67E17">
              <w:rPr>
                <w:rStyle w:val="Hyperlink"/>
                <w:noProof/>
              </w:rPr>
              <w:t>Cấp quyền quản trị cấp cao cho Bộ, ĐP</w:t>
            </w:r>
            <w:r w:rsidR="003C4F55">
              <w:rPr>
                <w:noProof/>
                <w:webHidden/>
              </w:rPr>
              <w:tab/>
            </w:r>
            <w:r w:rsidR="003C4F55">
              <w:rPr>
                <w:noProof/>
                <w:webHidden/>
              </w:rPr>
              <w:fldChar w:fldCharType="begin"/>
            </w:r>
            <w:r w:rsidR="003C4F55">
              <w:rPr>
                <w:noProof/>
                <w:webHidden/>
              </w:rPr>
              <w:instrText xml:space="preserve"> PAGEREF _Toc103276966 \h </w:instrText>
            </w:r>
            <w:r w:rsidR="003C4F55">
              <w:rPr>
                <w:noProof/>
                <w:webHidden/>
              </w:rPr>
            </w:r>
            <w:r w:rsidR="003C4F55">
              <w:rPr>
                <w:noProof/>
                <w:webHidden/>
              </w:rPr>
              <w:fldChar w:fldCharType="separate"/>
            </w:r>
            <w:r w:rsidR="00856AC5">
              <w:rPr>
                <w:noProof/>
                <w:webHidden/>
              </w:rPr>
              <w:t>10</w:t>
            </w:r>
            <w:r w:rsidR="003C4F55">
              <w:rPr>
                <w:noProof/>
                <w:webHidden/>
              </w:rPr>
              <w:fldChar w:fldCharType="end"/>
            </w:r>
          </w:hyperlink>
        </w:p>
        <w:p w14:paraId="50BB8F5C" w14:textId="77777777" w:rsidR="003C4F55" w:rsidRDefault="00271B04">
          <w:pPr>
            <w:pStyle w:val="TOC3"/>
            <w:tabs>
              <w:tab w:val="left" w:pos="1200"/>
            </w:tabs>
            <w:rPr>
              <w:rFonts w:asciiTheme="minorHAnsi" w:eastAsiaTheme="minorEastAsia" w:hAnsiTheme="minorHAnsi" w:cstheme="minorBidi"/>
              <w:i w:val="0"/>
              <w:iCs w:val="0"/>
              <w:noProof/>
              <w:sz w:val="22"/>
              <w:szCs w:val="22"/>
            </w:rPr>
          </w:pPr>
          <w:hyperlink w:anchor="_Toc103276967" w:history="1">
            <w:r w:rsidR="003C4F55" w:rsidRPr="00E67E17">
              <w:rPr>
                <w:rStyle w:val="Hyperlink"/>
                <w:noProof/>
                <w14:scene3d>
                  <w14:camera w14:prst="orthographicFront"/>
                  <w14:lightRig w14:rig="threePt" w14:dir="t">
                    <w14:rot w14:lat="0" w14:lon="0" w14:rev="0"/>
                  </w14:lightRig>
                </w14:scene3d>
              </w:rPr>
              <w:t>3.2.1.</w:t>
            </w:r>
            <w:r w:rsidR="003C4F55">
              <w:rPr>
                <w:rFonts w:asciiTheme="minorHAnsi" w:eastAsiaTheme="minorEastAsia" w:hAnsiTheme="minorHAnsi" w:cstheme="minorBidi"/>
                <w:i w:val="0"/>
                <w:iCs w:val="0"/>
                <w:noProof/>
                <w:sz w:val="22"/>
                <w:szCs w:val="22"/>
              </w:rPr>
              <w:tab/>
            </w:r>
            <w:r w:rsidR="003C4F55" w:rsidRPr="00E67E17">
              <w:rPr>
                <w:rStyle w:val="Hyperlink"/>
                <w:noProof/>
              </w:rPr>
              <w:t>Hủy quyền quản trị cấp cao cho Bộ, ĐP</w:t>
            </w:r>
            <w:r w:rsidR="003C4F55">
              <w:rPr>
                <w:noProof/>
                <w:webHidden/>
              </w:rPr>
              <w:tab/>
            </w:r>
            <w:r w:rsidR="003C4F55">
              <w:rPr>
                <w:noProof/>
                <w:webHidden/>
              </w:rPr>
              <w:fldChar w:fldCharType="begin"/>
            </w:r>
            <w:r w:rsidR="003C4F55">
              <w:rPr>
                <w:noProof/>
                <w:webHidden/>
              </w:rPr>
              <w:instrText xml:space="preserve"> PAGEREF _Toc103276967 \h </w:instrText>
            </w:r>
            <w:r w:rsidR="003C4F55">
              <w:rPr>
                <w:noProof/>
                <w:webHidden/>
              </w:rPr>
            </w:r>
            <w:r w:rsidR="003C4F55">
              <w:rPr>
                <w:noProof/>
                <w:webHidden/>
              </w:rPr>
              <w:fldChar w:fldCharType="separate"/>
            </w:r>
            <w:r w:rsidR="00856AC5">
              <w:rPr>
                <w:noProof/>
                <w:webHidden/>
              </w:rPr>
              <w:t>11</w:t>
            </w:r>
            <w:r w:rsidR="003C4F55">
              <w:rPr>
                <w:noProof/>
                <w:webHidden/>
              </w:rPr>
              <w:fldChar w:fldCharType="end"/>
            </w:r>
          </w:hyperlink>
        </w:p>
        <w:p w14:paraId="4677A22D" w14:textId="77777777" w:rsidR="003C4F55" w:rsidRDefault="00271B04">
          <w:pPr>
            <w:pStyle w:val="TOC2"/>
            <w:rPr>
              <w:rFonts w:asciiTheme="minorHAnsi" w:eastAsiaTheme="minorEastAsia" w:hAnsiTheme="minorHAnsi" w:cstheme="minorBidi"/>
              <w:sz w:val="22"/>
              <w:szCs w:val="22"/>
            </w:rPr>
          </w:pPr>
          <w:hyperlink w:anchor="_Toc103276968" w:history="1">
            <w:r w:rsidR="003C4F55" w:rsidRPr="00E67E17">
              <w:rPr>
                <w:rStyle w:val="Hyperlink"/>
              </w:rPr>
              <w:t>3.3.</w:t>
            </w:r>
            <w:r w:rsidR="003C4F55">
              <w:rPr>
                <w:rFonts w:asciiTheme="minorHAnsi" w:eastAsiaTheme="minorEastAsia" w:hAnsiTheme="minorHAnsi" w:cstheme="minorBidi"/>
                <w:sz w:val="22"/>
                <w:szCs w:val="22"/>
              </w:rPr>
              <w:tab/>
            </w:r>
            <w:r w:rsidR="003C4F55" w:rsidRPr="00E67E17">
              <w:rPr>
                <w:rStyle w:val="Hyperlink"/>
              </w:rPr>
              <w:t>Luồng cập nhật tài khoản khi có thay đổi đơn vị, vai trò</w:t>
            </w:r>
            <w:r w:rsidR="003C4F55">
              <w:rPr>
                <w:webHidden/>
              </w:rPr>
              <w:tab/>
            </w:r>
            <w:r w:rsidR="003C4F55">
              <w:rPr>
                <w:webHidden/>
              </w:rPr>
              <w:fldChar w:fldCharType="begin"/>
            </w:r>
            <w:r w:rsidR="003C4F55">
              <w:rPr>
                <w:webHidden/>
              </w:rPr>
              <w:instrText xml:space="preserve"> PAGEREF _Toc103276968 \h </w:instrText>
            </w:r>
            <w:r w:rsidR="003C4F55">
              <w:rPr>
                <w:webHidden/>
              </w:rPr>
            </w:r>
            <w:r w:rsidR="003C4F55">
              <w:rPr>
                <w:webHidden/>
              </w:rPr>
              <w:fldChar w:fldCharType="separate"/>
            </w:r>
            <w:r w:rsidR="00856AC5">
              <w:rPr>
                <w:webHidden/>
              </w:rPr>
              <w:t>12</w:t>
            </w:r>
            <w:r w:rsidR="003C4F55">
              <w:rPr>
                <w:webHidden/>
              </w:rPr>
              <w:fldChar w:fldCharType="end"/>
            </w:r>
          </w:hyperlink>
        </w:p>
        <w:p w14:paraId="76956572" w14:textId="77777777" w:rsidR="003C4F55" w:rsidRDefault="00271B04">
          <w:pPr>
            <w:pStyle w:val="TOC3"/>
            <w:tabs>
              <w:tab w:val="left" w:pos="1200"/>
            </w:tabs>
            <w:rPr>
              <w:rFonts w:asciiTheme="minorHAnsi" w:eastAsiaTheme="minorEastAsia" w:hAnsiTheme="minorHAnsi" w:cstheme="minorBidi"/>
              <w:i w:val="0"/>
              <w:iCs w:val="0"/>
              <w:noProof/>
              <w:sz w:val="22"/>
              <w:szCs w:val="22"/>
            </w:rPr>
          </w:pPr>
          <w:hyperlink w:anchor="_Toc103276969" w:history="1">
            <w:r w:rsidR="003C4F55" w:rsidRPr="00E67E17">
              <w:rPr>
                <w:rStyle w:val="Hyperlink"/>
                <w:noProof/>
                <w14:scene3d>
                  <w14:camera w14:prst="orthographicFront"/>
                  <w14:lightRig w14:rig="threePt" w14:dir="t">
                    <w14:rot w14:lat="0" w14:lon="0" w14:rev="0"/>
                  </w14:lightRig>
                </w14:scene3d>
              </w:rPr>
              <w:t>3.3.1.</w:t>
            </w:r>
            <w:r w:rsidR="003C4F55">
              <w:rPr>
                <w:rFonts w:asciiTheme="minorHAnsi" w:eastAsiaTheme="minorEastAsia" w:hAnsiTheme="minorHAnsi" w:cstheme="minorBidi"/>
                <w:i w:val="0"/>
                <w:iCs w:val="0"/>
                <w:noProof/>
                <w:sz w:val="22"/>
                <w:szCs w:val="22"/>
              </w:rPr>
              <w:tab/>
            </w:r>
            <w:r w:rsidR="003C4F55" w:rsidRPr="00E67E17">
              <w:rPr>
                <w:rStyle w:val="Hyperlink"/>
                <w:noProof/>
              </w:rPr>
              <w:t>Thay đổi vai trò từ chuyên viên lên lãnh đạo cùng đơn vị</w:t>
            </w:r>
            <w:r w:rsidR="003C4F55">
              <w:rPr>
                <w:noProof/>
                <w:webHidden/>
              </w:rPr>
              <w:tab/>
            </w:r>
            <w:r w:rsidR="003C4F55">
              <w:rPr>
                <w:noProof/>
                <w:webHidden/>
              </w:rPr>
              <w:fldChar w:fldCharType="begin"/>
            </w:r>
            <w:r w:rsidR="003C4F55">
              <w:rPr>
                <w:noProof/>
                <w:webHidden/>
              </w:rPr>
              <w:instrText xml:space="preserve"> PAGEREF _Toc103276969 \h </w:instrText>
            </w:r>
            <w:r w:rsidR="003C4F55">
              <w:rPr>
                <w:noProof/>
                <w:webHidden/>
              </w:rPr>
            </w:r>
            <w:r w:rsidR="003C4F55">
              <w:rPr>
                <w:noProof/>
                <w:webHidden/>
              </w:rPr>
              <w:fldChar w:fldCharType="separate"/>
            </w:r>
            <w:r w:rsidR="00856AC5">
              <w:rPr>
                <w:noProof/>
                <w:webHidden/>
              </w:rPr>
              <w:t>12</w:t>
            </w:r>
            <w:r w:rsidR="003C4F55">
              <w:rPr>
                <w:noProof/>
                <w:webHidden/>
              </w:rPr>
              <w:fldChar w:fldCharType="end"/>
            </w:r>
          </w:hyperlink>
        </w:p>
        <w:p w14:paraId="5C61C318" w14:textId="77777777" w:rsidR="003C4F55" w:rsidRDefault="00271B04">
          <w:pPr>
            <w:pStyle w:val="TOC3"/>
            <w:tabs>
              <w:tab w:val="left" w:pos="1200"/>
            </w:tabs>
            <w:rPr>
              <w:rFonts w:asciiTheme="minorHAnsi" w:eastAsiaTheme="minorEastAsia" w:hAnsiTheme="minorHAnsi" w:cstheme="minorBidi"/>
              <w:i w:val="0"/>
              <w:iCs w:val="0"/>
              <w:noProof/>
              <w:sz w:val="22"/>
              <w:szCs w:val="22"/>
            </w:rPr>
          </w:pPr>
          <w:hyperlink w:anchor="_Toc103276970" w:history="1">
            <w:r w:rsidR="003C4F55" w:rsidRPr="00E67E17">
              <w:rPr>
                <w:rStyle w:val="Hyperlink"/>
                <w:noProof/>
                <w14:scene3d>
                  <w14:camera w14:prst="orthographicFront"/>
                  <w14:lightRig w14:rig="threePt" w14:dir="t">
                    <w14:rot w14:lat="0" w14:lon="0" w14:rev="0"/>
                  </w14:lightRig>
                </w14:scene3d>
              </w:rPr>
              <w:t>3.3.2.</w:t>
            </w:r>
            <w:r w:rsidR="003C4F55">
              <w:rPr>
                <w:rFonts w:asciiTheme="minorHAnsi" w:eastAsiaTheme="minorEastAsia" w:hAnsiTheme="minorHAnsi" w:cstheme="minorBidi"/>
                <w:i w:val="0"/>
                <w:iCs w:val="0"/>
                <w:noProof/>
                <w:sz w:val="22"/>
                <w:szCs w:val="22"/>
              </w:rPr>
              <w:tab/>
            </w:r>
            <w:r w:rsidR="003C4F55" w:rsidRPr="00E67E17">
              <w:rPr>
                <w:rStyle w:val="Hyperlink"/>
                <w:noProof/>
              </w:rPr>
              <w:t>Thay đổi vai trò từ chuyên viên lên lãnh đạo của đơn vị khác</w:t>
            </w:r>
            <w:r w:rsidR="003C4F55">
              <w:rPr>
                <w:noProof/>
                <w:webHidden/>
              </w:rPr>
              <w:tab/>
            </w:r>
            <w:r w:rsidR="003C4F55">
              <w:rPr>
                <w:noProof/>
                <w:webHidden/>
              </w:rPr>
              <w:fldChar w:fldCharType="begin"/>
            </w:r>
            <w:r w:rsidR="003C4F55">
              <w:rPr>
                <w:noProof/>
                <w:webHidden/>
              </w:rPr>
              <w:instrText xml:space="preserve"> PAGEREF _Toc103276970 \h </w:instrText>
            </w:r>
            <w:r w:rsidR="003C4F55">
              <w:rPr>
                <w:noProof/>
                <w:webHidden/>
              </w:rPr>
            </w:r>
            <w:r w:rsidR="003C4F55">
              <w:rPr>
                <w:noProof/>
                <w:webHidden/>
              </w:rPr>
              <w:fldChar w:fldCharType="separate"/>
            </w:r>
            <w:r w:rsidR="00856AC5">
              <w:rPr>
                <w:noProof/>
                <w:webHidden/>
              </w:rPr>
              <w:t>13</w:t>
            </w:r>
            <w:r w:rsidR="003C4F55">
              <w:rPr>
                <w:noProof/>
                <w:webHidden/>
              </w:rPr>
              <w:fldChar w:fldCharType="end"/>
            </w:r>
          </w:hyperlink>
        </w:p>
        <w:p w14:paraId="2D865326" w14:textId="77777777" w:rsidR="003C4F55" w:rsidRDefault="00271B04">
          <w:pPr>
            <w:pStyle w:val="TOC3"/>
            <w:tabs>
              <w:tab w:val="left" w:pos="1200"/>
            </w:tabs>
            <w:rPr>
              <w:rFonts w:asciiTheme="minorHAnsi" w:eastAsiaTheme="minorEastAsia" w:hAnsiTheme="minorHAnsi" w:cstheme="minorBidi"/>
              <w:i w:val="0"/>
              <w:iCs w:val="0"/>
              <w:noProof/>
              <w:sz w:val="22"/>
              <w:szCs w:val="22"/>
            </w:rPr>
          </w:pPr>
          <w:hyperlink w:anchor="_Toc103276971" w:history="1">
            <w:r w:rsidR="003C4F55" w:rsidRPr="00E67E17">
              <w:rPr>
                <w:rStyle w:val="Hyperlink"/>
                <w:noProof/>
                <w14:scene3d>
                  <w14:camera w14:prst="orthographicFront"/>
                  <w14:lightRig w14:rig="threePt" w14:dir="t">
                    <w14:rot w14:lat="0" w14:lon="0" w14:rev="0"/>
                  </w14:lightRig>
                </w14:scene3d>
              </w:rPr>
              <w:t>3.3.3.</w:t>
            </w:r>
            <w:r w:rsidR="003C4F55">
              <w:rPr>
                <w:rFonts w:asciiTheme="minorHAnsi" w:eastAsiaTheme="minorEastAsia" w:hAnsiTheme="minorHAnsi" w:cstheme="minorBidi"/>
                <w:i w:val="0"/>
                <w:iCs w:val="0"/>
                <w:noProof/>
                <w:sz w:val="22"/>
                <w:szCs w:val="22"/>
              </w:rPr>
              <w:tab/>
            </w:r>
            <w:r w:rsidR="003C4F55" w:rsidRPr="00E67E17">
              <w:rPr>
                <w:rStyle w:val="Hyperlink"/>
                <w:noProof/>
              </w:rPr>
              <w:t>Thay đổi vài trò lãnh đạo đơn vị này sang lãnh đạo đơn vị khác</w:t>
            </w:r>
            <w:r w:rsidR="003C4F55">
              <w:rPr>
                <w:noProof/>
                <w:webHidden/>
              </w:rPr>
              <w:tab/>
            </w:r>
            <w:r w:rsidR="003C4F55">
              <w:rPr>
                <w:noProof/>
                <w:webHidden/>
              </w:rPr>
              <w:fldChar w:fldCharType="begin"/>
            </w:r>
            <w:r w:rsidR="003C4F55">
              <w:rPr>
                <w:noProof/>
                <w:webHidden/>
              </w:rPr>
              <w:instrText xml:space="preserve"> PAGEREF _Toc103276971 \h </w:instrText>
            </w:r>
            <w:r w:rsidR="003C4F55">
              <w:rPr>
                <w:noProof/>
                <w:webHidden/>
              </w:rPr>
            </w:r>
            <w:r w:rsidR="003C4F55">
              <w:rPr>
                <w:noProof/>
                <w:webHidden/>
              </w:rPr>
              <w:fldChar w:fldCharType="separate"/>
            </w:r>
            <w:r w:rsidR="00856AC5">
              <w:rPr>
                <w:noProof/>
                <w:webHidden/>
              </w:rPr>
              <w:t>14</w:t>
            </w:r>
            <w:r w:rsidR="003C4F55">
              <w:rPr>
                <w:noProof/>
                <w:webHidden/>
              </w:rPr>
              <w:fldChar w:fldCharType="end"/>
            </w:r>
          </w:hyperlink>
        </w:p>
        <w:p w14:paraId="1530B412" w14:textId="77777777" w:rsidR="003C4F55" w:rsidRDefault="00271B04">
          <w:pPr>
            <w:pStyle w:val="TOC2"/>
            <w:rPr>
              <w:rFonts w:asciiTheme="minorHAnsi" w:eastAsiaTheme="minorEastAsia" w:hAnsiTheme="minorHAnsi" w:cstheme="minorBidi"/>
              <w:sz w:val="22"/>
              <w:szCs w:val="22"/>
            </w:rPr>
          </w:pPr>
          <w:hyperlink w:anchor="_Toc103276972" w:history="1">
            <w:r w:rsidR="003C4F55" w:rsidRPr="00E67E17">
              <w:rPr>
                <w:rStyle w:val="Hyperlink"/>
                <w:lang w:val="vi-VN"/>
              </w:rPr>
              <w:t>3.4.</w:t>
            </w:r>
            <w:r w:rsidR="003C4F55">
              <w:rPr>
                <w:rFonts w:asciiTheme="minorHAnsi" w:eastAsiaTheme="minorEastAsia" w:hAnsiTheme="minorHAnsi" w:cstheme="minorBidi"/>
                <w:sz w:val="22"/>
                <w:szCs w:val="22"/>
              </w:rPr>
              <w:tab/>
            </w:r>
            <w:r w:rsidR="003C4F55" w:rsidRPr="00E67E17">
              <w:rPr>
                <w:rStyle w:val="Hyperlink"/>
              </w:rPr>
              <w:t>Luồng Khóa tài khoản</w:t>
            </w:r>
            <w:r w:rsidR="003C4F55">
              <w:rPr>
                <w:webHidden/>
              </w:rPr>
              <w:tab/>
            </w:r>
            <w:r w:rsidR="003C4F55">
              <w:rPr>
                <w:webHidden/>
              </w:rPr>
              <w:fldChar w:fldCharType="begin"/>
            </w:r>
            <w:r w:rsidR="003C4F55">
              <w:rPr>
                <w:webHidden/>
              </w:rPr>
              <w:instrText xml:space="preserve"> PAGEREF _Toc103276972 \h </w:instrText>
            </w:r>
            <w:r w:rsidR="003C4F55">
              <w:rPr>
                <w:webHidden/>
              </w:rPr>
            </w:r>
            <w:r w:rsidR="003C4F55">
              <w:rPr>
                <w:webHidden/>
              </w:rPr>
              <w:fldChar w:fldCharType="separate"/>
            </w:r>
            <w:r w:rsidR="00856AC5">
              <w:rPr>
                <w:webHidden/>
              </w:rPr>
              <w:t>15</w:t>
            </w:r>
            <w:r w:rsidR="003C4F55">
              <w:rPr>
                <w:webHidden/>
              </w:rPr>
              <w:fldChar w:fldCharType="end"/>
            </w:r>
          </w:hyperlink>
        </w:p>
        <w:p w14:paraId="0878D329" w14:textId="77777777" w:rsidR="003C4F55" w:rsidRDefault="00271B04">
          <w:pPr>
            <w:pStyle w:val="TOC3"/>
            <w:tabs>
              <w:tab w:val="left" w:pos="1200"/>
            </w:tabs>
            <w:rPr>
              <w:rFonts w:asciiTheme="minorHAnsi" w:eastAsiaTheme="minorEastAsia" w:hAnsiTheme="minorHAnsi" w:cstheme="minorBidi"/>
              <w:i w:val="0"/>
              <w:iCs w:val="0"/>
              <w:noProof/>
              <w:sz w:val="22"/>
              <w:szCs w:val="22"/>
            </w:rPr>
          </w:pPr>
          <w:hyperlink w:anchor="_Toc103276973" w:history="1">
            <w:r w:rsidR="003C4F55" w:rsidRPr="00E67E17">
              <w:rPr>
                <w:rStyle w:val="Hyperlink"/>
                <w:noProof/>
                <w14:scene3d>
                  <w14:camera w14:prst="orthographicFront"/>
                  <w14:lightRig w14:rig="threePt" w14:dir="t">
                    <w14:rot w14:lat="0" w14:lon="0" w14:rev="0"/>
                  </w14:lightRig>
                </w14:scene3d>
              </w:rPr>
              <w:t>3.4.1.</w:t>
            </w:r>
            <w:r w:rsidR="003C4F55">
              <w:rPr>
                <w:rFonts w:asciiTheme="minorHAnsi" w:eastAsiaTheme="minorEastAsia" w:hAnsiTheme="minorHAnsi" w:cstheme="minorBidi"/>
                <w:i w:val="0"/>
                <w:iCs w:val="0"/>
                <w:noProof/>
                <w:sz w:val="22"/>
                <w:szCs w:val="22"/>
              </w:rPr>
              <w:tab/>
            </w:r>
            <w:r w:rsidR="003C4F55" w:rsidRPr="00E67E17">
              <w:rPr>
                <w:rStyle w:val="Hyperlink"/>
                <w:noProof/>
              </w:rPr>
              <w:t>Trường hợp người dùng khi nghỉ hưu/ chuyển công tác</w:t>
            </w:r>
            <w:r w:rsidR="003C4F55">
              <w:rPr>
                <w:noProof/>
                <w:webHidden/>
              </w:rPr>
              <w:tab/>
            </w:r>
            <w:r w:rsidR="003C4F55">
              <w:rPr>
                <w:noProof/>
                <w:webHidden/>
              </w:rPr>
              <w:fldChar w:fldCharType="begin"/>
            </w:r>
            <w:r w:rsidR="003C4F55">
              <w:rPr>
                <w:noProof/>
                <w:webHidden/>
              </w:rPr>
              <w:instrText xml:space="preserve"> PAGEREF _Toc103276973 \h </w:instrText>
            </w:r>
            <w:r w:rsidR="003C4F55">
              <w:rPr>
                <w:noProof/>
                <w:webHidden/>
              </w:rPr>
            </w:r>
            <w:r w:rsidR="003C4F55">
              <w:rPr>
                <w:noProof/>
                <w:webHidden/>
              </w:rPr>
              <w:fldChar w:fldCharType="separate"/>
            </w:r>
            <w:r w:rsidR="00856AC5">
              <w:rPr>
                <w:noProof/>
                <w:webHidden/>
              </w:rPr>
              <w:t>16</w:t>
            </w:r>
            <w:r w:rsidR="003C4F55">
              <w:rPr>
                <w:noProof/>
                <w:webHidden/>
              </w:rPr>
              <w:fldChar w:fldCharType="end"/>
            </w:r>
          </w:hyperlink>
        </w:p>
        <w:p w14:paraId="1E497D59" w14:textId="77777777" w:rsidR="003C4F55" w:rsidRDefault="00271B04">
          <w:pPr>
            <w:pStyle w:val="TOC3"/>
            <w:tabs>
              <w:tab w:val="left" w:pos="1200"/>
            </w:tabs>
            <w:rPr>
              <w:rFonts w:asciiTheme="minorHAnsi" w:eastAsiaTheme="minorEastAsia" w:hAnsiTheme="minorHAnsi" w:cstheme="minorBidi"/>
              <w:i w:val="0"/>
              <w:iCs w:val="0"/>
              <w:noProof/>
              <w:sz w:val="22"/>
              <w:szCs w:val="22"/>
            </w:rPr>
          </w:pPr>
          <w:hyperlink w:anchor="_Toc103276974" w:history="1">
            <w:r w:rsidR="003C4F55" w:rsidRPr="00E67E17">
              <w:rPr>
                <w:rStyle w:val="Hyperlink"/>
                <w:noProof/>
                <w14:scene3d>
                  <w14:camera w14:prst="orthographicFront"/>
                  <w14:lightRig w14:rig="threePt" w14:dir="t">
                    <w14:rot w14:lat="0" w14:lon="0" w14:rev="0"/>
                  </w14:lightRig>
                </w14:scene3d>
              </w:rPr>
              <w:t>3.4.2.</w:t>
            </w:r>
            <w:r w:rsidR="003C4F55">
              <w:rPr>
                <w:rFonts w:asciiTheme="minorHAnsi" w:eastAsiaTheme="minorEastAsia" w:hAnsiTheme="minorHAnsi" w:cstheme="minorBidi"/>
                <w:i w:val="0"/>
                <w:iCs w:val="0"/>
                <w:noProof/>
                <w:sz w:val="22"/>
                <w:szCs w:val="22"/>
              </w:rPr>
              <w:tab/>
            </w:r>
            <w:r w:rsidR="003C4F55" w:rsidRPr="00E67E17">
              <w:rPr>
                <w:rStyle w:val="Hyperlink"/>
                <w:noProof/>
              </w:rPr>
              <w:t>Trường hợp không sử dụng hệ thống CSDL theo dõi</w:t>
            </w:r>
            <w:r w:rsidR="003C4F55">
              <w:rPr>
                <w:noProof/>
                <w:webHidden/>
              </w:rPr>
              <w:tab/>
            </w:r>
            <w:r w:rsidR="003C4F55">
              <w:rPr>
                <w:noProof/>
                <w:webHidden/>
              </w:rPr>
              <w:fldChar w:fldCharType="begin"/>
            </w:r>
            <w:r w:rsidR="003C4F55">
              <w:rPr>
                <w:noProof/>
                <w:webHidden/>
              </w:rPr>
              <w:instrText xml:space="preserve"> PAGEREF _Toc103276974 \h </w:instrText>
            </w:r>
            <w:r w:rsidR="003C4F55">
              <w:rPr>
                <w:noProof/>
                <w:webHidden/>
              </w:rPr>
            </w:r>
            <w:r w:rsidR="003C4F55">
              <w:rPr>
                <w:noProof/>
                <w:webHidden/>
              </w:rPr>
              <w:fldChar w:fldCharType="separate"/>
            </w:r>
            <w:r w:rsidR="00856AC5">
              <w:rPr>
                <w:noProof/>
                <w:webHidden/>
              </w:rPr>
              <w:t>17</w:t>
            </w:r>
            <w:r w:rsidR="003C4F55">
              <w:rPr>
                <w:noProof/>
                <w:webHidden/>
              </w:rPr>
              <w:fldChar w:fldCharType="end"/>
            </w:r>
          </w:hyperlink>
        </w:p>
        <w:p w14:paraId="045A94AE" w14:textId="77777777" w:rsidR="003C4F55" w:rsidRDefault="00271B04">
          <w:pPr>
            <w:pStyle w:val="TOC2"/>
            <w:rPr>
              <w:rFonts w:asciiTheme="minorHAnsi" w:eastAsiaTheme="minorEastAsia" w:hAnsiTheme="minorHAnsi" w:cstheme="minorBidi"/>
              <w:sz w:val="22"/>
              <w:szCs w:val="22"/>
            </w:rPr>
          </w:pPr>
          <w:hyperlink w:anchor="_Toc103276975" w:history="1">
            <w:r w:rsidR="003C4F55" w:rsidRPr="00E67E17">
              <w:rPr>
                <w:rStyle w:val="Hyperlink"/>
              </w:rPr>
              <w:t>3.5.</w:t>
            </w:r>
            <w:r w:rsidR="003C4F55">
              <w:rPr>
                <w:rFonts w:asciiTheme="minorHAnsi" w:eastAsiaTheme="minorEastAsia" w:hAnsiTheme="minorHAnsi" w:cstheme="minorBidi"/>
                <w:sz w:val="22"/>
                <w:szCs w:val="22"/>
              </w:rPr>
              <w:tab/>
            </w:r>
            <w:r w:rsidR="003C4F55" w:rsidRPr="00E67E17">
              <w:rPr>
                <w:rStyle w:val="Hyperlink"/>
              </w:rPr>
              <w:t>Quản lý cây đơn vị</w:t>
            </w:r>
            <w:r w:rsidR="003C4F55">
              <w:rPr>
                <w:webHidden/>
              </w:rPr>
              <w:tab/>
            </w:r>
            <w:r w:rsidR="003C4F55">
              <w:rPr>
                <w:webHidden/>
              </w:rPr>
              <w:fldChar w:fldCharType="begin"/>
            </w:r>
            <w:r w:rsidR="003C4F55">
              <w:rPr>
                <w:webHidden/>
              </w:rPr>
              <w:instrText xml:space="preserve"> PAGEREF _Toc103276975 \h </w:instrText>
            </w:r>
            <w:r w:rsidR="003C4F55">
              <w:rPr>
                <w:webHidden/>
              </w:rPr>
            </w:r>
            <w:r w:rsidR="003C4F55">
              <w:rPr>
                <w:webHidden/>
              </w:rPr>
              <w:fldChar w:fldCharType="separate"/>
            </w:r>
            <w:r w:rsidR="00856AC5">
              <w:rPr>
                <w:webHidden/>
              </w:rPr>
              <w:t>18</w:t>
            </w:r>
            <w:r w:rsidR="003C4F55">
              <w:rPr>
                <w:webHidden/>
              </w:rPr>
              <w:fldChar w:fldCharType="end"/>
            </w:r>
          </w:hyperlink>
        </w:p>
        <w:p w14:paraId="2206866B" w14:textId="77777777" w:rsidR="003C4F55" w:rsidRDefault="00271B04">
          <w:pPr>
            <w:pStyle w:val="TOC3"/>
            <w:tabs>
              <w:tab w:val="left" w:pos="1200"/>
            </w:tabs>
            <w:rPr>
              <w:rFonts w:asciiTheme="minorHAnsi" w:eastAsiaTheme="minorEastAsia" w:hAnsiTheme="minorHAnsi" w:cstheme="minorBidi"/>
              <w:i w:val="0"/>
              <w:iCs w:val="0"/>
              <w:noProof/>
              <w:sz w:val="22"/>
              <w:szCs w:val="22"/>
            </w:rPr>
          </w:pPr>
          <w:hyperlink w:anchor="_Toc103276976" w:history="1">
            <w:r w:rsidR="003C4F55" w:rsidRPr="00E67E17">
              <w:rPr>
                <w:rStyle w:val="Hyperlink"/>
                <w:noProof/>
                <w14:scene3d>
                  <w14:camera w14:prst="orthographicFront"/>
                  <w14:lightRig w14:rig="threePt" w14:dir="t">
                    <w14:rot w14:lat="0" w14:lon="0" w14:rev="0"/>
                  </w14:lightRig>
                </w14:scene3d>
              </w:rPr>
              <w:t>3.5.1.</w:t>
            </w:r>
            <w:r w:rsidR="003C4F55">
              <w:rPr>
                <w:rFonts w:asciiTheme="minorHAnsi" w:eastAsiaTheme="minorEastAsia" w:hAnsiTheme="minorHAnsi" w:cstheme="minorBidi"/>
                <w:i w:val="0"/>
                <w:iCs w:val="0"/>
                <w:noProof/>
                <w:sz w:val="22"/>
                <w:szCs w:val="22"/>
              </w:rPr>
              <w:tab/>
            </w:r>
            <w:r w:rsidR="003C4F55" w:rsidRPr="00E67E17">
              <w:rPr>
                <w:rStyle w:val="Hyperlink"/>
                <w:noProof/>
              </w:rPr>
              <w:t>Tìm kiếm đơn vị</w:t>
            </w:r>
            <w:r w:rsidR="003C4F55">
              <w:rPr>
                <w:noProof/>
                <w:webHidden/>
              </w:rPr>
              <w:tab/>
            </w:r>
            <w:r w:rsidR="003C4F55">
              <w:rPr>
                <w:noProof/>
                <w:webHidden/>
              </w:rPr>
              <w:fldChar w:fldCharType="begin"/>
            </w:r>
            <w:r w:rsidR="003C4F55">
              <w:rPr>
                <w:noProof/>
                <w:webHidden/>
              </w:rPr>
              <w:instrText xml:space="preserve"> PAGEREF _Toc103276976 \h </w:instrText>
            </w:r>
            <w:r w:rsidR="003C4F55">
              <w:rPr>
                <w:noProof/>
                <w:webHidden/>
              </w:rPr>
            </w:r>
            <w:r w:rsidR="003C4F55">
              <w:rPr>
                <w:noProof/>
                <w:webHidden/>
              </w:rPr>
              <w:fldChar w:fldCharType="separate"/>
            </w:r>
            <w:r w:rsidR="00856AC5">
              <w:rPr>
                <w:noProof/>
                <w:webHidden/>
              </w:rPr>
              <w:t>18</w:t>
            </w:r>
            <w:r w:rsidR="003C4F55">
              <w:rPr>
                <w:noProof/>
                <w:webHidden/>
              </w:rPr>
              <w:fldChar w:fldCharType="end"/>
            </w:r>
          </w:hyperlink>
        </w:p>
        <w:p w14:paraId="6F5F7AFA" w14:textId="77777777" w:rsidR="003C4F55" w:rsidRDefault="00271B04">
          <w:pPr>
            <w:pStyle w:val="TOC3"/>
            <w:tabs>
              <w:tab w:val="left" w:pos="1200"/>
            </w:tabs>
            <w:rPr>
              <w:rFonts w:asciiTheme="minorHAnsi" w:eastAsiaTheme="minorEastAsia" w:hAnsiTheme="minorHAnsi" w:cstheme="minorBidi"/>
              <w:i w:val="0"/>
              <w:iCs w:val="0"/>
              <w:noProof/>
              <w:sz w:val="22"/>
              <w:szCs w:val="22"/>
            </w:rPr>
          </w:pPr>
          <w:hyperlink w:anchor="_Toc103276977" w:history="1">
            <w:r w:rsidR="003C4F55" w:rsidRPr="00E67E17">
              <w:rPr>
                <w:rStyle w:val="Hyperlink"/>
                <w:noProof/>
                <w14:scene3d>
                  <w14:camera w14:prst="orthographicFront"/>
                  <w14:lightRig w14:rig="threePt" w14:dir="t">
                    <w14:rot w14:lat="0" w14:lon="0" w14:rev="0"/>
                  </w14:lightRig>
                </w14:scene3d>
              </w:rPr>
              <w:t>3.5.2.</w:t>
            </w:r>
            <w:r w:rsidR="003C4F55">
              <w:rPr>
                <w:rFonts w:asciiTheme="minorHAnsi" w:eastAsiaTheme="minorEastAsia" w:hAnsiTheme="minorHAnsi" w:cstheme="minorBidi"/>
                <w:i w:val="0"/>
                <w:iCs w:val="0"/>
                <w:noProof/>
                <w:sz w:val="22"/>
                <w:szCs w:val="22"/>
              </w:rPr>
              <w:tab/>
            </w:r>
            <w:r w:rsidR="003C4F55" w:rsidRPr="00E67E17">
              <w:rPr>
                <w:rStyle w:val="Hyperlink"/>
                <w:noProof/>
              </w:rPr>
              <w:t>Ẩn/ hiển thị trên cây đơn vị</w:t>
            </w:r>
            <w:r w:rsidR="003C4F55">
              <w:rPr>
                <w:noProof/>
                <w:webHidden/>
              </w:rPr>
              <w:tab/>
            </w:r>
            <w:r w:rsidR="003C4F55">
              <w:rPr>
                <w:noProof/>
                <w:webHidden/>
              </w:rPr>
              <w:fldChar w:fldCharType="begin"/>
            </w:r>
            <w:r w:rsidR="003C4F55">
              <w:rPr>
                <w:noProof/>
                <w:webHidden/>
              </w:rPr>
              <w:instrText xml:space="preserve"> PAGEREF _Toc103276977 \h </w:instrText>
            </w:r>
            <w:r w:rsidR="003C4F55">
              <w:rPr>
                <w:noProof/>
                <w:webHidden/>
              </w:rPr>
            </w:r>
            <w:r w:rsidR="003C4F55">
              <w:rPr>
                <w:noProof/>
                <w:webHidden/>
              </w:rPr>
              <w:fldChar w:fldCharType="separate"/>
            </w:r>
            <w:r w:rsidR="00856AC5">
              <w:rPr>
                <w:noProof/>
                <w:webHidden/>
              </w:rPr>
              <w:t>19</w:t>
            </w:r>
            <w:r w:rsidR="003C4F55">
              <w:rPr>
                <w:noProof/>
                <w:webHidden/>
              </w:rPr>
              <w:fldChar w:fldCharType="end"/>
            </w:r>
          </w:hyperlink>
        </w:p>
        <w:p w14:paraId="3CFDCD4B" w14:textId="77777777" w:rsidR="003C4F55" w:rsidRDefault="00271B04">
          <w:pPr>
            <w:pStyle w:val="TOC3"/>
            <w:tabs>
              <w:tab w:val="left" w:pos="1200"/>
            </w:tabs>
            <w:rPr>
              <w:rFonts w:asciiTheme="minorHAnsi" w:eastAsiaTheme="minorEastAsia" w:hAnsiTheme="minorHAnsi" w:cstheme="minorBidi"/>
              <w:i w:val="0"/>
              <w:iCs w:val="0"/>
              <w:noProof/>
              <w:sz w:val="22"/>
              <w:szCs w:val="22"/>
            </w:rPr>
          </w:pPr>
          <w:hyperlink w:anchor="_Toc103276978" w:history="1">
            <w:r w:rsidR="003C4F55" w:rsidRPr="00E67E17">
              <w:rPr>
                <w:rStyle w:val="Hyperlink"/>
                <w:noProof/>
                <w14:scene3d>
                  <w14:camera w14:prst="orthographicFront"/>
                  <w14:lightRig w14:rig="threePt" w14:dir="t">
                    <w14:rot w14:lat="0" w14:lon="0" w14:rev="0"/>
                  </w14:lightRig>
                </w14:scene3d>
              </w:rPr>
              <w:t>3.5.1.</w:t>
            </w:r>
            <w:r w:rsidR="003C4F55">
              <w:rPr>
                <w:rFonts w:asciiTheme="minorHAnsi" w:eastAsiaTheme="minorEastAsia" w:hAnsiTheme="minorHAnsi" w:cstheme="minorBidi"/>
                <w:i w:val="0"/>
                <w:iCs w:val="0"/>
                <w:noProof/>
                <w:sz w:val="22"/>
                <w:szCs w:val="22"/>
              </w:rPr>
              <w:tab/>
            </w:r>
            <w:r w:rsidR="003C4F55" w:rsidRPr="00E67E17">
              <w:rPr>
                <w:rStyle w:val="Hyperlink"/>
                <w:noProof/>
              </w:rPr>
              <w:t>Thêm mới đơn vị</w:t>
            </w:r>
            <w:r w:rsidR="003C4F55">
              <w:rPr>
                <w:noProof/>
                <w:webHidden/>
              </w:rPr>
              <w:tab/>
            </w:r>
            <w:r w:rsidR="003C4F55">
              <w:rPr>
                <w:noProof/>
                <w:webHidden/>
              </w:rPr>
              <w:fldChar w:fldCharType="begin"/>
            </w:r>
            <w:r w:rsidR="003C4F55">
              <w:rPr>
                <w:noProof/>
                <w:webHidden/>
              </w:rPr>
              <w:instrText xml:space="preserve"> PAGEREF _Toc103276978 \h </w:instrText>
            </w:r>
            <w:r w:rsidR="003C4F55">
              <w:rPr>
                <w:noProof/>
                <w:webHidden/>
              </w:rPr>
            </w:r>
            <w:r w:rsidR="003C4F55">
              <w:rPr>
                <w:noProof/>
                <w:webHidden/>
              </w:rPr>
              <w:fldChar w:fldCharType="separate"/>
            </w:r>
            <w:r w:rsidR="00856AC5">
              <w:rPr>
                <w:noProof/>
                <w:webHidden/>
              </w:rPr>
              <w:t>22</w:t>
            </w:r>
            <w:r w:rsidR="003C4F55">
              <w:rPr>
                <w:noProof/>
                <w:webHidden/>
              </w:rPr>
              <w:fldChar w:fldCharType="end"/>
            </w:r>
          </w:hyperlink>
        </w:p>
        <w:p w14:paraId="6FB9957A" w14:textId="77777777" w:rsidR="003C4F55" w:rsidRDefault="00271B04">
          <w:pPr>
            <w:pStyle w:val="TOC2"/>
            <w:rPr>
              <w:rFonts w:asciiTheme="minorHAnsi" w:eastAsiaTheme="minorEastAsia" w:hAnsiTheme="minorHAnsi" w:cstheme="minorBidi"/>
              <w:sz w:val="22"/>
              <w:szCs w:val="22"/>
            </w:rPr>
          </w:pPr>
          <w:hyperlink w:anchor="_Toc103276979" w:history="1">
            <w:r w:rsidR="003C4F55" w:rsidRPr="00E67E17">
              <w:rPr>
                <w:rStyle w:val="Hyperlink"/>
              </w:rPr>
              <w:t>3.6.</w:t>
            </w:r>
            <w:r w:rsidR="003C4F55">
              <w:rPr>
                <w:rFonts w:asciiTheme="minorHAnsi" w:eastAsiaTheme="minorEastAsia" w:hAnsiTheme="minorHAnsi" w:cstheme="minorBidi"/>
                <w:sz w:val="22"/>
                <w:szCs w:val="22"/>
              </w:rPr>
              <w:tab/>
            </w:r>
            <w:r w:rsidR="003C4F55" w:rsidRPr="00E67E17">
              <w:rPr>
                <w:rStyle w:val="Hyperlink"/>
              </w:rPr>
              <w:t>Chức năng cấu hình màu sắc hiển thị trên Dashboard</w:t>
            </w:r>
            <w:r w:rsidR="003C4F55">
              <w:rPr>
                <w:webHidden/>
              </w:rPr>
              <w:tab/>
            </w:r>
            <w:r w:rsidR="003C4F55">
              <w:rPr>
                <w:webHidden/>
              </w:rPr>
              <w:fldChar w:fldCharType="begin"/>
            </w:r>
            <w:r w:rsidR="003C4F55">
              <w:rPr>
                <w:webHidden/>
              </w:rPr>
              <w:instrText xml:space="preserve"> PAGEREF _Toc103276979 \h </w:instrText>
            </w:r>
            <w:r w:rsidR="003C4F55">
              <w:rPr>
                <w:webHidden/>
              </w:rPr>
            </w:r>
            <w:r w:rsidR="003C4F55">
              <w:rPr>
                <w:webHidden/>
              </w:rPr>
              <w:fldChar w:fldCharType="separate"/>
            </w:r>
            <w:r w:rsidR="00856AC5">
              <w:rPr>
                <w:webHidden/>
              </w:rPr>
              <w:t>23</w:t>
            </w:r>
            <w:r w:rsidR="003C4F55">
              <w:rPr>
                <w:webHidden/>
              </w:rPr>
              <w:fldChar w:fldCharType="end"/>
            </w:r>
          </w:hyperlink>
        </w:p>
        <w:p w14:paraId="3DA8645A" w14:textId="77777777" w:rsidR="003C4F55" w:rsidRDefault="00271B04">
          <w:pPr>
            <w:pStyle w:val="TOC3"/>
            <w:tabs>
              <w:tab w:val="left" w:pos="1200"/>
            </w:tabs>
            <w:rPr>
              <w:rFonts w:asciiTheme="minorHAnsi" w:eastAsiaTheme="minorEastAsia" w:hAnsiTheme="minorHAnsi" w:cstheme="minorBidi"/>
              <w:i w:val="0"/>
              <w:iCs w:val="0"/>
              <w:noProof/>
              <w:sz w:val="22"/>
              <w:szCs w:val="22"/>
            </w:rPr>
          </w:pPr>
          <w:hyperlink w:anchor="_Toc103276980" w:history="1">
            <w:r w:rsidR="003C4F55" w:rsidRPr="00E67E17">
              <w:rPr>
                <w:rStyle w:val="Hyperlink"/>
                <w:noProof/>
                <w14:scene3d>
                  <w14:camera w14:prst="orthographicFront"/>
                  <w14:lightRig w14:rig="threePt" w14:dir="t">
                    <w14:rot w14:lat="0" w14:lon="0" w14:rev="0"/>
                  </w14:lightRig>
                </w14:scene3d>
              </w:rPr>
              <w:t>3.6.1.</w:t>
            </w:r>
            <w:r w:rsidR="003C4F55">
              <w:rPr>
                <w:rFonts w:asciiTheme="minorHAnsi" w:eastAsiaTheme="minorEastAsia" w:hAnsiTheme="minorHAnsi" w:cstheme="minorBidi"/>
                <w:i w:val="0"/>
                <w:iCs w:val="0"/>
                <w:noProof/>
                <w:sz w:val="22"/>
                <w:szCs w:val="22"/>
              </w:rPr>
              <w:tab/>
            </w:r>
            <w:r w:rsidR="003C4F55" w:rsidRPr="00E67E17">
              <w:rPr>
                <w:rStyle w:val="Hyperlink"/>
                <w:noProof/>
              </w:rPr>
              <w:t>Thay đổi màu trên Dashboard</w:t>
            </w:r>
            <w:r w:rsidR="003C4F55">
              <w:rPr>
                <w:noProof/>
                <w:webHidden/>
              </w:rPr>
              <w:tab/>
            </w:r>
            <w:r w:rsidR="003C4F55">
              <w:rPr>
                <w:noProof/>
                <w:webHidden/>
              </w:rPr>
              <w:fldChar w:fldCharType="begin"/>
            </w:r>
            <w:r w:rsidR="003C4F55">
              <w:rPr>
                <w:noProof/>
                <w:webHidden/>
              </w:rPr>
              <w:instrText xml:space="preserve"> PAGEREF _Toc103276980 \h </w:instrText>
            </w:r>
            <w:r w:rsidR="003C4F55">
              <w:rPr>
                <w:noProof/>
                <w:webHidden/>
              </w:rPr>
            </w:r>
            <w:r w:rsidR="003C4F55">
              <w:rPr>
                <w:noProof/>
                <w:webHidden/>
              </w:rPr>
              <w:fldChar w:fldCharType="separate"/>
            </w:r>
            <w:r w:rsidR="00856AC5">
              <w:rPr>
                <w:noProof/>
                <w:webHidden/>
              </w:rPr>
              <w:t>23</w:t>
            </w:r>
            <w:r w:rsidR="003C4F55">
              <w:rPr>
                <w:noProof/>
                <w:webHidden/>
              </w:rPr>
              <w:fldChar w:fldCharType="end"/>
            </w:r>
          </w:hyperlink>
        </w:p>
        <w:p w14:paraId="001EB46E" w14:textId="77777777" w:rsidR="00693DC6" w:rsidRPr="0026399A" w:rsidRDefault="00693DC6">
          <w:pPr>
            <w:rPr>
              <w:rFonts w:cs="Times New Roman"/>
              <w:sz w:val="24"/>
            </w:rPr>
          </w:pPr>
          <w:r w:rsidRPr="0026399A">
            <w:rPr>
              <w:rFonts w:cs="Times New Roman"/>
              <w:b/>
              <w:bCs/>
              <w:noProof/>
              <w:sz w:val="24"/>
            </w:rPr>
            <w:fldChar w:fldCharType="end"/>
          </w:r>
        </w:p>
      </w:sdtContent>
    </w:sdt>
    <w:p w14:paraId="34FC8A5F" w14:textId="77777777" w:rsidR="003A3910" w:rsidRPr="0026399A" w:rsidRDefault="003A3910" w:rsidP="000F487C">
      <w:pPr>
        <w:keepNext w:val="0"/>
        <w:tabs>
          <w:tab w:val="left" w:pos="2160"/>
          <w:tab w:val="right" w:pos="5040"/>
          <w:tab w:val="left" w:pos="5760"/>
          <w:tab w:val="right" w:pos="8640"/>
        </w:tabs>
        <w:spacing w:before="0" w:line="312" w:lineRule="auto"/>
        <w:jc w:val="both"/>
        <w:rPr>
          <w:rFonts w:cs="Times New Roman"/>
          <w:sz w:val="24"/>
        </w:rPr>
      </w:pPr>
    </w:p>
    <w:p w14:paraId="57553102" w14:textId="77777777" w:rsidR="007F64A6" w:rsidRPr="0026399A" w:rsidRDefault="007F64A6" w:rsidP="00923178">
      <w:pPr>
        <w:pStyle w:val="Heading1"/>
      </w:pPr>
      <w:bookmarkStart w:id="5" w:name="_Toc402857905"/>
      <w:bookmarkStart w:id="6" w:name="_Toc55827413"/>
      <w:bookmarkStart w:id="7" w:name="_Toc55827482"/>
      <w:bookmarkStart w:id="8" w:name="_Toc68600845"/>
      <w:bookmarkStart w:id="9" w:name="_Toc103276956"/>
      <w:bookmarkStart w:id="10" w:name="_Toc452446887"/>
      <w:r w:rsidRPr="0026399A">
        <w:lastRenderedPageBreak/>
        <w:t>GIỚI THIỆU</w:t>
      </w:r>
      <w:bookmarkEnd w:id="5"/>
      <w:bookmarkEnd w:id="6"/>
      <w:bookmarkEnd w:id="7"/>
      <w:bookmarkEnd w:id="8"/>
      <w:bookmarkEnd w:id="9"/>
    </w:p>
    <w:p w14:paraId="7A46016D" w14:textId="77777777" w:rsidR="007F64A6" w:rsidRDefault="007F64A6" w:rsidP="007F64A6">
      <w:pPr>
        <w:pStyle w:val="Heading2"/>
        <w:numPr>
          <w:ilvl w:val="1"/>
          <w:numId w:val="2"/>
        </w:numPr>
        <w:spacing w:line="312" w:lineRule="auto"/>
        <w:jc w:val="both"/>
      </w:pPr>
      <w:bookmarkStart w:id="11" w:name="_Toc402857906"/>
      <w:bookmarkStart w:id="12" w:name="_Toc55827414"/>
      <w:bookmarkStart w:id="13" w:name="_Toc55827483"/>
      <w:bookmarkStart w:id="14" w:name="_Toc68600846"/>
      <w:bookmarkStart w:id="15" w:name="_Toc103276957"/>
      <w:r w:rsidRPr="0026399A">
        <w:t xml:space="preserve">Mục đích và </w:t>
      </w:r>
      <w:bookmarkEnd w:id="11"/>
      <w:bookmarkEnd w:id="12"/>
      <w:bookmarkEnd w:id="13"/>
      <w:bookmarkEnd w:id="14"/>
      <w:r w:rsidR="00AA1015">
        <w:t>đối tượng sử dụng</w:t>
      </w:r>
      <w:bookmarkEnd w:id="15"/>
    </w:p>
    <w:p w14:paraId="6AB19B6C" w14:textId="77777777" w:rsidR="00FB162F" w:rsidRPr="00FB162F" w:rsidRDefault="00FB162F" w:rsidP="00F91AF2">
      <w:pPr>
        <w:spacing w:line="312" w:lineRule="auto"/>
        <w:jc w:val="both"/>
      </w:pPr>
      <w:r w:rsidRPr="008F0593">
        <w:rPr>
          <w:sz w:val="24"/>
        </w:rPr>
        <w:t xml:space="preserve">Tài liệu này được xây dựng nhằm hướng dẫn cho người dùng có vai trò Quản trị </w:t>
      </w:r>
      <w:r>
        <w:rPr>
          <w:sz w:val="24"/>
        </w:rPr>
        <w:t>H</w:t>
      </w:r>
      <w:r w:rsidRPr="008F0593">
        <w:rPr>
          <w:sz w:val="24"/>
        </w:rPr>
        <w:t xml:space="preserve">ệ thống </w:t>
      </w:r>
      <w:r>
        <w:rPr>
          <w:sz w:val="24"/>
        </w:rPr>
        <w:t>Quản lý cơ sở dữ liệu theo dõi về thực hiện nhiệm vụ do Chính phủ, Thủ tướng Chính phủ giao (sau đây gọi là Hệ thống quản lý CSDL theo dõi)</w:t>
      </w:r>
      <w:r w:rsidRPr="008F0593">
        <w:rPr>
          <w:sz w:val="24"/>
        </w:rPr>
        <w:t>.</w:t>
      </w:r>
    </w:p>
    <w:p w14:paraId="3AA45C92" w14:textId="77777777" w:rsidR="007F64A6" w:rsidRDefault="004F733C" w:rsidP="007F64A6">
      <w:pPr>
        <w:pStyle w:val="Heading2"/>
        <w:numPr>
          <w:ilvl w:val="1"/>
          <w:numId w:val="2"/>
        </w:numPr>
        <w:spacing w:line="312" w:lineRule="auto"/>
        <w:jc w:val="both"/>
      </w:pPr>
      <w:bookmarkStart w:id="16" w:name="_Toc103276958"/>
      <w:r>
        <w:t>Đối tượng sử dụng</w:t>
      </w:r>
      <w:bookmarkEnd w:id="16"/>
    </w:p>
    <w:p w14:paraId="4E801AD0" w14:textId="77777777" w:rsidR="00887CC7" w:rsidRPr="0026399A" w:rsidRDefault="009E6A66" w:rsidP="00887CC7">
      <w:pPr>
        <w:spacing w:line="312" w:lineRule="auto"/>
        <w:jc w:val="both"/>
      </w:pPr>
      <w:r w:rsidRPr="00606BDF">
        <w:rPr>
          <w:sz w:val="24"/>
        </w:rPr>
        <w:t xml:space="preserve">Quản trị </w:t>
      </w:r>
      <w:r w:rsidR="00F32BA7">
        <w:rPr>
          <w:sz w:val="24"/>
        </w:rPr>
        <w:t>Hệ thống quản lý CSDL theo dõi</w:t>
      </w:r>
      <w:r>
        <w:rPr>
          <w:sz w:val="24"/>
        </w:rPr>
        <w:t>: là tài khoản có quyền cao nhất của</w:t>
      </w:r>
      <w:r w:rsidR="00F32BA7">
        <w:rPr>
          <w:sz w:val="24"/>
        </w:rPr>
        <w:t xml:space="preserve"> hệ thống</w:t>
      </w:r>
      <w:r w:rsidR="00507A6B">
        <w:rPr>
          <w:sz w:val="24"/>
        </w:rPr>
        <w:t xml:space="preserve"> quản lý CSDL theo dõi</w:t>
      </w:r>
      <w:r w:rsidR="004900DF">
        <w:rPr>
          <w:sz w:val="24"/>
        </w:rPr>
        <w:t>,</w:t>
      </w:r>
      <w:r w:rsidR="00887CC7">
        <w:rPr>
          <w:sz w:val="24"/>
        </w:rPr>
        <w:t xml:space="preserve"> quản lý chung toàn bộ đơn vị, tài khoản và gán quyền các chức năng cho người dùng</w:t>
      </w:r>
      <w:bookmarkStart w:id="17" w:name="_Toc57896912"/>
      <w:bookmarkStart w:id="18" w:name="_Toc82446007"/>
      <w:bookmarkStart w:id="19" w:name="_Toc342915871"/>
      <w:bookmarkStart w:id="20" w:name="_Toc342921036"/>
      <w:bookmarkStart w:id="21" w:name="_Toc533753889"/>
      <w:r w:rsidR="00736982">
        <w:rPr>
          <w:sz w:val="24"/>
        </w:rPr>
        <w:t xml:space="preserve"> của Văn phòng Chính phủ và các đơn vị Bộ, cơ quan, địa phương</w:t>
      </w:r>
      <w:r w:rsidR="00D15A47">
        <w:rPr>
          <w:sz w:val="24"/>
        </w:rPr>
        <w:t xml:space="preserve"> sử dụng hệ thống quản lý CSDL theo dõi.</w:t>
      </w:r>
    </w:p>
    <w:p w14:paraId="23918C3C" w14:textId="77777777" w:rsidR="00A0083A" w:rsidRPr="0026399A" w:rsidRDefault="00E95D08" w:rsidP="00A0083A">
      <w:pPr>
        <w:pStyle w:val="Heading2"/>
        <w:numPr>
          <w:ilvl w:val="1"/>
          <w:numId w:val="2"/>
        </w:numPr>
      </w:pPr>
      <w:bookmarkStart w:id="22" w:name="_Toc103276959"/>
      <w:r>
        <w:t>C</w:t>
      </w:r>
      <w:r w:rsidR="00A0083A" w:rsidRPr="0026399A">
        <w:t>ác thuật ngữ và từ viết tắt</w:t>
      </w:r>
      <w:bookmarkEnd w:id="17"/>
      <w:bookmarkEnd w:id="18"/>
      <w:bookmarkEnd w:id="22"/>
      <w:r w:rsidR="00A0083A" w:rsidRPr="0026399A">
        <w:t xml:space="preserve"> </w:t>
      </w:r>
    </w:p>
    <w:tbl>
      <w:tblPr>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593"/>
        <w:gridCol w:w="4644"/>
        <w:gridCol w:w="2410"/>
      </w:tblGrid>
      <w:tr w:rsidR="00A0083A" w:rsidRPr="0026399A" w14:paraId="2C2B1B5F" w14:textId="77777777" w:rsidTr="001311BF">
        <w:trPr>
          <w:tblHeader/>
          <w:jc w:val="center"/>
        </w:trPr>
        <w:tc>
          <w:tcPr>
            <w:tcW w:w="1593" w:type="dxa"/>
            <w:shd w:val="pct5" w:color="auto" w:fill="FFFFFF"/>
          </w:tcPr>
          <w:p w14:paraId="21BD9824" w14:textId="77777777" w:rsidR="00A0083A" w:rsidRPr="0026399A" w:rsidRDefault="00A0083A" w:rsidP="001311BF">
            <w:pPr>
              <w:pStyle w:val="Bang"/>
              <w:spacing w:before="40" w:after="40" w:line="312" w:lineRule="auto"/>
              <w:jc w:val="both"/>
              <w:rPr>
                <w:rFonts w:cs="Times New Roman"/>
                <w:b/>
                <w:color w:val="000000"/>
                <w:sz w:val="24"/>
                <w:szCs w:val="24"/>
              </w:rPr>
            </w:pPr>
            <w:r w:rsidRPr="0026399A">
              <w:rPr>
                <w:rFonts w:cs="Times New Roman"/>
                <w:b/>
                <w:color w:val="000000"/>
                <w:sz w:val="24"/>
                <w:szCs w:val="24"/>
              </w:rPr>
              <w:t>Thuật ngữ</w:t>
            </w:r>
          </w:p>
        </w:tc>
        <w:tc>
          <w:tcPr>
            <w:tcW w:w="4644" w:type="dxa"/>
            <w:shd w:val="pct5" w:color="auto" w:fill="FFFFFF"/>
          </w:tcPr>
          <w:p w14:paraId="0182555A" w14:textId="77777777" w:rsidR="00A0083A" w:rsidRPr="0026399A" w:rsidRDefault="00A0083A" w:rsidP="001311BF">
            <w:pPr>
              <w:pStyle w:val="Bang"/>
              <w:spacing w:before="40" w:after="40" w:line="312" w:lineRule="auto"/>
              <w:jc w:val="both"/>
              <w:rPr>
                <w:rFonts w:cs="Times New Roman"/>
                <w:b/>
                <w:color w:val="000000"/>
                <w:sz w:val="24"/>
                <w:szCs w:val="24"/>
              </w:rPr>
            </w:pPr>
            <w:r w:rsidRPr="0026399A">
              <w:rPr>
                <w:rFonts w:cs="Times New Roman"/>
                <w:b/>
                <w:color w:val="000000"/>
                <w:sz w:val="24"/>
                <w:szCs w:val="24"/>
              </w:rPr>
              <w:t>Định nghĩa</w:t>
            </w:r>
          </w:p>
        </w:tc>
        <w:tc>
          <w:tcPr>
            <w:tcW w:w="2410" w:type="dxa"/>
            <w:shd w:val="pct5" w:color="auto" w:fill="FFFFFF"/>
          </w:tcPr>
          <w:p w14:paraId="001120FC" w14:textId="77777777" w:rsidR="00A0083A" w:rsidRPr="0026399A" w:rsidRDefault="00A0083A" w:rsidP="001311BF">
            <w:pPr>
              <w:pStyle w:val="Bang"/>
              <w:spacing w:before="40" w:after="40" w:line="312" w:lineRule="auto"/>
              <w:jc w:val="both"/>
              <w:rPr>
                <w:rFonts w:cs="Times New Roman"/>
                <w:b/>
                <w:color w:val="000000"/>
                <w:sz w:val="24"/>
                <w:szCs w:val="24"/>
              </w:rPr>
            </w:pPr>
            <w:r w:rsidRPr="0026399A">
              <w:rPr>
                <w:rFonts w:cs="Times New Roman"/>
                <w:b/>
                <w:color w:val="000000"/>
                <w:sz w:val="24"/>
                <w:szCs w:val="24"/>
              </w:rPr>
              <w:t>Ghi chú</w:t>
            </w:r>
          </w:p>
        </w:tc>
      </w:tr>
      <w:tr w:rsidR="00A0083A" w:rsidRPr="0026399A" w14:paraId="73C16984" w14:textId="77777777" w:rsidTr="001311BF">
        <w:trPr>
          <w:jc w:val="center"/>
        </w:trPr>
        <w:tc>
          <w:tcPr>
            <w:tcW w:w="1593" w:type="dxa"/>
          </w:tcPr>
          <w:p w14:paraId="0CC5D6DA" w14:textId="77777777" w:rsidR="00A0083A" w:rsidRPr="0026399A" w:rsidRDefault="00A0083A" w:rsidP="001311BF">
            <w:pPr>
              <w:spacing w:before="40" w:after="40" w:line="312" w:lineRule="auto"/>
              <w:jc w:val="both"/>
              <w:rPr>
                <w:rFonts w:cs="Times New Roman"/>
                <w:color w:val="000000"/>
                <w:sz w:val="24"/>
              </w:rPr>
            </w:pPr>
            <w:r w:rsidRPr="0026399A">
              <w:rPr>
                <w:rFonts w:cs="Times New Roman"/>
                <w:color w:val="000000"/>
                <w:sz w:val="24"/>
              </w:rPr>
              <w:t>CP</w:t>
            </w:r>
          </w:p>
        </w:tc>
        <w:tc>
          <w:tcPr>
            <w:tcW w:w="4644" w:type="dxa"/>
          </w:tcPr>
          <w:p w14:paraId="1CD03390" w14:textId="77777777" w:rsidR="00A0083A" w:rsidRPr="0026399A" w:rsidRDefault="00A0083A" w:rsidP="001311BF">
            <w:pPr>
              <w:spacing w:before="40" w:after="40" w:line="312" w:lineRule="auto"/>
              <w:jc w:val="both"/>
              <w:rPr>
                <w:rFonts w:cs="Times New Roman"/>
                <w:color w:val="000000"/>
                <w:sz w:val="24"/>
              </w:rPr>
            </w:pPr>
            <w:r w:rsidRPr="0026399A">
              <w:rPr>
                <w:rFonts w:cs="Times New Roman"/>
                <w:color w:val="000000"/>
                <w:sz w:val="24"/>
              </w:rPr>
              <w:t>Chính Phủ</w:t>
            </w:r>
          </w:p>
        </w:tc>
        <w:tc>
          <w:tcPr>
            <w:tcW w:w="2410" w:type="dxa"/>
          </w:tcPr>
          <w:p w14:paraId="7A56ECA5" w14:textId="77777777" w:rsidR="00A0083A" w:rsidRPr="0026399A" w:rsidRDefault="00A0083A" w:rsidP="001311BF">
            <w:pPr>
              <w:spacing w:before="40" w:after="40" w:line="312" w:lineRule="auto"/>
              <w:jc w:val="both"/>
              <w:rPr>
                <w:rFonts w:cs="Times New Roman"/>
                <w:color w:val="000000"/>
                <w:sz w:val="24"/>
              </w:rPr>
            </w:pPr>
          </w:p>
        </w:tc>
      </w:tr>
      <w:tr w:rsidR="00A0083A" w:rsidRPr="0026399A" w14:paraId="1D49C66D" w14:textId="77777777" w:rsidTr="001311BF">
        <w:trPr>
          <w:jc w:val="center"/>
        </w:trPr>
        <w:tc>
          <w:tcPr>
            <w:tcW w:w="1593" w:type="dxa"/>
          </w:tcPr>
          <w:p w14:paraId="5DF9E104" w14:textId="77777777" w:rsidR="00A0083A" w:rsidRPr="0026399A" w:rsidRDefault="00A0083A" w:rsidP="001311BF">
            <w:pPr>
              <w:spacing w:before="40" w:after="40" w:line="312" w:lineRule="auto"/>
              <w:jc w:val="both"/>
              <w:rPr>
                <w:rFonts w:cs="Times New Roman"/>
                <w:color w:val="000000"/>
                <w:sz w:val="24"/>
              </w:rPr>
            </w:pPr>
            <w:r w:rsidRPr="0026399A">
              <w:rPr>
                <w:rFonts w:cs="Times New Roman"/>
                <w:color w:val="000000"/>
                <w:sz w:val="24"/>
              </w:rPr>
              <w:t>VPCP</w:t>
            </w:r>
          </w:p>
        </w:tc>
        <w:tc>
          <w:tcPr>
            <w:tcW w:w="4644" w:type="dxa"/>
          </w:tcPr>
          <w:p w14:paraId="563A3E3A" w14:textId="77777777" w:rsidR="00A0083A" w:rsidRPr="0026399A" w:rsidRDefault="00A0083A" w:rsidP="001311BF">
            <w:pPr>
              <w:spacing w:before="40" w:after="40" w:line="312" w:lineRule="auto"/>
              <w:jc w:val="both"/>
              <w:rPr>
                <w:rFonts w:cs="Times New Roman"/>
                <w:color w:val="000000"/>
                <w:sz w:val="24"/>
              </w:rPr>
            </w:pPr>
            <w:r w:rsidRPr="0026399A">
              <w:rPr>
                <w:rFonts w:cs="Times New Roman"/>
                <w:color w:val="000000"/>
                <w:sz w:val="24"/>
              </w:rPr>
              <w:t>Văn Phòng Chính Phủ</w:t>
            </w:r>
          </w:p>
        </w:tc>
        <w:tc>
          <w:tcPr>
            <w:tcW w:w="2410" w:type="dxa"/>
          </w:tcPr>
          <w:p w14:paraId="137226DE" w14:textId="77777777" w:rsidR="00A0083A" w:rsidRPr="0026399A" w:rsidRDefault="00A0083A" w:rsidP="001311BF">
            <w:pPr>
              <w:spacing w:before="40" w:after="40" w:line="312" w:lineRule="auto"/>
              <w:jc w:val="both"/>
              <w:rPr>
                <w:rFonts w:cs="Times New Roman"/>
                <w:color w:val="000000"/>
                <w:sz w:val="24"/>
              </w:rPr>
            </w:pPr>
          </w:p>
        </w:tc>
      </w:tr>
      <w:tr w:rsidR="00A0083A" w:rsidRPr="0026399A" w14:paraId="26C94C4D" w14:textId="77777777" w:rsidTr="001311BF">
        <w:trPr>
          <w:jc w:val="center"/>
        </w:trPr>
        <w:tc>
          <w:tcPr>
            <w:tcW w:w="1593" w:type="dxa"/>
          </w:tcPr>
          <w:p w14:paraId="324E0AC8" w14:textId="77777777" w:rsidR="00A0083A" w:rsidRPr="0026399A" w:rsidRDefault="00A0083A" w:rsidP="001311BF">
            <w:pPr>
              <w:spacing w:before="40" w:after="40" w:line="312" w:lineRule="auto"/>
              <w:jc w:val="both"/>
              <w:rPr>
                <w:rFonts w:cs="Times New Roman"/>
                <w:color w:val="000000"/>
                <w:sz w:val="24"/>
              </w:rPr>
            </w:pPr>
            <w:r w:rsidRPr="0026399A">
              <w:rPr>
                <w:rFonts w:cs="Times New Roman"/>
                <w:color w:val="000000"/>
                <w:sz w:val="24"/>
              </w:rPr>
              <w:t>TDNV</w:t>
            </w:r>
          </w:p>
        </w:tc>
        <w:tc>
          <w:tcPr>
            <w:tcW w:w="4644" w:type="dxa"/>
          </w:tcPr>
          <w:p w14:paraId="7700638F" w14:textId="77777777" w:rsidR="00A0083A" w:rsidRPr="0026399A" w:rsidRDefault="00A0083A" w:rsidP="001311BF">
            <w:pPr>
              <w:spacing w:before="40" w:after="40" w:line="312" w:lineRule="auto"/>
              <w:jc w:val="both"/>
              <w:rPr>
                <w:rFonts w:cs="Times New Roman"/>
                <w:color w:val="000000"/>
                <w:sz w:val="24"/>
              </w:rPr>
            </w:pPr>
            <w:r w:rsidRPr="0026399A">
              <w:rPr>
                <w:rFonts w:cs="Times New Roman"/>
                <w:color w:val="000000"/>
                <w:sz w:val="24"/>
              </w:rPr>
              <w:t>Theo dõi nhiệm vụ</w:t>
            </w:r>
          </w:p>
        </w:tc>
        <w:tc>
          <w:tcPr>
            <w:tcW w:w="2410" w:type="dxa"/>
          </w:tcPr>
          <w:p w14:paraId="64F85B09" w14:textId="77777777" w:rsidR="00A0083A" w:rsidRPr="0026399A" w:rsidRDefault="00A0083A" w:rsidP="001311BF">
            <w:pPr>
              <w:spacing w:before="40" w:after="40" w:line="312" w:lineRule="auto"/>
              <w:jc w:val="both"/>
              <w:rPr>
                <w:rFonts w:cs="Times New Roman"/>
                <w:color w:val="000000"/>
                <w:sz w:val="24"/>
              </w:rPr>
            </w:pPr>
          </w:p>
        </w:tc>
      </w:tr>
      <w:bookmarkEnd w:id="19"/>
      <w:bookmarkEnd w:id="20"/>
      <w:bookmarkEnd w:id="21"/>
    </w:tbl>
    <w:p w14:paraId="1380EC42" w14:textId="77777777" w:rsidR="00A0083A" w:rsidRPr="0026399A" w:rsidRDefault="00A0083A" w:rsidP="00A0083A">
      <w:pPr>
        <w:rPr>
          <w:rFonts w:cs="Times New Roman"/>
          <w:sz w:val="24"/>
        </w:rPr>
      </w:pPr>
    </w:p>
    <w:p w14:paraId="53F461FD" w14:textId="77777777" w:rsidR="007F64A6" w:rsidRPr="0026399A" w:rsidRDefault="007F64A6" w:rsidP="007F64A6">
      <w:pPr>
        <w:pStyle w:val="Heading1"/>
        <w:numPr>
          <w:ilvl w:val="0"/>
          <w:numId w:val="2"/>
        </w:numPr>
        <w:tabs>
          <w:tab w:val="clear" w:pos="360"/>
          <w:tab w:val="num" w:pos="540"/>
        </w:tabs>
        <w:spacing w:line="312" w:lineRule="auto"/>
        <w:ind w:left="547" w:hanging="547"/>
        <w:jc w:val="both"/>
      </w:pPr>
      <w:bookmarkStart w:id="23" w:name="_Toc402857911"/>
      <w:bookmarkStart w:id="24" w:name="_Toc55827419"/>
      <w:bookmarkStart w:id="25" w:name="_Toc55827488"/>
      <w:bookmarkStart w:id="26" w:name="_Toc68600851"/>
      <w:bookmarkStart w:id="27" w:name="_Toc103276960"/>
      <w:r w:rsidRPr="0026399A">
        <w:lastRenderedPageBreak/>
        <w:t>GIỚI THIỆU CÁC CHỨC NĂNG</w:t>
      </w:r>
      <w:bookmarkEnd w:id="23"/>
      <w:bookmarkEnd w:id="24"/>
      <w:bookmarkEnd w:id="25"/>
      <w:bookmarkEnd w:id="26"/>
      <w:bookmarkEnd w:id="27"/>
      <w:r w:rsidRPr="0026399A">
        <w:t xml:space="preserve"> </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0"/>
        <w:gridCol w:w="2300"/>
        <w:gridCol w:w="4320"/>
        <w:gridCol w:w="2160"/>
      </w:tblGrid>
      <w:tr w:rsidR="00F32C46" w:rsidRPr="0026399A" w14:paraId="0E2D1B40" w14:textId="77777777" w:rsidTr="005B1161">
        <w:trPr>
          <w:tblHeader/>
        </w:trPr>
        <w:tc>
          <w:tcPr>
            <w:tcW w:w="670" w:type="dxa"/>
            <w:shd w:val="clear" w:color="auto" w:fill="FFCC99"/>
            <w:vAlign w:val="center"/>
          </w:tcPr>
          <w:p w14:paraId="616001B9" w14:textId="77777777" w:rsidR="00F32C46" w:rsidRPr="0026399A" w:rsidRDefault="00F32C46" w:rsidP="006B7338">
            <w:pPr>
              <w:spacing w:before="40" w:after="40" w:line="312" w:lineRule="auto"/>
              <w:jc w:val="center"/>
              <w:rPr>
                <w:rFonts w:cs="Times New Roman"/>
                <w:b/>
                <w:sz w:val="24"/>
              </w:rPr>
            </w:pPr>
            <w:bookmarkStart w:id="28" w:name="_Toc311722868"/>
            <w:r w:rsidRPr="0026399A">
              <w:rPr>
                <w:rFonts w:cs="Times New Roman"/>
                <w:b/>
                <w:sz w:val="24"/>
              </w:rPr>
              <w:t>STT</w:t>
            </w:r>
          </w:p>
        </w:tc>
        <w:tc>
          <w:tcPr>
            <w:tcW w:w="2300" w:type="dxa"/>
            <w:shd w:val="clear" w:color="auto" w:fill="FFCC99"/>
            <w:vAlign w:val="center"/>
          </w:tcPr>
          <w:p w14:paraId="3B2EF5BE" w14:textId="77777777" w:rsidR="00F32C46" w:rsidRPr="0026399A" w:rsidRDefault="00F32C46" w:rsidP="006B7338">
            <w:pPr>
              <w:spacing w:before="40" w:after="40" w:line="312" w:lineRule="auto"/>
              <w:jc w:val="center"/>
              <w:rPr>
                <w:rFonts w:cs="Times New Roman"/>
                <w:b/>
                <w:sz w:val="24"/>
              </w:rPr>
            </w:pPr>
            <w:r w:rsidRPr="0026399A">
              <w:rPr>
                <w:rFonts w:cs="Times New Roman"/>
                <w:b/>
                <w:sz w:val="24"/>
              </w:rPr>
              <w:t>Chức năng</w:t>
            </w:r>
          </w:p>
        </w:tc>
        <w:tc>
          <w:tcPr>
            <w:tcW w:w="4320" w:type="dxa"/>
            <w:shd w:val="clear" w:color="auto" w:fill="FFCC99"/>
            <w:vAlign w:val="center"/>
          </w:tcPr>
          <w:p w14:paraId="13964435" w14:textId="77777777" w:rsidR="00F32C46" w:rsidRPr="0026399A" w:rsidRDefault="00F32C46" w:rsidP="006B7338">
            <w:pPr>
              <w:spacing w:before="40" w:after="40" w:line="312" w:lineRule="auto"/>
              <w:jc w:val="center"/>
              <w:rPr>
                <w:rFonts w:cs="Times New Roman"/>
                <w:b/>
                <w:sz w:val="24"/>
              </w:rPr>
            </w:pPr>
            <w:r w:rsidRPr="0026399A">
              <w:rPr>
                <w:rFonts w:cs="Times New Roman"/>
                <w:b/>
                <w:sz w:val="24"/>
              </w:rPr>
              <w:t>Mô tả</w:t>
            </w:r>
          </w:p>
        </w:tc>
        <w:tc>
          <w:tcPr>
            <w:tcW w:w="2160" w:type="dxa"/>
            <w:shd w:val="clear" w:color="auto" w:fill="FFCC99"/>
          </w:tcPr>
          <w:p w14:paraId="06C351FD" w14:textId="77777777" w:rsidR="00F32C46" w:rsidRPr="0026399A" w:rsidRDefault="00F32C46" w:rsidP="006B7338">
            <w:pPr>
              <w:widowControl w:val="0"/>
              <w:spacing w:before="40" w:after="40" w:line="312" w:lineRule="auto"/>
              <w:jc w:val="center"/>
              <w:rPr>
                <w:rFonts w:cs="Times New Roman"/>
                <w:b/>
                <w:sz w:val="24"/>
              </w:rPr>
            </w:pPr>
            <w:r w:rsidRPr="0026399A">
              <w:rPr>
                <w:rFonts w:cs="Times New Roman"/>
                <w:b/>
                <w:sz w:val="24"/>
              </w:rPr>
              <w:t>Đối tượng sử dụng</w:t>
            </w:r>
          </w:p>
        </w:tc>
      </w:tr>
      <w:tr w:rsidR="00DB062A" w:rsidRPr="0026399A" w14:paraId="4166E863" w14:textId="77777777" w:rsidTr="005B1161">
        <w:tc>
          <w:tcPr>
            <w:tcW w:w="670" w:type="dxa"/>
          </w:tcPr>
          <w:p w14:paraId="737B0C89" w14:textId="77777777" w:rsidR="00DB062A" w:rsidRPr="0026399A" w:rsidRDefault="00F5229F" w:rsidP="006B7338">
            <w:pPr>
              <w:spacing w:before="40" w:after="40" w:line="312" w:lineRule="auto"/>
              <w:jc w:val="center"/>
              <w:rPr>
                <w:rFonts w:cs="Times New Roman"/>
                <w:sz w:val="24"/>
              </w:rPr>
            </w:pPr>
            <w:r w:rsidRPr="0026399A">
              <w:rPr>
                <w:rFonts w:cs="Times New Roman"/>
                <w:sz w:val="24"/>
              </w:rPr>
              <w:t>1</w:t>
            </w:r>
          </w:p>
        </w:tc>
        <w:tc>
          <w:tcPr>
            <w:tcW w:w="2300" w:type="dxa"/>
          </w:tcPr>
          <w:p w14:paraId="529CDD01" w14:textId="77777777" w:rsidR="00DB062A" w:rsidRPr="0026399A" w:rsidRDefault="009D6EA9" w:rsidP="00777B24">
            <w:pPr>
              <w:spacing w:before="40" w:after="40" w:line="312" w:lineRule="auto"/>
              <w:jc w:val="both"/>
              <w:rPr>
                <w:rFonts w:cs="Times New Roman"/>
                <w:sz w:val="24"/>
              </w:rPr>
            </w:pPr>
            <w:r w:rsidRPr="0026399A">
              <w:rPr>
                <w:rFonts w:cs="Times New Roman"/>
                <w:sz w:val="24"/>
              </w:rPr>
              <w:t xml:space="preserve">Gán quyền cho </w:t>
            </w:r>
            <w:r w:rsidR="001A6378" w:rsidRPr="0026399A">
              <w:rPr>
                <w:rFonts w:cs="Times New Roman"/>
                <w:sz w:val="24"/>
              </w:rPr>
              <w:t xml:space="preserve">Quản trị </w:t>
            </w:r>
            <w:r w:rsidR="00777B24">
              <w:rPr>
                <w:rFonts w:cs="Times New Roman"/>
                <w:sz w:val="24"/>
              </w:rPr>
              <w:t>cấp cao của Bộ, ĐP</w:t>
            </w:r>
          </w:p>
        </w:tc>
        <w:tc>
          <w:tcPr>
            <w:tcW w:w="4320" w:type="dxa"/>
          </w:tcPr>
          <w:p w14:paraId="66D7454E" w14:textId="77777777" w:rsidR="00D825CD" w:rsidRPr="0026399A" w:rsidRDefault="00FD7792" w:rsidP="00283304">
            <w:pPr>
              <w:spacing w:before="40" w:after="40" w:line="312" w:lineRule="auto"/>
              <w:jc w:val="both"/>
              <w:rPr>
                <w:rFonts w:cs="Times New Roman"/>
                <w:sz w:val="24"/>
              </w:rPr>
            </w:pPr>
            <w:r w:rsidRPr="0026399A">
              <w:rPr>
                <w:rFonts w:cs="Times New Roman"/>
                <w:sz w:val="24"/>
              </w:rPr>
              <w:t xml:space="preserve">Cho phép </w:t>
            </w:r>
            <w:r w:rsidR="003D7D54" w:rsidRPr="0026399A">
              <w:rPr>
                <w:rFonts w:cs="Times New Roman"/>
                <w:sz w:val="24"/>
              </w:rPr>
              <w:t xml:space="preserve">quản trị hệ thống định danh, xác thực tập trung cấp quyền </w:t>
            </w:r>
            <w:r w:rsidR="00283304">
              <w:rPr>
                <w:rFonts w:cs="Times New Roman"/>
                <w:sz w:val="24"/>
              </w:rPr>
              <w:t>quản trị cấp cao của Bộ, ĐP</w:t>
            </w:r>
          </w:p>
        </w:tc>
        <w:tc>
          <w:tcPr>
            <w:tcW w:w="2160" w:type="dxa"/>
          </w:tcPr>
          <w:p w14:paraId="6B8AA849" w14:textId="77777777" w:rsidR="00DB062A" w:rsidRPr="0026399A" w:rsidRDefault="004F522E" w:rsidP="00CB0186">
            <w:pPr>
              <w:widowControl w:val="0"/>
              <w:spacing w:before="40" w:after="40" w:line="312" w:lineRule="auto"/>
              <w:jc w:val="both"/>
              <w:rPr>
                <w:rFonts w:cs="Times New Roman"/>
                <w:sz w:val="24"/>
              </w:rPr>
            </w:pPr>
            <w:r w:rsidRPr="0026399A">
              <w:rPr>
                <w:rFonts w:cs="Times New Roman"/>
                <w:sz w:val="24"/>
              </w:rPr>
              <w:t xml:space="preserve">Quản trị hệ thống </w:t>
            </w:r>
            <w:r>
              <w:rPr>
                <w:rFonts w:cs="Times New Roman"/>
                <w:sz w:val="24"/>
              </w:rPr>
              <w:t>quản lý CSDL theo dõi</w:t>
            </w:r>
          </w:p>
        </w:tc>
      </w:tr>
      <w:tr w:rsidR="00F11838" w:rsidRPr="0026399A" w14:paraId="6EA4D1E8" w14:textId="77777777" w:rsidTr="005B1161">
        <w:tc>
          <w:tcPr>
            <w:tcW w:w="670" w:type="dxa"/>
          </w:tcPr>
          <w:p w14:paraId="23EDFF26" w14:textId="77777777" w:rsidR="00F11838" w:rsidRPr="0026399A" w:rsidRDefault="00583B21" w:rsidP="006B7338">
            <w:pPr>
              <w:spacing w:before="40" w:after="40" w:line="312" w:lineRule="auto"/>
              <w:jc w:val="center"/>
              <w:rPr>
                <w:rFonts w:cs="Times New Roman"/>
                <w:sz w:val="24"/>
              </w:rPr>
            </w:pPr>
            <w:r>
              <w:rPr>
                <w:rFonts w:cs="Times New Roman"/>
                <w:sz w:val="24"/>
              </w:rPr>
              <w:t>2</w:t>
            </w:r>
          </w:p>
        </w:tc>
        <w:tc>
          <w:tcPr>
            <w:tcW w:w="2300" w:type="dxa"/>
          </w:tcPr>
          <w:p w14:paraId="7C621ED5" w14:textId="77777777" w:rsidR="00F11838" w:rsidRPr="0026399A" w:rsidRDefault="008F6F25" w:rsidP="006B7338">
            <w:pPr>
              <w:spacing w:before="40" w:after="40" w:line="312" w:lineRule="auto"/>
              <w:jc w:val="both"/>
              <w:rPr>
                <w:rFonts w:cs="Times New Roman"/>
                <w:sz w:val="24"/>
              </w:rPr>
            </w:pPr>
            <w:r w:rsidRPr="0026399A">
              <w:rPr>
                <w:rFonts w:cs="Times New Roman"/>
                <w:sz w:val="24"/>
              </w:rPr>
              <w:t xml:space="preserve">Gán quyền cho tài khoản </w:t>
            </w:r>
            <w:r w:rsidR="00DF66E3" w:rsidRPr="0026399A">
              <w:rPr>
                <w:rFonts w:cs="Times New Roman"/>
                <w:sz w:val="24"/>
              </w:rPr>
              <w:t xml:space="preserve">thêm </w:t>
            </w:r>
            <w:r w:rsidRPr="0026399A">
              <w:rPr>
                <w:rFonts w:cs="Times New Roman"/>
                <w:sz w:val="24"/>
              </w:rPr>
              <w:t>mới VPCP</w:t>
            </w:r>
          </w:p>
        </w:tc>
        <w:tc>
          <w:tcPr>
            <w:tcW w:w="4320" w:type="dxa"/>
          </w:tcPr>
          <w:p w14:paraId="5B45BCE6" w14:textId="77777777" w:rsidR="00F11838" w:rsidRPr="0026399A" w:rsidRDefault="00FD16CE" w:rsidP="00FD16CE">
            <w:pPr>
              <w:spacing w:before="40" w:after="40" w:line="312" w:lineRule="auto"/>
              <w:jc w:val="both"/>
              <w:rPr>
                <w:rFonts w:cs="Times New Roman"/>
                <w:sz w:val="24"/>
              </w:rPr>
            </w:pPr>
            <w:r w:rsidRPr="0026399A">
              <w:rPr>
                <w:rFonts w:cs="Times New Roman"/>
                <w:sz w:val="24"/>
              </w:rPr>
              <w:t xml:space="preserve">Cho phép quản trị </w:t>
            </w:r>
            <w:r w:rsidR="002A4502" w:rsidRPr="0026399A">
              <w:rPr>
                <w:rFonts w:cs="Times New Roman"/>
                <w:sz w:val="24"/>
              </w:rPr>
              <w:t xml:space="preserve">hệ thống </w:t>
            </w:r>
            <w:r w:rsidR="002A4502">
              <w:rPr>
                <w:rFonts w:cs="Times New Roman"/>
                <w:sz w:val="24"/>
              </w:rPr>
              <w:t>quản lý CSDL theo dõi</w:t>
            </w:r>
            <w:r w:rsidRPr="0026399A">
              <w:rPr>
                <w:rFonts w:cs="Times New Roman"/>
                <w:sz w:val="24"/>
              </w:rPr>
              <w:t xml:space="preserve"> gán quyền cho tài khoản thêm mới của VPCP</w:t>
            </w:r>
          </w:p>
        </w:tc>
        <w:tc>
          <w:tcPr>
            <w:tcW w:w="2160" w:type="dxa"/>
          </w:tcPr>
          <w:p w14:paraId="1D6CB692" w14:textId="77777777" w:rsidR="00F11838" w:rsidRPr="0026399A" w:rsidRDefault="00F041D3" w:rsidP="006B7338">
            <w:pPr>
              <w:widowControl w:val="0"/>
              <w:spacing w:before="40" w:after="40" w:line="312" w:lineRule="auto"/>
              <w:jc w:val="both"/>
              <w:rPr>
                <w:rFonts w:cs="Times New Roman"/>
                <w:sz w:val="24"/>
              </w:rPr>
            </w:pPr>
            <w:r w:rsidRPr="0026399A">
              <w:rPr>
                <w:rFonts w:cs="Times New Roman"/>
                <w:sz w:val="24"/>
              </w:rPr>
              <w:t xml:space="preserve">Quản trị </w:t>
            </w:r>
            <w:r w:rsidR="002A4502" w:rsidRPr="0026399A">
              <w:rPr>
                <w:rFonts w:cs="Times New Roman"/>
                <w:sz w:val="24"/>
              </w:rPr>
              <w:t xml:space="preserve">hệ thống </w:t>
            </w:r>
            <w:r w:rsidR="002A4502">
              <w:rPr>
                <w:rFonts w:cs="Times New Roman"/>
                <w:sz w:val="24"/>
              </w:rPr>
              <w:t>quản lý CSDL theo dõi</w:t>
            </w:r>
          </w:p>
        </w:tc>
      </w:tr>
      <w:tr w:rsidR="00661972" w:rsidRPr="0026399A" w14:paraId="1B51FB36" w14:textId="77777777" w:rsidTr="005B1161">
        <w:tc>
          <w:tcPr>
            <w:tcW w:w="670" w:type="dxa"/>
          </w:tcPr>
          <w:p w14:paraId="4415AD70" w14:textId="77777777" w:rsidR="00661972" w:rsidRPr="0026399A" w:rsidRDefault="00583B21" w:rsidP="006B7338">
            <w:pPr>
              <w:spacing w:before="40" w:after="40" w:line="312" w:lineRule="auto"/>
              <w:jc w:val="center"/>
              <w:rPr>
                <w:rFonts w:cs="Times New Roman"/>
                <w:sz w:val="24"/>
              </w:rPr>
            </w:pPr>
            <w:r>
              <w:rPr>
                <w:rFonts w:cs="Times New Roman"/>
                <w:sz w:val="24"/>
              </w:rPr>
              <w:t>3</w:t>
            </w:r>
          </w:p>
        </w:tc>
        <w:tc>
          <w:tcPr>
            <w:tcW w:w="2300" w:type="dxa"/>
          </w:tcPr>
          <w:p w14:paraId="0EAB7AC8" w14:textId="77777777" w:rsidR="00661972" w:rsidRPr="0026399A" w:rsidRDefault="008F6F25" w:rsidP="006B7338">
            <w:pPr>
              <w:spacing w:before="40" w:after="40" w:line="312" w:lineRule="auto"/>
              <w:jc w:val="both"/>
              <w:rPr>
                <w:rFonts w:cs="Times New Roman"/>
                <w:sz w:val="24"/>
              </w:rPr>
            </w:pPr>
            <w:r w:rsidRPr="0026399A">
              <w:rPr>
                <w:rFonts w:cs="Times New Roman"/>
                <w:sz w:val="24"/>
              </w:rPr>
              <w:t>Cập nhật đơn vị, vai trò c</w:t>
            </w:r>
            <w:r w:rsidR="003F3174" w:rsidRPr="0026399A">
              <w:rPr>
                <w:rFonts w:cs="Times New Roman"/>
                <w:sz w:val="24"/>
              </w:rPr>
              <w:t>h</w:t>
            </w:r>
            <w:r w:rsidRPr="0026399A">
              <w:rPr>
                <w:rFonts w:cs="Times New Roman"/>
                <w:sz w:val="24"/>
              </w:rPr>
              <w:t>o tài khoản VPCP</w:t>
            </w:r>
          </w:p>
        </w:tc>
        <w:tc>
          <w:tcPr>
            <w:tcW w:w="4320" w:type="dxa"/>
          </w:tcPr>
          <w:p w14:paraId="6391FD02" w14:textId="77777777" w:rsidR="00F01E6A" w:rsidRPr="0026399A" w:rsidRDefault="003F3174" w:rsidP="003140B3">
            <w:pPr>
              <w:spacing w:before="40" w:after="40" w:line="312" w:lineRule="auto"/>
              <w:jc w:val="both"/>
              <w:rPr>
                <w:rFonts w:cs="Times New Roman"/>
                <w:sz w:val="24"/>
              </w:rPr>
            </w:pPr>
            <w:r w:rsidRPr="0026399A">
              <w:rPr>
                <w:rFonts w:cs="Times New Roman"/>
                <w:sz w:val="24"/>
              </w:rPr>
              <w:t xml:space="preserve">Cho phép quản trị </w:t>
            </w:r>
            <w:r w:rsidR="003140B3">
              <w:rPr>
                <w:rFonts w:cs="Times New Roman"/>
                <w:sz w:val="24"/>
              </w:rPr>
              <w:t>hệ thống CSDL theo dõi</w:t>
            </w:r>
            <w:r w:rsidRPr="0026399A">
              <w:rPr>
                <w:rFonts w:cs="Times New Roman"/>
                <w:sz w:val="24"/>
              </w:rPr>
              <w:t xml:space="preserve"> cập nhật đơn vị, vai trò tài khoản VPCP </w:t>
            </w:r>
            <w:r w:rsidR="001E2384" w:rsidRPr="0026399A">
              <w:rPr>
                <w:rFonts w:cs="Times New Roman"/>
                <w:sz w:val="24"/>
              </w:rPr>
              <w:t>khi có thay đổi đơn vị, vai trò</w:t>
            </w:r>
          </w:p>
        </w:tc>
        <w:tc>
          <w:tcPr>
            <w:tcW w:w="2160" w:type="dxa"/>
          </w:tcPr>
          <w:p w14:paraId="72A411F6" w14:textId="77777777" w:rsidR="00661972" w:rsidRPr="0026399A" w:rsidRDefault="00DE73F1" w:rsidP="006B7338">
            <w:pPr>
              <w:widowControl w:val="0"/>
              <w:spacing w:before="40" w:after="40" w:line="312" w:lineRule="auto"/>
              <w:jc w:val="both"/>
              <w:rPr>
                <w:rFonts w:cs="Times New Roman"/>
                <w:sz w:val="24"/>
              </w:rPr>
            </w:pPr>
            <w:r w:rsidRPr="0026399A">
              <w:rPr>
                <w:rFonts w:cs="Times New Roman"/>
                <w:sz w:val="24"/>
              </w:rPr>
              <w:t xml:space="preserve">Quản trị hệ thống </w:t>
            </w:r>
            <w:r>
              <w:rPr>
                <w:rFonts w:cs="Times New Roman"/>
                <w:sz w:val="24"/>
              </w:rPr>
              <w:t>quản lý CSDL theo dõi</w:t>
            </w:r>
          </w:p>
        </w:tc>
      </w:tr>
      <w:tr w:rsidR="008F6F25" w:rsidRPr="0026399A" w14:paraId="3CAD1116" w14:textId="77777777" w:rsidTr="005B1161">
        <w:tc>
          <w:tcPr>
            <w:tcW w:w="670" w:type="dxa"/>
          </w:tcPr>
          <w:p w14:paraId="331F0F60" w14:textId="77777777" w:rsidR="008F6F25" w:rsidRPr="0026399A" w:rsidRDefault="00583B21" w:rsidP="006B7338">
            <w:pPr>
              <w:spacing w:before="40" w:after="40" w:line="312" w:lineRule="auto"/>
              <w:jc w:val="center"/>
              <w:rPr>
                <w:rFonts w:cs="Times New Roman"/>
                <w:sz w:val="24"/>
              </w:rPr>
            </w:pPr>
            <w:r>
              <w:rPr>
                <w:rFonts w:cs="Times New Roman"/>
                <w:sz w:val="24"/>
              </w:rPr>
              <w:t>4</w:t>
            </w:r>
          </w:p>
        </w:tc>
        <w:tc>
          <w:tcPr>
            <w:tcW w:w="2300" w:type="dxa"/>
          </w:tcPr>
          <w:p w14:paraId="499D97A9" w14:textId="77777777" w:rsidR="008F6F25" w:rsidRPr="0026399A" w:rsidRDefault="008F6F25" w:rsidP="006B7338">
            <w:pPr>
              <w:spacing w:before="40" w:after="40" w:line="312" w:lineRule="auto"/>
              <w:jc w:val="both"/>
              <w:rPr>
                <w:rFonts w:cs="Times New Roman"/>
                <w:sz w:val="24"/>
              </w:rPr>
            </w:pPr>
            <w:r w:rsidRPr="0026399A">
              <w:rPr>
                <w:rFonts w:cs="Times New Roman"/>
                <w:sz w:val="24"/>
              </w:rPr>
              <w:t>Khóa tài khoản</w:t>
            </w:r>
          </w:p>
        </w:tc>
        <w:tc>
          <w:tcPr>
            <w:tcW w:w="4320" w:type="dxa"/>
          </w:tcPr>
          <w:p w14:paraId="3DD01AAB" w14:textId="77777777" w:rsidR="008F6F25" w:rsidRPr="0026399A" w:rsidRDefault="00BC56F4" w:rsidP="00F95FB2">
            <w:pPr>
              <w:spacing w:before="40" w:after="40" w:line="312" w:lineRule="auto"/>
              <w:jc w:val="both"/>
              <w:rPr>
                <w:rFonts w:cs="Times New Roman"/>
                <w:sz w:val="24"/>
              </w:rPr>
            </w:pPr>
            <w:r w:rsidRPr="0026399A">
              <w:rPr>
                <w:rFonts w:cs="Times New Roman"/>
                <w:sz w:val="24"/>
              </w:rPr>
              <w:t xml:space="preserve">Cho phép quản trị hệ thống định danh, xác thực tập trung khóa tài khoản người dùng </w:t>
            </w:r>
            <w:r w:rsidR="00801CD2" w:rsidRPr="0026399A">
              <w:rPr>
                <w:rFonts w:cs="Times New Roman"/>
                <w:sz w:val="24"/>
              </w:rPr>
              <w:t xml:space="preserve">và đồng bộ về </w:t>
            </w:r>
            <w:r w:rsidR="001C1D14">
              <w:rPr>
                <w:rFonts w:cs="Times New Roman"/>
                <w:sz w:val="24"/>
              </w:rPr>
              <w:t xml:space="preserve">hệ thống </w:t>
            </w:r>
            <w:r w:rsidR="00F95FB2">
              <w:rPr>
                <w:rFonts w:cs="Times New Roman"/>
                <w:sz w:val="24"/>
              </w:rPr>
              <w:t>CSDL theo dõi</w:t>
            </w:r>
          </w:p>
        </w:tc>
        <w:tc>
          <w:tcPr>
            <w:tcW w:w="2160" w:type="dxa"/>
          </w:tcPr>
          <w:p w14:paraId="739BD7A7" w14:textId="77777777" w:rsidR="008F6F25" w:rsidRPr="0026399A" w:rsidRDefault="002E3F97" w:rsidP="00DE73F1">
            <w:pPr>
              <w:widowControl w:val="0"/>
              <w:spacing w:before="40" w:after="40" w:line="312" w:lineRule="auto"/>
              <w:jc w:val="both"/>
              <w:rPr>
                <w:rFonts w:cs="Times New Roman"/>
                <w:sz w:val="24"/>
              </w:rPr>
            </w:pPr>
            <w:r w:rsidRPr="0026399A">
              <w:rPr>
                <w:rFonts w:cs="Times New Roman"/>
                <w:sz w:val="24"/>
              </w:rPr>
              <w:t>Quản trị hệ thống định danh, xác thực tập trung</w:t>
            </w:r>
            <w:r w:rsidR="00C12842">
              <w:rPr>
                <w:rFonts w:cs="Times New Roman"/>
                <w:sz w:val="24"/>
              </w:rPr>
              <w:t xml:space="preserve">/ Quản trị </w:t>
            </w:r>
            <w:r w:rsidR="00DE73F1">
              <w:rPr>
                <w:rFonts w:cs="Times New Roman"/>
                <w:sz w:val="24"/>
              </w:rPr>
              <w:t>CSDL theo dõi</w:t>
            </w:r>
          </w:p>
        </w:tc>
      </w:tr>
      <w:tr w:rsidR="00975E59" w:rsidRPr="0026399A" w14:paraId="003F40A8" w14:textId="77777777" w:rsidTr="005B1161">
        <w:tc>
          <w:tcPr>
            <w:tcW w:w="670" w:type="dxa"/>
          </w:tcPr>
          <w:p w14:paraId="567556BA" w14:textId="77777777" w:rsidR="00975E59" w:rsidRPr="0026399A" w:rsidRDefault="00583B21" w:rsidP="006B7338">
            <w:pPr>
              <w:spacing w:before="40" w:after="40" w:line="312" w:lineRule="auto"/>
              <w:jc w:val="center"/>
              <w:rPr>
                <w:rFonts w:cs="Times New Roman"/>
                <w:sz w:val="24"/>
              </w:rPr>
            </w:pPr>
            <w:r>
              <w:rPr>
                <w:rFonts w:cs="Times New Roman"/>
                <w:sz w:val="24"/>
              </w:rPr>
              <w:t>5</w:t>
            </w:r>
          </w:p>
        </w:tc>
        <w:tc>
          <w:tcPr>
            <w:tcW w:w="2300" w:type="dxa"/>
          </w:tcPr>
          <w:p w14:paraId="6E8D0053" w14:textId="77777777" w:rsidR="00975E59" w:rsidRPr="0026399A" w:rsidRDefault="00B21A02" w:rsidP="006B7338">
            <w:pPr>
              <w:spacing w:before="40" w:after="40" w:line="312" w:lineRule="auto"/>
              <w:jc w:val="both"/>
              <w:rPr>
                <w:rFonts w:cs="Times New Roman"/>
                <w:sz w:val="24"/>
              </w:rPr>
            </w:pPr>
            <w:r>
              <w:rPr>
                <w:rFonts w:cs="Times New Roman"/>
                <w:sz w:val="24"/>
              </w:rPr>
              <w:t>Quản lý cây đơn vị</w:t>
            </w:r>
          </w:p>
        </w:tc>
        <w:tc>
          <w:tcPr>
            <w:tcW w:w="4320" w:type="dxa"/>
          </w:tcPr>
          <w:p w14:paraId="3252596E" w14:textId="77777777" w:rsidR="00975E59" w:rsidRPr="0026399A" w:rsidRDefault="00331E8B" w:rsidP="00B21A02">
            <w:pPr>
              <w:spacing w:before="40" w:after="40" w:line="312" w:lineRule="auto"/>
              <w:jc w:val="both"/>
              <w:rPr>
                <w:rFonts w:cs="Times New Roman"/>
                <w:sz w:val="24"/>
              </w:rPr>
            </w:pPr>
            <w:r>
              <w:rPr>
                <w:rFonts w:cs="Times New Roman"/>
                <w:sz w:val="24"/>
              </w:rPr>
              <w:t xml:space="preserve">Cho phép </w:t>
            </w:r>
            <w:r w:rsidRPr="0026399A">
              <w:rPr>
                <w:rFonts w:cs="Times New Roman"/>
                <w:sz w:val="24"/>
              </w:rPr>
              <w:t xml:space="preserve">Quản trị hệ thống </w:t>
            </w:r>
            <w:r>
              <w:rPr>
                <w:rFonts w:cs="Times New Roman"/>
                <w:sz w:val="24"/>
              </w:rPr>
              <w:t xml:space="preserve">quản lý CSDL </w:t>
            </w:r>
            <w:r w:rsidR="00B21A02">
              <w:rPr>
                <w:rFonts w:cs="Times New Roman"/>
                <w:sz w:val="24"/>
              </w:rPr>
              <w:t>quản lý các đơn vị: tìm kiếm, ẩn hiển thị đơn vị trên cây</w:t>
            </w:r>
          </w:p>
        </w:tc>
        <w:tc>
          <w:tcPr>
            <w:tcW w:w="2160" w:type="dxa"/>
          </w:tcPr>
          <w:p w14:paraId="1C3D8C62" w14:textId="77777777" w:rsidR="00975E59" w:rsidRPr="0026399A" w:rsidRDefault="00744F50" w:rsidP="006B7338">
            <w:pPr>
              <w:widowControl w:val="0"/>
              <w:spacing w:before="40" w:after="40" w:line="312" w:lineRule="auto"/>
              <w:jc w:val="both"/>
              <w:rPr>
                <w:rFonts w:cs="Times New Roman"/>
                <w:sz w:val="24"/>
              </w:rPr>
            </w:pPr>
            <w:r w:rsidRPr="0026399A">
              <w:rPr>
                <w:rFonts w:cs="Times New Roman"/>
                <w:sz w:val="24"/>
              </w:rPr>
              <w:t xml:space="preserve">Quản trị hệ thống </w:t>
            </w:r>
            <w:r>
              <w:rPr>
                <w:rFonts w:cs="Times New Roman"/>
                <w:sz w:val="24"/>
              </w:rPr>
              <w:t>quản lý CSDL theo dõi</w:t>
            </w:r>
          </w:p>
        </w:tc>
      </w:tr>
      <w:tr w:rsidR="008F6F25" w:rsidRPr="0026399A" w14:paraId="07761023" w14:textId="77777777" w:rsidTr="005B1161">
        <w:trPr>
          <w:trHeight w:val="953"/>
        </w:trPr>
        <w:tc>
          <w:tcPr>
            <w:tcW w:w="670" w:type="dxa"/>
          </w:tcPr>
          <w:p w14:paraId="15A01139" w14:textId="77777777" w:rsidR="008F6F25" w:rsidRPr="0026399A" w:rsidRDefault="00583B21" w:rsidP="006B7338">
            <w:pPr>
              <w:spacing w:before="40" w:after="40" w:line="312" w:lineRule="auto"/>
              <w:jc w:val="center"/>
              <w:rPr>
                <w:rFonts w:cs="Times New Roman"/>
                <w:sz w:val="24"/>
              </w:rPr>
            </w:pPr>
            <w:r>
              <w:rPr>
                <w:rFonts w:cs="Times New Roman"/>
                <w:sz w:val="24"/>
              </w:rPr>
              <w:t>6</w:t>
            </w:r>
          </w:p>
        </w:tc>
        <w:tc>
          <w:tcPr>
            <w:tcW w:w="2300" w:type="dxa"/>
          </w:tcPr>
          <w:p w14:paraId="38C18748" w14:textId="77777777" w:rsidR="008F6F25" w:rsidRPr="0026399A" w:rsidRDefault="006A62B4" w:rsidP="006B7338">
            <w:pPr>
              <w:spacing w:before="40" w:after="40" w:line="312" w:lineRule="auto"/>
              <w:jc w:val="both"/>
              <w:rPr>
                <w:rFonts w:cs="Times New Roman"/>
                <w:sz w:val="24"/>
              </w:rPr>
            </w:pPr>
            <w:r w:rsidRPr="0026399A">
              <w:rPr>
                <w:rFonts w:cs="Times New Roman"/>
                <w:sz w:val="24"/>
              </w:rPr>
              <w:t>Thêm mới vai trò</w:t>
            </w:r>
            <w:r w:rsidR="00F612C0">
              <w:rPr>
                <w:rFonts w:cs="Times New Roman"/>
                <w:sz w:val="24"/>
              </w:rPr>
              <w:t>, cập nhật vai trò</w:t>
            </w:r>
          </w:p>
        </w:tc>
        <w:tc>
          <w:tcPr>
            <w:tcW w:w="4320" w:type="dxa"/>
          </w:tcPr>
          <w:p w14:paraId="736FB99D" w14:textId="77777777" w:rsidR="008F6F25" w:rsidRPr="0026399A" w:rsidRDefault="00331E8B" w:rsidP="004C3991">
            <w:pPr>
              <w:spacing w:before="40" w:after="40" w:line="312" w:lineRule="auto"/>
              <w:jc w:val="both"/>
              <w:rPr>
                <w:rFonts w:cs="Times New Roman"/>
                <w:sz w:val="24"/>
              </w:rPr>
            </w:pPr>
            <w:r>
              <w:rPr>
                <w:rFonts w:cs="Times New Roman"/>
                <w:sz w:val="24"/>
              </w:rPr>
              <w:t xml:space="preserve">Cho phép </w:t>
            </w:r>
            <w:r w:rsidRPr="0026399A">
              <w:rPr>
                <w:rFonts w:cs="Times New Roman"/>
                <w:sz w:val="24"/>
              </w:rPr>
              <w:t xml:space="preserve">Quản trị hệ thống </w:t>
            </w:r>
            <w:r>
              <w:rPr>
                <w:rFonts w:cs="Times New Roman"/>
                <w:sz w:val="24"/>
              </w:rPr>
              <w:t xml:space="preserve">quản lý CSDL </w:t>
            </w:r>
            <w:r w:rsidR="00F942C0">
              <w:rPr>
                <w:rFonts w:cs="Times New Roman"/>
                <w:sz w:val="24"/>
              </w:rPr>
              <w:t xml:space="preserve">quản lý thêm/ sửa/ xóa các vai trò trên </w:t>
            </w:r>
            <w:r w:rsidR="004C3991">
              <w:rPr>
                <w:rFonts w:cs="Times New Roman"/>
                <w:sz w:val="24"/>
              </w:rPr>
              <w:t>hệ thống</w:t>
            </w:r>
          </w:p>
        </w:tc>
        <w:tc>
          <w:tcPr>
            <w:tcW w:w="2160" w:type="dxa"/>
          </w:tcPr>
          <w:p w14:paraId="2030B3FF" w14:textId="77777777" w:rsidR="008F6F25" w:rsidRPr="0026399A" w:rsidRDefault="00744F50" w:rsidP="00C85760">
            <w:pPr>
              <w:widowControl w:val="0"/>
              <w:spacing w:before="40" w:after="40" w:line="312" w:lineRule="auto"/>
              <w:jc w:val="both"/>
              <w:rPr>
                <w:rFonts w:cs="Times New Roman"/>
                <w:sz w:val="24"/>
              </w:rPr>
            </w:pPr>
            <w:r w:rsidRPr="0026399A">
              <w:rPr>
                <w:rFonts w:cs="Times New Roman"/>
                <w:sz w:val="24"/>
              </w:rPr>
              <w:t xml:space="preserve">Quản trị hệ thống </w:t>
            </w:r>
            <w:r>
              <w:rPr>
                <w:rFonts w:cs="Times New Roman"/>
                <w:sz w:val="24"/>
              </w:rPr>
              <w:t>quản lý CSDL theo dõi</w:t>
            </w:r>
          </w:p>
        </w:tc>
      </w:tr>
      <w:tr w:rsidR="008F6F25" w:rsidRPr="0026399A" w14:paraId="36B3AC1F" w14:textId="77777777" w:rsidTr="005B1161">
        <w:tc>
          <w:tcPr>
            <w:tcW w:w="670" w:type="dxa"/>
          </w:tcPr>
          <w:p w14:paraId="5755C1AA" w14:textId="77777777" w:rsidR="008F6F25" w:rsidRPr="0026399A" w:rsidRDefault="00583B21" w:rsidP="006B7338">
            <w:pPr>
              <w:spacing w:before="40" w:after="40" w:line="312" w:lineRule="auto"/>
              <w:jc w:val="center"/>
              <w:rPr>
                <w:rFonts w:cs="Times New Roman"/>
                <w:sz w:val="24"/>
              </w:rPr>
            </w:pPr>
            <w:r>
              <w:rPr>
                <w:rFonts w:cs="Times New Roman"/>
                <w:sz w:val="24"/>
              </w:rPr>
              <w:t>7</w:t>
            </w:r>
          </w:p>
        </w:tc>
        <w:tc>
          <w:tcPr>
            <w:tcW w:w="2300" w:type="dxa"/>
          </w:tcPr>
          <w:p w14:paraId="0FF38462" w14:textId="77777777" w:rsidR="008F6F25" w:rsidRPr="0026399A" w:rsidRDefault="006A62B4" w:rsidP="006B7338">
            <w:pPr>
              <w:spacing w:before="40" w:after="40" w:line="312" w:lineRule="auto"/>
              <w:jc w:val="both"/>
              <w:rPr>
                <w:rFonts w:cs="Times New Roman"/>
                <w:sz w:val="24"/>
              </w:rPr>
            </w:pPr>
            <w:r w:rsidRPr="0026399A">
              <w:rPr>
                <w:rFonts w:cs="Times New Roman"/>
                <w:sz w:val="24"/>
              </w:rPr>
              <w:t>Gán quyền menu/ chức năng</w:t>
            </w:r>
          </w:p>
        </w:tc>
        <w:tc>
          <w:tcPr>
            <w:tcW w:w="4320" w:type="dxa"/>
          </w:tcPr>
          <w:p w14:paraId="0C2A4D1E" w14:textId="77777777" w:rsidR="008F6F25" w:rsidRPr="0026399A" w:rsidRDefault="00ED2228" w:rsidP="00CC3FF2">
            <w:pPr>
              <w:spacing w:before="40" w:after="40" w:line="312" w:lineRule="auto"/>
              <w:jc w:val="both"/>
              <w:rPr>
                <w:rFonts w:cs="Times New Roman"/>
                <w:sz w:val="24"/>
              </w:rPr>
            </w:pPr>
            <w:r>
              <w:rPr>
                <w:rFonts w:cs="Times New Roman"/>
                <w:sz w:val="24"/>
              </w:rPr>
              <w:t xml:space="preserve">Cho phép </w:t>
            </w:r>
            <w:r w:rsidRPr="0026399A">
              <w:rPr>
                <w:rFonts w:cs="Times New Roman"/>
                <w:sz w:val="24"/>
              </w:rPr>
              <w:t xml:space="preserve">Quản trị hệ thống </w:t>
            </w:r>
            <w:r>
              <w:rPr>
                <w:rFonts w:cs="Times New Roman"/>
                <w:sz w:val="24"/>
              </w:rPr>
              <w:t>quản lý CSDL theo dõi</w:t>
            </w:r>
            <w:r w:rsidR="00CC3FF2" w:rsidRPr="0026399A">
              <w:rPr>
                <w:rFonts w:cs="Times New Roman"/>
                <w:sz w:val="24"/>
              </w:rPr>
              <w:t xml:space="preserve"> gán quyền menu/ chức năng cho vai trò</w:t>
            </w:r>
          </w:p>
        </w:tc>
        <w:tc>
          <w:tcPr>
            <w:tcW w:w="2160" w:type="dxa"/>
          </w:tcPr>
          <w:p w14:paraId="4DDD1D23" w14:textId="77777777" w:rsidR="008F6F25" w:rsidRPr="0026399A" w:rsidRDefault="00744F50" w:rsidP="006B7338">
            <w:pPr>
              <w:widowControl w:val="0"/>
              <w:spacing w:before="40" w:after="40" w:line="312" w:lineRule="auto"/>
              <w:jc w:val="both"/>
              <w:rPr>
                <w:rFonts w:cs="Times New Roman"/>
                <w:sz w:val="24"/>
              </w:rPr>
            </w:pPr>
            <w:r w:rsidRPr="0026399A">
              <w:rPr>
                <w:rFonts w:cs="Times New Roman"/>
                <w:sz w:val="24"/>
              </w:rPr>
              <w:t xml:space="preserve">Quản trị hệ thống </w:t>
            </w:r>
            <w:r>
              <w:rPr>
                <w:rFonts w:cs="Times New Roman"/>
                <w:sz w:val="24"/>
              </w:rPr>
              <w:t>quản lý CSDL theo dõi</w:t>
            </w:r>
          </w:p>
        </w:tc>
      </w:tr>
      <w:tr w:rsidR="00517895" w:rsidRPr="0026399A" w14:paraId="29268725" w14:textId="77777777" w:rsidTr="005B1161">
        <w:tc>
          <w:tcPr>
            <w:tcW w:w="670" w:type="dxa"/>
          </w:tcPr>
          <w:p w14:paraId="25DEE406" w14:textId="77777777" w:rsidR="00517895" w:rsidRDefault="00517895" w:rsidP="006B7338">
            <w:pPr>
              <w:spacing w:before="40" w:after="40" w:line="312" w:lineRule="auto"/>
              <w:jc w:val="center"/>
              <w:rPr>
                <w:rFonts w:cs="Times New Roman"/>
                <w:sz w:val="24"/>
              </w:rPr>
            </w:pPr>
            <w:r>
              <w:rPr>
                <w:rFonts w:cs="Times New Roman"/>
                <w:sz w:val="24"/>
              </w:rPr>
              <w:t>8</w:t>
            </w:r>
          </w:p>
        </w:tc>
        <w:tc>
          <w:tcPr>
            <w:tcW w:w="2300" w:type="dxa"/>
          </w:tcPr>
          <w:p w14:paraId="72DE8DF2" w14:textId="77777777" w:rsidR="00517895" w:rsidRPr="0026399A" w:rsidRDefault="00517895" w:rsidP="006B7338">
            <w:pPr>
              <w:spacing w:before="40" w:after="40" w:line="312" w:lineRule="auto"/>
              <w:jc w:val="both"/>
              <w:rPr>
                <w:rFonts w:cs="Times New Roman"/>
                <w:sz w:val="24"/>
              </w:rPr>
            </w:pPr>
            <w:r>
              <w:rPr>
                <w:rFonts w:cs="Times New Roman"/>
                <w:sz w:val="24"/>
              </w:rPr>
              <w:t>Cấu hình Dashboard</w:t>
            </w:r>
          </w:p>
        </w:tc>
        <w:tc>
          <w:tcPr>
            <w:tcW w:w="4320" w:type="dxa"/>
          </w:tcPr>
          <w:p w14:paraId="5EF87FF6" w14:textId="77777777" w:rsidR="00517895" w:rsidRPr="0026399A" w:rsidRDefault="00517895" w:rsidP="00CC3FF2">
            <w:pPr>
              <w:spacing w:before="40" w:after="40" w:line="312" w:lineRule="auto"/>
              <w:jc w:val="both"/>
              <w:rPr>
                <w:rFonts w:cs="Times New Roman"/>
                <w:sz w:val="24"/>
              </w:rPr>
            </w:pPr>
            <w:r>
              <w:rPr>
                <w:rFonts w:cs="Times New Roman"/>
                <w:sz w:val="24"/>
              </w:rPr>
              <w:t xml:space="preserve">Cho phép </w:t>
            </w:r>
            <w:r w:rsidR="00D67924" w:rsidRPr="0026399A">
              <w:rPr>
                <w:rFonts w:cs="Times New Roman"/>
                <w:sz w:val="24"/>
              </w:rPr>
              <w:t xml:space="preserve">Quản trị hệ thống </w:t>
            </w:r>
            <w:r w:rsidR="00D67924">
              <w:rPr>
                <w:rFonts w:cs="Times New Roman"/>
                <w:sz w:val="24"/>
              </w:rPr>
              <w:t xml:space="preserve">quản lý CSDL </w:t>
            </w:r>
            <w:r>
              <w:rPr>
                <w:rFonts w:cs="Times New Roman"/>
                <w:sz w:val="24"/>
              </w:rPr>
              <w:t>cấu hình thay đổi màu hiển thị trên Dashboard</w:t>
            </w:r>
          </w:p>
        </w:tc>
        <w:tc>
          <w:tcPr>
            <w:tcW w:w="2160" w:type="dxa"/>
          </w:tcPr>
          <w:p w14:paraId="7E51F4BA" w14:textId="77777777" w:rsidR="00517895" w:rsidRPr="0026399A" w:rsidRDefault="00744F50" w:rsidP="006B7338">
            <w:pPr>
              <w:widowControl w:val="0"/>
              <w:spacing w:before="40" w:after="40" w:line="312" w:lineRule="auto"/>
              <w:jc w:val="both"/>
              <w:rPr>
                <w:rFonts w:cs="Times New Roman"/>
                <w:sz w:val="24"/>
              </w:rPr>
            </w:pPr>
            <w:r w:rsidRPr="0026399A">
              <w:rPr>
                <w:rFonts w:cs="Times New Roman"/>
                <w:sz w:val="24"/>
              </w:rPr>
              <w:t xml:space="preserve">Quản trị hệ thống </w:t>
            </w:r>
            <w:r>
              <w:rPr>
                <w:rFonts w:cs="Times New Roman"/>
                <w:sz w:val="24"/>
              </w:rPr>
              <w:t>quản lý CSDL theo dõi</w:t>
            </w:r>
          </w:p>
        </w:tc>
      </w:tr>
    </w:tbl>
    <w:p w14:paraId="461B6EC8" w14:textId="77777777" w:rsidR="007E2535" w:rsidRDefault="007E2535" w:rsidP="007E2535">
      <w:pPr>
        <w:pStyle w:val="Heading1"/>
        <w:numPr>
          <w:ilvl w:val="0"/>
          <w:numId w:val="2"/>
        </w:numPr>
        <w:spacing w:line="312" w:lineRule="auto"/>
        <w:jc w:val="both"/>
      </w:pPr>
      <w:bookmarkStart w:id="29" w:name="_Toc64645502"/>
      <w:bookmarkStart w:id="30" w:name="_Toc103276961"/>
      <w:bookmarkEnd w:id="10"/>
      <w:bookmarkEnd w:id="28"/>
      <w:r w:rsidRPr="0026399A">
        <w:lastRenderedPageBreak/>
        <w:t xml:space="preserve">HƯỚNG DẪN SỬ DỤNG </w:t>
      </w:r>
      <w:bookmarkEnd w:id="29"/>
      <w:r w:rsidR="009C3709" w:rsidRPr="0026399A">
        <w:t>CÁC CHỨC NĂNG</w:t>
      </w:r>
      <w:bookmarkEnd w:id="30"/>
    </w:p>
    <w:p w14:paraId="2575CE6B" w14:textId="77777777" w:rsidR="00E354EE" w:rsidRPr="006378BA" w:rsidRDefault="00E354EE" w:rsidP="006378BA">
      <w:pPr>
        <w:rPr>
          <w:b/>
          <w:sz w:val="24"/>
        </w:rPr>
      </w:pPr>
      <w:r w:rsidRPr="006378BA">
        <w:rPr>
          <w:sz w:val="24"/>
        </w:rPr>
        <w:t>Thông</w:t>
      </w:r>
      <w:r w:rsidR="00EE4C77" w:rsidRPr="006378BA">
        <w:rPr>
          <w:sz w:val="24"/>
        </w:rPr>
        <w:t xml:space="preserve"> tin sử dụng hệ thống quản lý CSDL theo dõi</w:t>
      </w:r>
    </w:p>
    <w:p w14:paraId="6540188B" w14:textId="77777777" w:rsidR="00560EA8" w:rsidRPr="00876BC8" w:rsidRDefault="00560EA8" w:rsidP="00560EA8">
      <w:pPr>
        <w:pStyle w:val="ListParagraph"/>
        <w:numPr>
          <w:ilvl w:val="0"/>
          <w:numId w:val="33"/>
        </w:numPr>
        <w:rPr>
          <w:sz w:val="26"/>
          <w:szCs w:val="26"/>
        </w:rPr>
      </w:pPr>
      <w:r>
        <w:rPr>
          <w:sz w:val="26"/>
          <w:szCs w:val="26"/>
        </w:rPr>
        <w:t xml:space="preserve">Hệ thống </w:t>
      </w:r>
      <w:r w:rsidRPr="00876BC8">
        <w:rPr>
          <w:sz w:val="26"/>
          <w:szCs w:val="26"/>
        </w:rPr>
        <w:t>đào tạo: tdnv.vpcp.vn</w:t>
      </w:r>
      <w:r>
        <w:rPr>
          <w:sz w:val="26"/>
          <w:szCs w:val="26"/>
        </w:rPr>
        <w:t>/WEB_VPCP</w:t>
      </w:r>
    </w:p>
    <w:p w14:paraId="4F571E19" w14:textId="77777777" w:rsidR="00E85C17" w:rsidRDefault="00E85C17" w:rsidP="00E85C17">
      <w:pPr>
        <w:pStyle w:val="Heading2"/>
        <w:numPr>
          <w:ilvl w:val="1"/>
          <w:numId w:val="2"/>
        </w:numPr>
      </w:pPr>
      <w:bookmarkStart w:id="31" w:name="_Toc103276962"/>
      <w:bookmarkStart w:id="32" w:name="_GoBack"/>
      <w:bookmarkEnd w:id="32"/>
      <w:r>
        <w:t>Luồng t</w:t>
      </w:r>
      <w:r w:rsidRPr="0026399A">
        <w:t>ạo và gán quyền cho tài khoản</w:t>
      </w:r>
      <w:r>
        <w:t xml:space="preserve"> VPCP</w:t>
      </w:r>
      <w:bookmarkEnd w:id="31"/>
    </w:p>
    <w:p w14:paraId="5C2A8D88" w14:textId="77777777" w:rsidR="00E85C17" w:rsidRDefault="00E85C17" w:rsidP="00E85C17">
      <w:pPr>
        <w:pStyle w:val="NormalIndent"/>
      </w:pPr>
      <w:r>
        <w:t>Mô hình chung về cấp quyền và gán quyền cho tài khoản sử dụng hệ thống quản lý CSDL theo dõi tại Văn phòng Chính phủ.</w:t>
      </w:r>
    </w:p>
    <w:p w14:paraId="67847C30" w14:textId="77777777" w:rsidR="00E85C17" w:rsidRPr="003B2F13" w:rsidRDefault="00E85C17" w:rsidP="00E85C17">
      <w:pPr>
        <w:pStyle w:val="NormalIndent"/>
        <w:jc w:val="center"/>
      </w:pPr>
      <w:r>
        <w:rPr>
          <w:noProof/>
        </w:rPr>
        <w:drawing>
          <wp:inline distT="0" distB="0" distL="0" distR="0" wp14:anchorId="7A868FF9" wp14:editId="174E3068">
            <wp:extent cx="3135809" cy="2003728"/>
            <wp:effectExtent l="0" t="0" r="762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134402" cy="2002829"/>
                    </a:xfrm>
                    <a:prstGeom prst="rect">
                      <a:avLst/>
                    </a:prstGeom>
                  </pic:spPr>
                </pic:pic>
              </a:graphicData>
            </a:graphic>
          </wp:inline>
        </w:drawing>
      </w:r>
    </w:p>
    <w:p w14:paraId="609D18D9" w14:textId="77777777" w:rsidR="00E85C17" w:rsidRDefault="00E85C17" w:rsidP="00E85C17">
      <w:pPr>
        <w:pStyle w:val="Heading3"/>
        <w:rPr>
          <w:lang w:val="en-US"/>
        </w:rPr>
      </w:pPr>
      <w:bookmarkStart w:id="33" w:name="_Gán_quyền_cho"/>
      <w:bookmarkStart w:id="34" w:name="_Toc103276963"/>
      <w:bookmarkEnd w:id="33"/>
      <w:r w:rsidRPr="0026399A">
        <w:t xml:space="preserve">Thêm mới </w:t>
      </w:r>
      <w:r>
        <w:rPr>
          <w:lang w:val="en-US"/>
        </w:rPr>
        <w:t>tài khoản</w:t>
      </w:r>
      <w:bookmarkEnd w:id="34"/>
    </w:p>
    <w:p w14:paraId="05CF2DC1" w14:textId="77777777" w:rsidR="00E85C17" w:rsidRDefault="00E85C17" w:rsidP="00E85C17">
      <w:pPr>
        <w:rPr>
          <w:color w:val="000000"/>
          <w:sz w:val="24"/>
          <w:lang w:eastAsia="vi-VN"/>
        </w:rPr>
      </w:pPr>
      <w:r w:rsidRPr="00577E0F">
        <w:rPr>
          <w:sz w:val="24"/>
          <w:lang w:eastAsia="x-none"/>
        </w:rPr>
        <w:t>Khi cần thêm</w:t>
      </w:r>
      <w:r>
        <w:rPr>
          <w:sz w:val="24"/>
          <w:lang w:eastAsia="x-none"/>
        </w:rPr>
        <w:t xml:space="preserve"> mới tài khoản người dùng thuộc tại </w:t>
      </w:r>
      <w:r w:rsidRPr="00577E0F">
        <w:rPr>
          <w:sz w:val="24"/>
          <w:lang w:eastAsia="x-none"/>
        </w:rPr>
        <w:t>VPCP</w:t>
      </w:r>
      <w:r>
        <w:rPr>
          <w:sz w:val="24"/>
          <w:lang w:eastAsia="x-none"/>
        </w:rPr>
        <w:t xml:space="preserve"> thì sẽ thực hiện </w:t>
      </w:r>
      <w:r w:rsidRPr="00577E0F">
        <w:rPr>
          <w:sz w:val="24"/>
          <w:lang w:eastAsia="x-none"/>
        </w:rPr>
        <w:t xml:space="preserve">thêm mới tài khoản trên hệ thống  </w:t>
      </w:r>
      <w:r w:rsidRPr="00577E0F">
        <w:rPr>
          <w:color w:val="000000"/>
          <w:sz w:val="24"/>
          <w:lang w:eastAsia="vi-VN"/>
        </w:rPr>
        <w:t xml:space="preserve">định danh xác thực tập trung sau đó </w:t>
      </w:r>
      <w:r>
        <w:rPr>
          <w:color w:val="000000"/>
          <w:sz w:val="24"/>
          <w:lang w:eastAsia="vi-VN"/>
        </w:rPr>
        <w:t xml:space="preserve">hệ thống </w:t>
      </w:r>
      <w:r w:rsidRPr="00577E0F">
        <w:rPr>
          <w:color w:val="000000"/>
          <w:sz w:val="24"/>
          <w:lang w:eastAsia="vi-VN"/>
        </w:rPr>
        <w:t xml:space="preserve">tự động đồng bộ tài </w:t>
      </w:r>
      <w:r>
        <w:rPr>
          <w:color w:val="000000"/>
          <w:sz w:val="24"/>
          <w:lang w:eastAsia="vi-VN"/>
        </w:rPr>
        <w:t>khoản về các hệ thống Voffice, CSDL theo dõi</w:t>
      </w:r>
      <w:r w:rsidRPr="00577E0F">
        <w:rPr>
          <w:color w:val="000000"/>
          <w:sz w:val="24"/>
          <w:lang w:eastAsia="vi-VN"/>
        </w:rPr>
        <w:t>.</w:t>
      </w:r>
      <w:r>
        <w:rPr>
          <w:color w:val="000000"/>
          <w:sz w:val="24"/>
          <w:lang w:eastAsia="vi-VN"/>
        </w:rPr>
        <w:t xml:space="preserve"> Luồng tạo tài khoản như sau:</w:t>
      </w:r>
    </w:p>
    <w:p w14:paraId="781AEE52" w14:textId="77777777" w:rsidR="00E85C17" w:rsidRPr="00577E0F" w:rsidRDefault="00E85C17" w:rsidP="00E85C17">
      <w:pPr>
        <w:jc w:val="center"/>
        <w:rPr>
          <w:sz w:val="24"/>
          <w:lang w:eastAsia="x-none"/>
        </w:rPr>
      </w:pPr>
      <w:r>
        <w:rPr>
          <w:noProof/>
        </w:rPr>
        <w:drawing>
          <wp:inline distT="0" distB="0" distL="0" distR="0" wp14:anchorId="2DA3BD74" wp14:editId="7DA7E367">
            <wp:extent cx="2520564" cy="1995981"/>
            <wp:effectExtent l="0" t="0" r="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522271" cy="1997333"/>
                    </a:xfrm>
                    <a:prstGeom prst="rect">
                      <a:avLst/>
                    </a:prstGeom>
                  </pic:spPr>
                </pic:pic>
              </a:graphicData>
            </a:graphic>
          </wp:inline>
        </w:drawing>
      </w:r>
    </w:p>
    <w:p w14:paraId="3C35BC3F" w14:textId="77777777" w:rsidR="00E85C17" w:rsidRPr="0026399A" w:rsidRDefault="00E85C17" w:rsidP="00E85C17">
      <w:pPr>
        <w:rPr>
          <w:color w:val="000000"/>
          <w:sz w:val="24"/>
          <w:lang w:eastAsia="vi-VN"/>
        </w:rPr>
      </w:pPr>
      <w:r w:rsidRPr="0026399A">
        <w:rPr>
          <w:b/>
          <w:sz w:val="24"/>
        </w:rPr>
        <w:t>Bước 1:</w:t>
      </w:r>
      <w:r w:rsidRPr="0026399A">
        <w:rPr>
          <w:sz w:val="24"/>
        </w:rPr>
        <w:t xml:space="preserve"> Liên hệ quản trị hệ thống</w:t>
      </w:r>
      <w:r w:rsidRPr="0026399A">
        <w:rPr>
          <w:color w:val="000000"/>
          <w:sz w:val="24"/>
          <w:lang w:eastAsia="vi-VN"/>
        </w:rPr>
        <w:t xml:space="preserve"> định danh xác thực tập trung để thêm mới tài khoản</w:t>
      </w:r>
    </w:p>
    <w:p w14:paraId="74838B7C" w14:textId="693A0E40" w:rsidR="00E85C17" w:rsidRPr="0026399A" w:rsidRDefault="00E85C17" w:rsidP="00E85C17">
      <w:pPr>
        <w:rPr>
          <w:sz w:val="24"/>
        </w:rPr>
      </w:pPr>
      <w:r w:rsidRPr="0026399A">
        <w:rPr>
          <w:b/>
          <w:color w:val="000000"/>
          <w:sz w:val="24"/>
          <w:lang w:eastAsia="vi-VN"/>
        </w:rPr>
        <w:t>Bước 2</w:t>
      </w:r>
      <w:r w:rsidRPr="0026399A">
        <w:rPr>
          <w:color w:val="000000"/>
          <w:sz w:val="24"/>
          <w:lang w:eastAsia="vi-VN"/>
        </w:rPr>
        <w:t xml:space="preserve">: Quản trị hệ thống định danh, xác thực tập trung vào link: </w:t>
      </w:r>
      <w:r w:rsidR="00ED363D" w:rsidRPr="00ED363D">
        <w:t>sso.vpcp.vn</w:t>
      </w:r>
    </w:p>
    <w:p w14:paraId="758B02A3" w14:textId="77777777" w:rsidR="00E85C17" w:rsidRPr="0026399A" w:rsidRDefault="00E85C17" w:rsidP="00E85C17">
      <w:pPr>
        <w:rPr>
          <w:sz w:val="24"/>
        </w:rPr>
      </w:pPr>
      <w:r w:rsidRPr="0026399A">
        <w:rPr>
          <w:b/>
          <w:sz w:val="24"/>
        </w:rPr>
        <w:t>Bước 3:</w:t>
      </w:r>
      <w:r w:rsidRPr="0026399A">
        <w:rPr>
          <w:sz w:val="24"/>
        </w:rPr>
        <w:t xml:space="preserve"> Đăng nhập bằng admin hệ thống (vd: </w:t>
      </w:r>
      <w:r w:rsidRPr="0026399A">
        <w:rPr>
          <w:i/>
          <w:sz w:val="24"/>
        </w:rPr>
        <w:t>admin\123</w:t>
      </w:r>
      <w:r w:rsidRPr="0026399A">
        <w:rPr>
          <w:sz w:val="24"/>
        </w:rPr>
        <w:t>) -&gt; nhấn nút Đăng nhập</w:t>
      </w:r>
    </w:p>
    <w:p w14:paraId="70F12B50" w14:textId="77777777" w:rsidR="00016C7F" w:rsidRDefault="00016C7F" w:rsidP="00016C7F">
      <w:pPr>
        <w:jc w:val="center"/>
        <w:rPr>
          <w:sz w:val="24"/>
        </w:rPr>
      </w:pPr>
      <w:r>
        <w:rPr>
          <w:noProof/>
        </w:rPr>
        <w:lastRenderedPageBreak/>
        <w:drawing>
          <wp:inline distT="0" distB="0" distL="0" distR="0" wp14:anchorId="2CCBE593" wp14:editId="2532F552">
            <wp:extent cx="2364269" cy="270869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365860" cy="2710518"/>
                    </a:xfrm>
                    <a:prstGeom prst="rect">
                      <a:avLst/>
                    </a:prstGeom>
                  </pic:spPr>
                </pic:pic>
              </a:graphicData>
            </a:graphic>
          </wp:inline>
        </w:drawing>
      </w:r>
    </w:p>
    <w:p w14:paraId="6F177EE4" w14:textId="77777777" w:rsidR="00E85C17" w:rsidRPr="0026399A" w:rsidRDefault="00E85C17" w:rsidP="00016C7F">
      <w:pPr>
        <w:rPr>
          <w:sz w:val="24"/>
        </w:rPr>
      </w:pPr>
      <w:r w:rsidRPr="0026399A">
        <w:rPr>
          <w:b/>
          <w:sz w:val="24"/>
        </w:rPr>
        <w:t>Bước 4:</w:t>
      </w:r>
      <w:r w:rsidRPr="0026399A">
        <w:rPr>
          <w:sz w:val="24"/>
        </w:rPr>
        <w:t xml:space="preserve"> Vào chức năng Quản lý người dùng</w:t>
      </w:r>
    </w:p>
    <w:p w14:paraId="736BE125" w14:textId="77777777" w:rsidR="00E85C17" w:rsidRPr="0026399A" w:rsidRDefault="00E85C17" w:rsidP="00137FCA">
      <w:pPr>
        <w:jc w:val="center"/>
        <w:rPr>
          <w:sz w:val="24"/>
        </w:rPr>
      </w:pPr>
      <w:r w:rsidRPr="0026399A">
        <w:rPr>
          <w:noProof/>
          <w:sz w:val="24"/>
        </w:rPr>
        <w:drawing>
          <wp:inline distT="0" distB="0" distL="0" distR="0" wp14:anchorId="2EFA181E" wp14:editId="4B7BFBC2">
            <wp:extent cx="4961614" cy="2304818"/>
            <wp:effectExtent l="0" t="0" r="0" b="635"/>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967665" cy="2307629"/>
                    </a:xfrm>
                    <a:prstGeom prst="rect">
                      <a:avLst/>
                    </a:prstGeom>
                  </pic:spPr>
                </pic:pic>
              </a:graphicData>
            </a:graphic>
          </wp:inline>
        </w:drawing>
      </w:r>
    </w:p>
    <w:p w14:paraId="0CA92D13" w14:textId="77777777" w:rsidR="00E85C17" w:rsidRPr="0026399A" w:rsidRDefault="00E85C17" w:rsidP="00E85C17">
      <w:pPr>
        <w:rPr>
          <w:sz w:val="24"/>
        </w:rPr>
      </w:pPr>
      <w:r w:rsidRPr="0026399A">
        <w:rPr>
          <w:b/>
          <w:sz w:val="24"/>
        </w:rPr>
        <w:t>Bước 5:</w:t>
      </w:r>
      <w:r w:rsidRPr="0026399A">
        <w:rPr>
          <w:sz w:val="24"/>
        </w:rPr>
        <w:t xml:space="preserve"> Nhấn nút “Thêm mới”</w:t>
      </w:r>
    </w:p>
    <w:p w14:paraId="5132E348" w14:textId="77777777" w:rsidR="00E85C17" w:rsidRPr="0026399A" w:rsidRDefault="00E85C17" w:rsidP="00137FCA">
      <w:pPr>
        <w:jc w:val="center"/>
        <w:rPr>
          <w:sz w:val="24"/>
        </w:rPr>
      </w:pPr>
      <w:r w:rsidRPr="0026399A">
        <w:rPr>
          <w:noProof/>
          <w:sz w:val="24"/>
        </w:rPr>
        <w:drawing>
          <wp:inline distT="0" distB="0" distL="0" distR="0" wp14:anchorId="6E76188A" wp14:editId="439868E2">
            <wp:extent cx="4961614" cy="2728359"/>
            <wp:effectExtent l="0" t="0" r="0"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968068" cy="2731908"/>
                    </a:xfrm>
                    <a:prstGeom prst="rect">
                      <a:avLst/>
                    </a:prstGeom>
                  </pic:spPr>
                </pic:pic>
              </a:graphicData>
            </a:graphic>
          </wp:inline>
        </w:drawing>
      </w:r>
    </w:p>
    <w:p w14:paraId="28460F88" w14:textId="77777777" w:rsidR="00E85C17" w:rsidRPr="0026399A" w:rsidRDefault="00E85C17" w:rsidP="00E85C17">
      <w:pPr>
        <w:rPr>
          <w:sz w:val="24"/>
        </w:rPr>
      </w:pPr>
      <w:r w:rsidRPr="0026399A">
        <w:rPr>
          <w:b/>
          <w:sz w:val="24"/>
        </w:rPr>
        <w:lastRenderedPageBreak/>
        <w:t>Bước 6</w:t>
      </w:r>
      <w:r w:rsidRPr="0026399A">
        <w:rPr>
          <w:sz w:val="24"/>
        </w:rPr>
        <w:t xml:space="preserve">: Nhấn nhập thông tin tài khoản và chọn đơn vị (các trường có dấu </w:t>
      </w:r>
      <w:r w:rsidRPr="0026399A">
        <w:rPr>
          <w:color w:val="FF0000"/>
          <w:sz w:val="24"/>
        </w:rPr>
        <w:t>*</w:t>
      </w:r>
      <w:r w:rsidRPr="0026399A">
        <w:rPr>
          <w:sz w:val="24"/>
        </w:rPr>
        <w:t xml:space="preserve"> là bắt buộc phải nhập)</w:t>
      </w:r>
    </w:p>
    <w:p w14:paraId="22CEAE19" w14:textId="77777777" w:rsidR="00E85C17" w:rsidRPr="0026399A" w:rsidRDefault="00E85C17" w:rsidP="00137FCA">
      <w:pPr>
        <w:jc w:val="center"/>
        <w:rPr>
          <w:sz w:val="24"/>
        </w:rPr>
      </w:pPr>
      <w:r w:rsidRPr="0026399A">
        <w:rPr>
          <w:noProof/>
          <w:sz w:val="24"/>
        </w:rPr>
        <w:drawing>
          <wp:inline distT="0" distB="0" distL="0" distR="0" wp14:anchorId="48FC7E97" wp14:editId="1991548E">
            <wp:extent cx="5443268" cy="3192686"/>
            <wp:effectExtent l="0" t="0" r="5080" b="8255"/>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442838" cy="3192434"/>
                    </a:xfrm>
                    <a:prstGeom prst="rect">
                      <a:avLst/>
                    </a:prstGeom>
                  </pic:spPr>
                </pic:pic>
              </a:graphicData>
            </a:graphic>
          </wp:inline>
        </w:drawing>
      </w:r>
    </w:p>
    <w:p w14:paraId="6DF9B8D1" w14:textId="77777777" w:rsidR="00E85C17" w:rsidRPr="0026399A" w:rsidRDefault="00E85C17" w:rsidP="00E85C17">
      <w:pPr>
        <w:rPr>
          <w:sz w:val="24"/>
        </w:rPr>
      </w:pPr>
      <w:r w:rsidRPr="0026399A">
        <w:rPr>
          <w:b/>
          <w:sz w:val="24"/>
        </w:rPr>
        <w:t>Bước 7</w:t>
      </w:r>
      <w:r w:rsidRPr="0026399A">
        <w:rPr>
          <w:sz w:val="24"/>
        </w:rPr>
        <w:t>: Chọn đơn vị -&gt; nhấn nút “Thêm” -&gt; nhấn nút “Đồng ý” thực hiện thêm đơn vị</w:t>
      </w:r>
    </w:p>
    <w:p w14:paraId="20340B8F" w14:textId="77777777" w:rsidR="00E85C17" w:rsidRPr="0026399A" w:rsidRDefault="00E85C17" w:rsidP="00137FCA">
      <w:pPr>
        <w:jc w:val="center"/>
        <w:rPr>
          <w:sz w:val="24"/>
        </w:rPr>
      </w:pPr>
      <w:r w:rsidRPr="0026399A">
        <w:rPr>
          <w:noProof/>
          <w:sz w:val="24"/>
        </w:rPr>
        <w:drawing>
          <wp:inline distT="0" distB="0" distL="0" distR="0" wp14:anchorId="77657C10" wp14:editId="0B555FA9">
            <wp:extent cx="5761990" cy="3430723"/>
            <wp:effectExtent l="0" t="0" r="0"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761990" cy="3430723"/>
                    </a:xfrm>
                    <a:prstGeom prst="rect">
                      <a:avLst/>
                    </a:prstGeom>
                  </pic:spPr>
                </pic:pic>
              </a:graphicData>
            </a:graphic>
          </wp:inline>
        </w:drawing>
      </w:r>
    </w:p>
    <w:p w14:paraId="07AC3A81" w14:textId="77777777" w:rsidR="00E85C17" w:rsidRDefault="00E85C17" w:rsidP="00137FCA">
      <w:pPr>
        <w:jc w:val="center"/>
        <w:rPr>
          <w:sz w:val="24"/>
        </w:rPr>
      </w:pPr>
      <w:r w:rsidRPr="0026399A">
        <w:rPr>
          <w:b/>
          <w:sz w:val="24"/>
        </w:rPr>
        <w:lastRenderedPageBreak/>
        <w:t>Bước 8</w:t>
      </w:r>
      <w:r w:rsidRPr="0026399A">
        <w:rPr>
          <w:sz w:val="24"/>
        </w:rPr>
        <w:t xml:space="preserve">: Nhấn nút “Lưu” -&gt; nhấn nút “Đồng ý” thực hiện thêm mới tài khoản </w:t>
      </w:r>
      <w:r w:rsidRPr="0026399A">
        <w:rPr>
          <w:noProof/>
          <w:sz w:val="24"/>
        </w:rPr>
        <w:drawing>
          <wp:inline distT="0" distB="0" distL="0" distR="0" wp14:anchorId="654394F5" wp14:editId="6CB66E8A">
            <wp:extent cx="5491765" cy="3442915"/>
            <wp:effectExtent l="0" t="0" r="0" b="5715"/>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495466" cy="3445235"/>
                    </a:xfrm>
                    <a:prstGeom prst="rect">
                      <a:avLst/>
                    </a:prstGeom>
                  </pic:spPr>
                </pic:pic>
              </a:graphicData>
            </a:graphic>
          </wp:inline>
        </w:drawing>
      </w:r>
    </w:p>
    <w:p w14:paraId="754D1A43" w14:textId="77777777" w:rsidR="00E85C17" w:rsidRPr="00332E06" w:rsidRDefault="00E85C17" w:rsidP="00E85C17">
      <w:pPr>
        <w:pStyle w:val="ListParagraph"/>
        <w:numPr>
          <w:ilvl w:val="0"/>
          <w:numId w:val="27"/>
        </w:numPr>
        <w:rPr>
          <w:sz w:val="24"/>
        </w:rPr>
      </w:pPr>
      <w:r>
        <w:rPr>
          <w:sz w:val="24"/>
        </w:rPr>
        <w:t>Hệ thống gửi tin nhắn sms về số điện thoại của tài khoản được đăng ký gồm thông tin mật khẩu mặc định và link để người dùng đổi mật khẩu lần đầu đăng nhập.</w:t>
      </w:r>
    </w:p>
    <w:p w14:paraId="29F56D69" w14:textId="77777777" w:rsidR="00E85C17" w:rsidRPr="00844CFA" w:rsidRDefault="00E85C17" w:rsidP="00E85C17">
      <w:pPr>
        <w:pStyle w:val="ListParagraph"/>
        <w:numPr>
          <w:ilvl w:val="0"/>
          <w:numId w:val="27"/>
        </w:numPr>
        <w:rPr>
          <w:sz w:val="24"/>
        </w:rPr>
      </w:pPr>
      <w:r w:rsidRPr="0026399A">
        <w:rPr>
          <w:sz w:val="24"/>
        </w:rPr>
        <w:t xml:space="preserve">Tài khoản sau khi thêm mới được đồng bộ về các hệ thống Voffice, </w:t>
      </w:r>
      <w:r w:rsidRPr="0026399A">
        <w:rPr>
          <w:rFonts w:cs="Times New Roman"/>
          <w:sz w:val="24"/>
        </w:rPr>
        <w:t xml:space="preserve">hệ thống </w:t>
      </w:r>
      <w:r>
        <w:rPr>
          <w:rFonts w:cs="Times New Roman"/>
          <w:sz w:val="24"/>
        </w:rPr>
        <w:t>quản lý CSDL</w:t>
      </w:r>
      <w:r>
        <w:rPr>
          <w:sz w:val="24"/>
          <w:lang w:eastAsia="x-none"/>
        </w:rPr>
        <w:t xml:space="preserve"> theo dõi</w:t>
      </w:r>
      <w:r w:rsidRPr="0026399A">
        <w:rPr>
          <w:sz w:val="24"/>
        </w:rPr>
        <w:t xml:space="preserve"> (thời gian đồng bộ đang cấu hình 1 phút đồng bộ 1 lần)</w:t>
      </w:r>
    </w:p>
    <w:p w14:paraId="47730C5E" w14:textId="77777777" w:rsidR="00E85C17" w:rsidRDefault="00E85C17" w:rsidP="00E85C17">
      <w:pPr>
        <w:pStyle w:val="Heading3"/>
        <w:rPr>
          <w:lang w:val="en-US"/>
        </w:rPr>
      </w:pPr>
      <w:bookmarkStart w:id="35" w:name="_Toc103276964"/>
      <w:r>
        <w:rPr>
          <w:lang w:val="en-US"/>
        </w:rPr>
        <w:t xml:space="preserve">Gán </w:t>
      </w:r>
      <w:r w:rsidRPr="0026399A">
        <w:rPr>
          <w:lang w:val="en-US"/>
        </w:rPr>
        <w:t xml:space="preserve">quyền cho </w:t>
      </w:r>
      <w:r>
        <w:rPr>
          <w:lang w:val="en-US"/>
        </w:rPr>
        <w:t>tài khoản</w:t>
      </w:r>
      <w:bookmarkEnd w:id="35"/>
    </w:p>
    <w:p w14:paraId="23AE46F8" w14:textId="77777777" w:rsidR="00E85C17" w:rsidRPr="00577E0F" w:rsidRDefault="00E85C17" w:rsidP="00E85C17">
      <w:pPr>
        <w:rPr>
          <w:sz w:val="24"/>
          <w:lang w:eastAsia="x-none"/>
        </w:rPr>
      </w:pPr>
      <w:r>
        <w:rPr>
          <w:sz w:val="24"/>
          <w:lang w:eastAsia="x-none"/>
        </w:rPr>
        <w:t xml:space="preserve">Cho phép quản trị hệ thống VPCP cấp quyền cho người dùng trên </w:t>
      </w:r>
      <w:r w:rsidRPr="0026399A">
        <w:rPr>
          <w:rFonts w:cs="Times New Roman"/>
          <w:sz w:val="24"/>
        </w:rPr>
        <w:t xml:space="preserve">hệ thống </w:t>
      </w:r>
      <w:r>
        <w:rPr>
          <w:rFonts w:cs="Times New Roman"/>
          <w:sz w:val="24"/>
        </w:rPr>
        <w:t>quản lý CSDL</w:t>
      </w:r>
      <w:r>
        <w:rPr>
          <w:sz w:val="24"/>
          <w:lang w:eastAsia="x-none"/>
        </w:rPr>
        <w:t xml:space="preserve"> theo dõi.</w:t>
      </w:r>
    </w:p>
    <w:p w14:paraId="6FE5633F" w14:textId="77777777" w:rsidR="00E85C17" w:rsidRPr="0026399A" w:rsidRDefault="00E85C17" w:rsidP="00E85C17">
      <w:pPr>
        <w:rPr>
          <w:sz w:val="24"/>
        </w:rPr>
      </w:pPr>
      <w:r>
        <w:rPr>
          <w:b/>
          <w:sz w:val="24"/>
        </w:rPr>
        <w:t>Bước 1</w:t>
      </w:r>
      <w:r w:rsidRPr="0026399A">
        <w:rPr>
          <w:b/>
          <w:sz w:val="24"/>
        </w:rPr>
        <w:t>:</w:t>
      </w:r>
      <w:r w:rsidRPr="0026399A">
        <w:rPr>
          <w:sz w:val="24"/>
        </w:rPr>
        <w:t xml:space="preserve"> </w:t>
      </w:r>
      <w:r>
        <w:rPr>
          <w:sz w:val="24"/>
        </w:rPr>
        <w:t xml:space="preserve">Truy </w:t>
      </w:r>
      <w:r w:rsidRPr="0026399A">
        <w:rPr>
          <w:sz w:val="24"/>
        </w:rPr>
        <w:t xml:space="preserve">cập vào </w:t>
      </w:r>
      <w:r w:rsidRPr="0026399A">
        <w:rPr>
          <w:rFonts w:cs="Times New Roman"/>
          <w:sz w:val="24"/>
        </w:rPr>
        <w:t xml:space="preserve">hệ thống </w:t>
      </w:r>
      <w:r>
        <w:rPr>
          <w:rFonts w:cs="Times New Roman"/>
          <w:sz w:val="24"/>
        </w:rPr>
        <w:t>quản lý CSDL</w:t>
      </w:r>
      <w:r>
        <w:rPr>
          <w:sz w:val="24"/>
          <w:lang w:eastAsia="x-none"/>
        </w:rPr>
        <w:t xml:space="preserve"> theo dõi</w:t>
      </w:r>
    </w:p>
    <w:p w14:paraId="4E1D48D8" w14:textId="77777777" w:rsidR="00E85C17" w:rsidRPr="0026399A" w:rsidRDefault="00E85C17" w:rsidP="00E85C17">
      <w:pPr>
        <w:rPr>
          <w:sz w:val="24"/>
        </w:rPr>
      </w:pPr>
      <w:r>
        <w:rPr>
          <w:b/>
          <w:sz w:val="24"/>
        </w:rPr>
        <w:t>Bước 2</w:t>
      </w:r>
      <w:r w:rsidRPr="0026399A">
        <w:rPr>
          <w:b/>
          <w:sz w:val="24"/>
        </w:rPr>
        <w:t>:</w:t>
      </w:r>
      <w:r w:rsidRPr="0026399A">
        <w:rPr>
          <w:sz w:val="24"/>
        </w:rPr>
        <w:t xml:space="preserve"> Đăng nhập bằng tài khoản quản trị </w:t>
      </w:r>
      <w:r>
        <w:rPr>
          <w:sz w:val="24"/>
        </w:rPr>
        <w:t>của hệ thống CSDL theo dõi</w:t>
      </w:r>
      <w:r w:rsidRPr="0026399A">
        <w:rPr>
          <w:sz w:val="24"/>
        </w:rPr>
        <w:t xml:space="preserve"> -&gt;</w:t>
      </w:r>
    </w:p>
    <w:p w14:paraId="5480621B" w14:textId="77777777" w:rsidR="00E85C17" w:rsidRPr="0026399A" w:rsidRDefault="00E85C17" w:rsidP="00E85C17">
      <w:pPr>
        <w:rPr>
          <w:sz w:val="24"/>
        </w:rPr>
      </w:pPr>
      <w:r w:rsidRPr="0026399A">
        <w:rPr>
          <w:sz w:val="24"/>
        </w:rPr>
        <w:t xml:space="preserve">(vd: </w:t>
      </w:r>
      <w:r w:rsidRPr="0026399A">
        <w:rPr>
          <w:i/>
          <w:sz w:val="24"/>
        </w:rPr>
        <w:t>nguyendinhloi\123456aA@</w:t>
      </w:r>
      <w:r w:rsidRPr="0026399A">
        <w:rPr>
          <w:sz w:val="24"/>
        </w:rPr>
        <w:t>) -&gt; nhấn nút Đăng nhập</w:t>
      </w:r>
    </w:p>
    <w:p w14:paraId="5C408544" w14:textId="77777777" w:rsidR="00E85C17" w:rsidRPr="0026399A" w:rsidRDefault="00E97EA2" w:rsidP="00E97EA2">
      <w:pPr>
        <w:jc w:val="center"/>
        <w:rPr>
          <w:sz w:val="24"/>
        </w:rPr>
      </w:pPr>
      <w:r>
        <w:rPr>
          <w:noProof/>
        </w:rPr>
        <w:lastRenderedPageBreak/>
        <w:drawing>
          <wp:inline distT="0" distB="0" distL="0" distR="0" wp14:anchorId="2DBBA7C9" wp14:editId="1320830B">
            <wp:extent cx="2656936" cy="3043996"/>
            <wp:effectExtent l="0" t="0" r="0" b="444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658333" cy="3045597"/>
                    </a:xfrm>
                    <a:prstGeom prst="rect">
                      <a:avLst/>
                    </a:prstGeom>
                  </pic:spPr>
                </pic:pic>
              </a:graphicData>
            </a:graphic>
          </wp:inline>
        </w:drawing>
      </w:r>
    </w:p>
    <w:p w14:paraId="32456B47" w14:textId="77777777" w:rsidR="00E85C17" w:rsidRPr="0026399A" w:rsidRDefault="00E85C17" w:rsidP="00E85C17">
      <w:pPr>
        <w:rPr>
          <w:sz w:val="24"/>
        </w:rPr>
      </w:pPr>
      <w:r w:rsidRPr="0026399A">
        <w:rPr>
          <w:b/>
          <w:sz w:val="24"/>
        </w:rPr>
        <w:t xml:space="preserve">Bước </w:t>
      </w:r>
      <w:r>
        <w:rPr>
          <w:b/>
          <w:sz w:val="24"/>
        </w:rPr>
        <w:t>3</w:t>
      </w:r>
      <w:r w:rsidRPr="0026399A">
        <w:rPr>
          <w:sz w:val="24"/>
        </w:rPr>
        <w:t>: Vào màn hình “quản lý nhân viên” -&gt; tìm kiếm tài khoản cần gán quyền của đơn vị được thêm mới -&gt; thực hiện nhấn nút ‘Sửa”</w:t>
      </w:r>
    </w:p>
    <w:p w14:paraId="2C315A03" w14:textId="77777777" w:rsidR="00E85C17" w:rsidRPr="0026399A" w:rsidRDefault="00E85C17" w:rsidP="00E85C17">
      <w:pPr>
        <w:rPr>
          <w:sz w:val="24"/>
        </w:rPr>
      </w:pPr>
      <w:r>
        <w:rPr>
          <w:noProof/>
        </w:rPr>
        <mc:AlternateContent>
          <mc:Choice Requires="wpg">
            <w:drawing>
              <wp:anchor distT="0" distB="0" distL="114300" distR="114300" simplePos="0" relativeHeight="251665408" behindDoc="0" locked="0" layoutInCell="1" allowOverlap="1" wp14:anchorId="614FF93D" wp14:editId="5419747F">
                <wp:simplePos x="0" y="0"/>
                <wp:positionH relativeFrom="column">
                  <wp:posOffset>635</wp:posOffset>
                </wp:positionH>
                <wp:positionV relativeFrom="paragraph">
                  <wp:posOffset>75455</wp:posOffset>
                </wp:positionV>
                <wp:extent cx="5541645" cy="1064895"/>
                <wp:effectExtent l="0" t="0" r="1905" b="1905"/>
                <wp:wrapNone/>
                <wp:docPr id="74" name="Group 5"/>
                <wp:cNvGraphicFramePr/>
                <a:graphic xmlns:a="http://schemas.openxmlformats.org/drawingml/2006/main">
                  <a:graphicData uri="http://schemas.microsoft.com/office/word/2010/wordprocessingGroup">
                    <wpg:wgp>
                      <wpg:cNvGrpSpPr/>
                      <wpg:grpSpPr>
                        <a:xfrm>
                          <a:off x="0" y="0"/>
                          <a:ext cx="5541645" cy="1064895"/>
                          <a:chOff x="0" y="0"/>
                          <a:chExt cx="5761990" cy="1379220"/>
                        </a:xfrm>
                      </wpg:grpSpPr>
                      <pic:pic xmlns:pic="http://schemas.openxmlformats.org/drawingml/2006/picture">
                        <pic:nvPicPr>
                          <pic:cNvPr id="75" name="Picture 75"/>
                          <pic:cNvPicPr/>
                        </pic:nvPicPr>
                        <pic:blipFill>
                          <a:blip r:embed="rId17"/>
                          <a:stretch>
                            <a:fillRect/>
                          </a:stretch>
                        </pic:blipFill>
                        <pic:spPr>
                          <a:xfrm>
                            <a:off x="0" y="0"/>
                            <a:ext cx="5761990" cy="1379220"/>
                          </a:xfrm>
                          <a:prstGeom prst="rect">
                            <a:avLst/>
                          </a:prstGeom>
                        </pic:spPr>
                      </pic:pic>
                      <pic:pic xmlns:pic="http://schemas.openxmlformats.org/drawingml/2006/picture">
                        <pic:nvPicPr>
                          <pic:cNvPr id="77" name="Picture 77"/>
                          <pic:cNvPicPr>
                            <a:picLocks noChangeAspect="1"/>
                          </pic:cNvPicPr>
                        </pic:nvPicPr>
                        <pic:blipFill>
                          <a:blip r:embed="rId18"/>
                          <a:stretch>
                            <a:fillRect/>
                          </a:stretch>
                        </pic:blipFill>
                        <pic:spPr>
                          <a:xfrm>
                            <a:off x="838200" y="523875"/>
                            <a:ext cx="1246995" cy="83820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32AF4FE2" id="Group 5" o:spid="_x0000_s1026" style="position:absolute;margin-left:.05pt;margin-top:5.95pt;width:436.35pt;height:83.85pt;z-index:251665408;mso-width-relative:margin;mso-height-relative:margin" coordsize="57619,137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">
                <v:shape id="Picture 75" o:spid="_x0000_s1027" type="#_x0000_t75" style="position:absolute;width:57619;height:137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">
                  <v:imagedata r:id="rId19" o:title=""/>
                </v:shape>
                <v:shape id="Picture 77" o:spid="_x0000_s1028" type="#_x0000_t75" style="position:absolute;left:8382;top:5238;width:12469;height:83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">
                  <v:imagedata r:id="rId20" o:title=""/>
                  <v:path arrowok="t"/>
                </v:shape>
              </v:group>
            </w:pict>
          </mc:Fallback>
        </mc:AlternateContent>
      </w:r>
    </w:p>
    <w:p w14:paraId="7C56E90C" w14:textId="77777777" w:rsidR="00E85C17" w:rsidRDefault="00E85C17" w:rsidP="00E85C17">
      <w:pPr>
        <w:rPr>
          <w:b/>
          <w:sz w:val="24"/>
        </w:rPr>
      </w:pPr>
    </w:p>
    <w:p w14:paraId="2D3767E6" w14:textId="77777777" w:rsidR="00E85C17" w:rsidRDefault="00E85C17" w:rsidP="00E85C17">
      <w:pPr>
        <w:rPr>
          <w:b/>
          <w:sz w:val="24"/>
        </w:rPr>
      </w:pPr>
    </w:p>
    <w:p w14:paraId="4199A3D1" w14:textId="77777777" w:rsidR="00E85C17" w:rsidRDefault="00E85C17" w:rsidP="00E85C17">
      <w:pPr>
        <w:rPr>
          <w:b/>
          <w:sz w:val="24"/>
        </w:rPr>
      </w:pPr>
    </w:p>
    <w:p w14:paraId="3E2E6AC8" w14:textId="77777777" w:rsidR="00E85C17" w:rsidRPr="0026399A" w:rsidRDefault="00E85C17" w:rsidP="00E85C17">
      <w:pPr>
        <w:rPr>
          <w:sz w:val="24"/>
        </w:rPr>
      </w:pPr>
      <w:r w:rsidRPr="0026399A">
        <w:rPr>
          <w:b/>
          <w:sz w:val="24"/>
        </w:rPr>
        <w:t xml:space="preserve">Bước </w:t>
      </w:r>
      <w:r>
        <w:rPr>
          <w:b/>
          <w:sz w:val="24"/>
        </w:rPr>
        <w:t>4</w:t>
      </w:r>
      <w:r w:rsidRPr="0026399A">
        <w:rPr>
          <w:sz w:val="24"/>
        </w:rPr>
        <w:t>: Tích vào combobox ở cột “Vai trò” chọn vai trò cần gán -&gt; nhấn nút “Cập nhật”</w:t>
      </w:r>
    </w:p>
    <w:p w14:paraId="15C35D0A" w14:textId="77777777" w:rsidR="00E85C17" w:rsidRPr="0026399A" w:rsidRDefault="00E85C17" w:rsidP="00137FCA">
      <w:pPr>
        <w:jc w:val="center"/>
        <w:rPr>
          <w:sz w:val="24"/>
        </w:rPr>
      </w:pPr>
      <w:r w:rsidRPr="0026399A">
        <w:rPr>
          <w:noProof/>
          <w:sz w:val="24"/>
        </w:rPr>
        <w:drawing>
          <wp:inline distT="0" distB="0" distL="0" distR="0" wp14:anchorId="6F971615" wp14:editId="12371DB1">
            <wp:extent cx="5621573" cy="2181963"/>
            <wp:effectExtent l="0" t="0" r="0" b="889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626980" cy="2184062"/>
                    </a:xfrm>
                    <a:prstGeom prst="rect">
                      <a:avLst/>
                    </a:prstGeom>
                  </pic:spPr>
                </pic:pic>
              </a:graphicData>
            </a:graphic>
          </wp:inline>
        </w:drawing>
      </w:r>
    </w:p>
    <w:p w14:paraId="02D50F12" w14:textId="77777777" w:rsidR="00E85C17" w:rsidRPr="0026399A" w:rsidRDefault="00E85C17" w:rsidP="00E85C17">
      <w:pPr>
        <w:pStyle w:val="ListParagraph"/>
        <w:numPr>
          <w:ilvl w:val="0"/>
          <w:numId w:val="27"/>
        </w:numPr>
        <w:rPr>
          <w:sz w:val="24"/>
        </w:rPr>
      </w:pPr>
      <w:r w:rsidRPr="0026399A">
        <w:rPr>
          <w:sz w:val="24"/>
        </w:rPr>
        <w:t xml:space="preserve"> Hoàn thành cấp quyền cho tài khoản mới của VPCP</w:t>
      </w:r>
    </w:p>
    <w:p w14:paraId="42AFCF20" w14:textId="77777777" w:rsidR="00E85C17" w:rsidRDefault="00E85C17" w:rsidP="00137FCA">
      <w:pPr>
        <w:jc w:val="center"/>
        <w:rPr>
          <w:sz w:val="24"/>
        </w:rPr>
      </w:pPr>
      <w:r>
        <w:rPr>
          <w:noProof/>
        </w:rPr>
        <w:lastRenderedPageBreak/>
        <w:drawing>
          <wp:inline distT="0" distB="0" distL="0" distR="0" wp14:anchorId="677ABEBA" wp14:editId="6AF3E4F2">
            <wp:extent cx="5462546" cy="1442191"/>
            <wp:effectExtent l="0" t="0" r="5080" b="5715"/>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465559" cy="1442986"/>
                    </a:xfrm>
                    <a:prstGeom prst="rect">
                      <a:avLst/>
                    </a:prstGeom>
                  </pic:spPr>
                </pic:pic>
              </a:graphicData>
            </a:graphic>
          </wp:inline>
        </w:drawing>
      </w:r>
    </w:p>
    <w:p w14:paraId="6DA9D132" w14:textId="77777777" w:rsidR="00E85C17" w:rsidRDefault="00E85C17" w:rsidP="00E85C17">
      <w:pPr>
        <w:pStyle w:val="Heading2"/>
        <w:numPr>
          <w:ilvl w:val="1"/>
          <w:numId w:val="2"/>
        </w:numPr>
      </w:pPr>
      <w:bookmarkStart w:id="36" w:name="_Toc103276965"/>
      <w:r>
        <w:t>Luồng t</w:t>
      </w:r>
      <w:r w:rsidRPr="0026399A">
        <w:t>ạo và gán quyền cho tài khoản</w:t>
      </w:r>
      <w:r>
        <w:t xml:space="preserve"> cấp cao của Bộ, cơ quan, địa phương</w:t>
      </w:r>
      <w:bookmarkEnd w:id="36"/>
    </w:p>
    <w:p w14:paraId="26CB6274" w14:textId="77777777" w:rsidR="00E85C17" w:rsidRDefault="00E85C17" w:rsidP="00E85C17">
      <w:pPr>
        <w:pStyle w:val="NormalIndent"/>
      </w:pPr>
      <w:r>
        <w:t>Cho phép quản trị của VPCP cấp quyền/ hủy quyền tài khoản cấp cao của Bộ, ĐP.</w:t>
      </w:r>
    </w:p>
    <w:p w14:paraId="638CB635" w14:textId="77777777" w:rsidR="00E85C17" w:rsidRDefault="00E85C17" w:rsidP="00E85C17">
      <w:pPr>
        <w:pStyle w:val="Heading3"/>
        <w:rPr>
          <w:lang w:val="en-US"/>
        </w:rPr>
      </w:pPr>
      <w:bookmarkStart w:id="37" w:name="_Toc103276966"/>
      <w:r>
        <w:rPr>
          <w:lang w:val="en-US"/>
        </w:rPr>
        <w:t>Cấp quyền quản trị cấp cao cho Bộ, ĐP</w:t>
      </w:r>
      <w:bookmarkEnd w:id="37"/>
    </w:p>
    <w:p w14:paraId="283706B1" w14:textId="77777777" w:rsidR="00E85C17" w:rsidRPr="00C80AB8" w:rsidRDefault="00E85C17" w:rsidP="00E85C17">
      <w:pPr>
        <w:rPr>
          <w:noProof/>
          <w:sz w:val="24"/>
        </w:rPr>
      </w:pPr>
      <w:r w:rsidRPr="00C80AB8">
        <w:rPr>
          <w:b/>
          <w:noProof/>
          <w:sz w:val="24"/>
        </w:rPr>
        <w:t xml:space="preserve">Bước </w:t>
      </w:r>
      <w:r>
        <w:rPr>
          <w:b/>
          <w:noProof/>
          <w:sz w:val="24"/>
        </w:rPr>
        <w:t>1</w:t>
      </w:r>
      <w:r w:rsidRPr="00C80AB8">
        <w:rPr>
          <w:noProof/>
          <w:sz w:val="24"/>
        </w:rPr>
        <w:t>: Quản trị của VPCP gửi công văn thông báo link truy cập hệ thống:</w:t>
      </w:r>
    </w:p>
    <w:p w14:paraId="1761BA38" w14:textId="77777777" w:rsidR="00ED363D" w:rsidRDefault="00E85C17" w:rsidP="00E85C17">
      <w:pPr>
        <w:rPr>
          <w:color w:val="000000"/>
          <w:sz w:val="24"/>
          <w:lang w:eastAsia="vi-VN"/>
        </w:rPr>
      </w:pPr>
      <w:r w:rsidRPr="00C80AB8">
        <w:rPr>
          <w:color w:val="000000"/>
          <w:sz w:val="24"/>
          <w:lang w:eastAsia="vi-VN"/>
        </w:rPr>
        <w:t>Hệ thống thử nghiệm</w:t>
      </w:r>
      <w:r w:rsidR="00ED363D">
        <w:rPr>
          <w:color w:val="000000"/>
          <w:sz w:val="24"/>
          <w:lang w:eastAsia="vi-VN"/>
        </w:rPr>
        <w:t>:</w:t>
      </w:r>
    </w:p>
    <w:p w14:paraId="1B31B9A2" w14:textId="77777777" w:rsidR="00ED363D" w:rsidRPr="006563CF" w:rsidRDefault="00ED363D" w:rsidP="00ED363D">
      <w:pPr>
        <w:pStyle w:val="ListParagraph"/>
        <w:rPr>
          <w:sz w:val="26"/>
          <w:szCs w:val="26"/>
        </w:rPr>
      </w:pPr>
      <w:r w:rsidRPr="006563CF">
        <w:rPr>
          <w:sz w:val="26"/>
          <w:szCs w:val="26"/>
        </w:rPr>
        <w:t>•</w:t>
      </w:r>
      <w:r w:rsidRPr="006563CF">
        <w:rPr>
          <w:sz w:val="26"/>
          <w:szCs w:val="26"/>
        </w:rPr>
        <w:tab/>
        <w:t>Hệ thống thử nghiệm mạng nội bộ vpcp: tdnv.vpcp.vn</w:t>
      </w:r>
    </w:p>
    <w:p w14:paraId="62087C4E" w14:textId="755E01B4" w:rsidR="00E85C17" w:rsidRPr="00ED363D" w:rsidRDefault="00ED363D" w:rsidP="00ED363D">
      <w:pPr>
        <w:pStyle w:val="ListParagraph"/>
        <w:rPr>
          <w:rStyle w:val="Hyperlink"/>
          <w:color w:val="auto"/>
          <w:sz w:val="26"/>
          <w:szCs w:val="26"/>
          <w:u w:val="none"/>
        </w:rPr>
      </w:pPr>
      <w:r w:rsidRPr="006563CF">
        <w:rPr>
          <w:sz w:val="26"/>
          <w:szCs w:val="26"/>
        </w:rPr>
        <w:t>•</w:t>
      </w:r>
      <w:r w:rsidRPr="006563CF">
        <w:rPr>
          <w:sz w:val="26"/>
          <w:szCs w:val="26"/>
        </w:rPr>
        <w:tab/>
        <w:t>Link thử nghiệm Viettel: Tdnvvpcp.vtscloud.vn:8080/WEB_VPCP</w:t>
      </w:r>
      <w:r w:rsidRPr="00C80AB8">
        <w:rPr>
          <w:rStyle w:val="Hyperlink"/>
          <w:sz w:val="24"/>
          <w:lang w:eastAsia="vi-VN"/>
        </w:rPr>
        <w:t xml:space="preserve"> </w:t>
      </w:r>
    </w:p>
    <w:p w14:paraId="7A95AB87" w14:textId="77777777" w:rsidR="00E85C17" w:rsidRPr="00C80AB8" w:rsidRDefault="00E85C17" w:rsidP="00E85C17">
      <w:pPr>
        <w:rPr>
          <w:noProof/>
          <w:sz w:val="24"/>
        </w:rPr>
      </w:pPr>
      <w:r w:rsidRPr="00C80AB8">
        <w:rPr>
          <w:b/>
          <w:noProof/>
          <w:sz w:val="24"/>
        </w:rPr>
        <w:t xml:space="preserve">Bước </w:t>
      </w:r>
      <w:r>
        <w:rPr>
          <w:b/>
          <w:noProof/>
          <w:sz w:val="24"/>
        </w:rPr>
        <w:t>2</w:t>
      </w:r>
      <w:r w:rsidRPr="00C80AB8">
        <w:rPr>
          <w:b/>
          <w:noProof/>
          <w:sz w:val="24"/>
        </w:rPr>
        <w:t xml:space="preserve">: </w:t>
      </w:r>
      <w:r w:rsidRPr="00C80AB8">
        <w:rPr>
          <w:noProof/>
          <w:sz w:val="24"/>
        </w:rPr>
        <w:t>Các Bộ, ĐP thực hiện đăng nhập bằng tài khoản của tổ chức qua Vn-connect và hiển thị thông báo liên hệ đầu mối Quản trị VPCP để được cấp quyền truy cập hệ thống</w:t>
      </w:r>
    </w:p>
    <w:p w14:paraId="5AE24929" w14:textId="77777777" w:rsidR="00E85C17" w:rsidRPr="00C80AB8" w:rsidRDefault="00E85C17" w:rsidP="00E85C17">
      <w:pPr>
        <w:rPr>
          <w:noProof/>
          <w:sz w:val="24"/>
        </w:rPr>
      </w:pPr>
      <w:r w:rsidRPr="00C80AB8">
        <w:rPr>
          <w:b/>
          <w:noProof/>
          <w:sz w:val="24"/>
        </w:rPr>
        <w:t xml:space="preserve">Bước </w:t>
      </w:r>
      <w:r>
        <w:rPr>
          <w:b/>
          <w:noProof/>
          <w:sz w:val="24"/>
        </w:rPr>
        <w:t>3</w:t>
      </w:r>
      <w:r w:rsidRPr="00C80AB8">
        <w:rPr>
          <w:b/>
          <w:noProof/>
          <w:sz w:val="24"/>
        </w:rPr>
        <w:t xml:space="preserve">: </w:t>
      </w:r>
      <w:r w:rsidRPr="00C80AB8">
        <w:rPr>
          <w:noProof/>
          <w:sz w:val="24"/>
        </w:rPr>
        <w:t xml:space="preserve"> Hệ thống thực hiện đồng bộ tài khoản, mã định danh của Bộ, ĐP từ Vn-connect về hệ thống định danh, xác thực tập trung của VPCP và thông báo liên hệ Quản trị của VPCP để cấp quyền truy cập hệ thống</w:t>
      </w:r>
    </w:p>
    <w:p w14:paraId="361D921F" w14:textId="77777777" w:rsidR="00E85C17" w:rsidRPr="00C80AB8" w:rsidRDefault="00E85C17" w:rsidP="00E85C17">
      <w:pPr>
        <w:rPr>
          <w:noProof/>
          <w:sz w:val="24"/>
        </w:rPr>
      </w:pPr>
      <w:r w:rsidRPr="00C80AB8">
        <w:rPr>
          <w:b/>
          <w:noProof/>
          <w:sz w:val="24"/>
        </w:rPr>
        <w:t xml:space="preserve">Bước </w:t>
      </w:r>
      <w:r>
        <w:rPr>
          <w:b/>
          <w:noProof/>
          <w:sz w:val="24"/>
        </w:rPr>
        <w:t>4</w:t>
      </w:r>
      <w:r w:rsidRPr="00C80AB8">
        <w:rPr>
          <w:b/>
          <w:noProof/>
          <w:sz w:val="24"/>
        </w:rPr>
        <w:t>:</w:t>
      </w:r>
      <w:r w:rsidRPr="00C80AB8">
        <w:rPr>
          <w:noProof/>
          <w:sz w:val="24"/>
        </w:rPr>
        <w:t xml:space="preserve">  Bộ, ĐP liên hệ với đầu mối của VPCP (trên trang chủ của hệ thống)  để được cấp quyền Quản trị cấp cao</w:t>
      </w:r>
      <w:r>
        <w:rPr>
          <w:noProof/>
          <w:sz w:val="24"/>
        </w:rPr>
        <w:t>.</w:t>
      </w:r>
    </w:p>
    <w:p w14:paraId="277B7C24" w14:textId="77777777" w:rsidR="00E85C17" w:rsidRPr="00C80AB8" w:rsidRDefault="00E85C17" w:rsidP="00E85C17">
      <w:pPr>
        <w:rPr>
          <w:noProof/>
          <w:sz w:val="24"/>
        </w:rPr>
      </w:pPr>
      <w:r w:rsidRPr="00C80AB8">
        <w:rPr>
          <w:b/>
          <w:noProof/>
          <w:sz w:val="24"/>
        </w:rPr>
        <w:t xml:space="preserve">Bước </w:t>
      </w:r>
      <w:r>
        <w:rPr>
          <w:b/>
          <w:noProof/>
          <w:sz w:val="24"/>
        </w:rPr>
        <w:t>5</w:t>
      </w:r>
      <w:r w:rsidRPr="00C80AB8">
        <w:rPr>
          <w:b/>
          <w:noProof/>
          <w:sz w:val="24"/>
        </w:rPr>
        <w:t xml:space="preserve">: </w:t>
      </w:r>
      <w:r w:rsidRPr="00C80AB8">
        <w:rPr>
          <w:noProof/>
          <w:sz w:val="24"/>
        </w:rPr>
        <w:t xml:space="preserve">Đầu mối Quản trị của VPCP chọn menu Quản lý </w:t>
      </w:r>
      <w:r>
        <w:rPr>
          <w:noProof/>
          <w:sz w:val="24"/>
        </w:rPr>
        <w:t xml:space="preserve">tài khoản </w:t>
      </w:r>
      <w:r w:rsidRPr="00C80AB8">
        <w:rPr>
          <w:noProof/>
          <w:sz w:val="24"/>
        </w:rPr>
        <w:t>cấp cao/Thêm mới tài khoản</w:t>
      </w:r>
    </w:p>
    <w:p w14:paraId="4756327E" w14:textId="77777777" w:rsidR="00E85C17" w:rsidRDefault="00E85C17" w:rsidP="00137FCA">
      <w:pPr>
        <w:keepNext w:val="0"/>
        <w:spacing w:before="0" w:after="200" w:line="276" w:lineRule="auto"/>
        <w:jc w:val="center"/>
        <w:rPr>
          <w:noProof/>
          <w:sz w:val="24"/>
        </w:rPr>
      </w:pPr>
      <w:r>
        <w:rPr>
          <w:noProof/>
        </w:rPr>
        <w:drawing>
          <wp:inline distT="0" distB="0" distL="0" distR="0" wp14:anchorId="29A31007" wp14:editId="6FAA969C">
            <wp:extent cx="5761990" cy="1358007"/>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761990" cy="1358007"/>
                    </a:xfrm>
                    <a:prstGeom prst="rect">
                      <a:avLst/>
                    </a:prstGeom>
                  </pic:spPr>
                </pic:pic>
              </a:graphicData>
            </a:graphic>
          </wp:inline>
        </w:drawing>
      </w:r>
    </w:p>
    <w:p w14:paraId="50DBD534" w14:textId="77777777" w:rsidR="00E85C17" w:rsidRDefault="00E85C17" w:rsidP="00E85C17">
      <w:pPr>
        <w:keepNext w:val="0"/>
        <w:spacing w:before="0" w:after="200" w:line="276" w:lineRule="auto"/>
        <w:rPr>
          <w:sz w:val="24"/>
        </w:rPr>
      </w:pPr>
      <w:r w:rsidRPr="0035211B">
        <w:rPr>
          <w:b/>
          <w:noProof/>
          <w:sz w:val="24"/>
        </w:rPr>
        <w:t>Bước 6</w:t>
      </w:r>
      <w:r>
        <w:rPr>
          <w:noProof/>
          <w:sz w:val="24"/>
        </w:rPr>
        <w:t xml:space="preserve">: Nhập thông tin chọn cơ quan/ tổ chức quản lý tài khoản, nhập mã định danh của tài khoản </w:t>
      </w:r>
      <w:r w:rsidRPr="0026399A">
        <w:rPr>
          <w:sz w:val="24"/>
        </w:rPr>
        <w:t>-&gt;</w:t>
      </w:r>
      <w:r>
        <w:rPr>
          <w:sz w:val="24"/>
        </w:rPr>
        <w:t xml:space="preserve"> Nhấn nút “Ghi lại” hoàn thành thêm mới tài khoản cấp cao thành công.</w:t>
      </w:r>
    </w:p>
    <w:p w14:paraId="1C8F0608" w14:textId="77777777" w:rsidR="00E85C17" w:rsidRDefault="00E85C17" w:rsidP="00137FCA">
      <w:pPr>
        <w:keepNext w:val="0"/>
        <w:spacing w:before="0" w:after="200" w:line="276" w:lineRule="auto"/>
        <w:jc w:val="center"/>
        <w:rPr>
          <w:noProof/>
          <w:sz w:val="24"/>
        </w:rPr>
      </w:pPr>
      <w:r>
        <w:rPr>
          <w:noProof/>
        </w:rPr>
        <w:lastRenderedPageBreak/>
        <w:drawing>
          <wp:inline distT="0" distB="0" distL="0" distR="0" wp14:anchorId="7E60D61B" wp14:editId="6402B853">
            <wp:extent cx="5761990" cy="850755"/>
            <wp:effectExtent l="0" t="0" r="0"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761990" cy="850755"/>
                    </a:xfrm>
                    <a:prstGeom prst="rect">
                      <a:avLst/>
                    </a:prstGeom>
                  </pic:spPr>
                </pic:pic>
              </a:graphicData>
            </a:graphic>
          </wp:inline>
        </w:drawing>
      </w:r>
    </w:p>
    <w:p w14:paraId="35E72817" w14:textId="77777777" w:rsidR="00E85C17" w:rsidRPr="00BD4085" w:rsidRDefault="00E85C17" w:rsidP="00E85C17">
      <w:pPr>
        <w:keepNext w:val="0"/>
        <w:spacing w:before="0" w:after="200" w:line="276" w:lineRule="auto"/>
        <w:rPr>
          <w:noProof/>
          <w:sz w:val="24"/>
        </w:rPr>
      </w:pPr>
      <w:r>
        <w:rPr>
          <w:noProof/>
          <w:sz w:val="24"/>
        </w:rPr>
        <w:t xml:space="preserve"> </w:t>
      </w:r>
    </w:p>
    <w:p w14:paraId="7FF9C342" w14:textId="77777777" w:rsidR="00E85C17" w:rsidRPr="00C80AB8" w:rsidRDefault="00E85C17" w:rsidP="00E85C17">
      <w:pPr>
        <w:rPr>
          <w:noProof/>
          <w:sz w:val="24"/>
        </w:rPr>
      </w:pPr>
      <w:r w:rsidRPr="00C80AB8">
        <w:rPr>
          <w:b/>
          <w:noProof/>
          <w:sz w:val="24"/>
        </w:rPr>
        <w:lastRenderedPageBreak/>
        <w:t xml:space="preserve">Bước </w:t>
      </w:r>
      <w:r>
        <w:rPr>
          <w:b/>
          <w:noProof/>
          <w:sz w:val="24"/>
        </w:rPr>
        <w:t>7</w:t>
      </w:r>
      <w:r w:rsidRPr="00C80AB8">
        <w:rPr>
          <w:b/>
          <w:noProof/>
          <w:sz w:val="24"/>
        </w:rPr>
        <w:t xml:space="preserve">: </w:t>
      </w:r>
      <w:r w:rsidRPr="00C80AB8">
        <w:rPr>
          <w:noProof/>
          <w:sz w:val="24"/>
        </w:rPr>
        <w:t>Đầu mối Quản trị của VPCP thông báo cho đầu mối Bộ, ĐP tài khoản đã được cấp quyền Quản trị cấp cao.</w:t>
      </w:r>
    </w:p>
    <w:p w14:paraId="2BC4B111" w14:textId="77777777" w:rsidR="00E85C17" w:rsidRDefault="00E85C17" w:rsidP="00E85C17">
      <w:pPr>
        <w:rPr>
          <w:noProof/>
          <w:sz w:val="24"/>
        </w:rPr>
      </w:pPr>
      <w:r w:rsidRPr="00C80AB8">
        <w:rPr>
          <w:b/>
          <w:noProof/>
          <w:sz w:val="24"/>
        </w:rPr>
        <w:t xml:space="preserve">Bước </w:t>
      </w:r>
      <w:r>
        <w:rPr>
          <w:b/>
          <w:noProof/>
          <w:sz w:val="24"/>
        </w:rPr>
        <w:t>8</w:t>
      </w:r>
      <w:r w:rsidRPr="00C80AB8">
        <w:rPr>
          <w:noProof/>
          <w:sz w:val="24"/>
        </w:rPr>
        <w:t>: Bộ, ĐP đăng nhập thành công hệ thống với tài khoản đã được cấp quyền bằng chứng thư số.</w:t>
      </w:r>
    </w:p>
    <w:p w14:paraId="33C996D8" w14:textId="77777777" w:rsidR="00E85C17" w:rsidRPr="00D74117" w:rsidRDefault="00E85C17" w:rsidP="00E85C17">
      <w:pPr>
        <w:pStyle w:val="Heading3"/>
        <w:numPr>
          <w:ilvl w:val="2"/>
          <w:numId w:val="35"/>
        </w:numPr>
        <w:rPr>
          <w:lang w:val="en-US"/>
        </w:rPr>
      </w:pPr>
      <w:bookmarkStart w:id="38" w:name="_Toc103276967"/>
      <w:r>
        <w:rPr>
          <w:lang w:val="en-US"/>
        </w:rPr>
        <w:t>Hủy</w:t>
      </w:r>
      <w:r w:rsidRPr="00D74117">
        <w:rPr>
          <w:lang w:val="en-US"/>
        </w:rPr>
        <w:t xml:space="preserve"> quyền quản trị cấp cao cho Bộ, ĐP</w:t>
      </w:r>
      <w:bookmarkEnd w:id="38"/>
    </w:p>
    <w:p w14:paraId="57ACA2C0" w14:textId="77777777" w:rsidR="00E85C17" w:rsidRPr="00F6729E" w:rsidRDefault="00E85C17" w:rsidP="00E85C17">
      <w:pPr>
        <w:rPr>
          <w:sz w:val="24"/>
        </w:rPr>
      </w:pPr>
      <w:r w:rsidRPr="00F6729E">
        <w:rPr>
          <w:sz w:val="24"/>
        </w:rPr>
        <w:t>Cho phép quản trị VPCP hủy quyền quản trị của tài khoản cấp cao đã gán cho Bộ, cơ quan, địa phương.</w:t>
      </w:r>
    </w:p>
    <w:p w14:paraId="14EC8821" w14:textId="77777777" w:rsidR="00E85C17" w:rsidRDefault="00E85C17" w:rsidP="00E85C17">
      <w:pPr>
        <w:spacing w:line="240" w:lineRule="auto"/>
        <w:rPr>
          <w:sz w:val="24"/>
        </w:rPr>
      </w:pPr>
      <w:r w:rsidRPr="008F0593">
        <w:rPr>
          <w:b/>
          <w:color w:val="000000"/>
          <w:sz w:val="24"/>
          <w:lang w:eastAsia="vi-VN"/>
        </w:rPr>
        <w:t>Bước 1</w:t>
      </w:r>
      <w:r>
        <w:rPr>
          <w:color w:val="000000"/>
          <w:sz w:val="24"/>
          <w:lang w:eastAsia="vi-VN"/>
        </w:rPr>
        <w:t xml:space="preserve">: Quản trị VPCP truy cập vào </w:t>
      </w:r>
      <w:r w:rsidRPr="00F006E2">
        <w:rPr>
          <w:sz w:val="24"/>
        </w:rPr>
        <w:t>Hệ thống quản lý CSDL theo dõi</w:t>
      </w:r>
      <w:r w:rsidRPr="008302F1">
        <w:rPr>
          <w:sz w:val="24"/>
        </w:rPr>
        <w:t xml:space="preserve"> </w:t>
      </w:r>
    </w:p>
    <w:p w14:paraId="512F0E70" w14:textId="77777777" w:rsidR="00E85C17" w:rsidRDefault="00E85C17" w:rsidP="00E85C17">
      <w:pPr>
        <w:spacing w:line="240" w:lineRule="auto"/>
        <w:rPr>
          <w:sz w:val="24"/>
        </w:rPr>
      </w:pPr>
      <w:r w:rsidRPr="008F0593">
        <w:rPr>
          <w:b/>
          <w:color w:val="000000"/>
          <w:sz w:val="24"/>
          <w:lang w:eastAsia="vi-VN"/>
        </w:rPr>
        <w:t xml:space="preserve">Bước 2: </w:t>
      </w:r>
      <w:r w:rsidRPr="008F0593">
        <w:rPr>
          <w:color w:val="000000"/>
          <w:sz w:val="24"/>
          <w:lang w:eastAsia="vi-VN"/>
        </w:rPr>
        <w:t xml:space="preserve">Vào màn hình </w:t>
      </w:r>
      <w:r>
        <w:rPr>
          <w:color w:val="000000"/>
          <w:sz w:val="24"/>
          <w:lang w:eastAsia="vi-VN"/>
        </w:rPr>
        <w:t>Quản lý tài khoản cấp cao</w:t>
      </w:r>
      <w:r w:rsidRPr="008F0593">
        <w:rPr>
          <w:color w:val="000000"/>
          <w:sz w:val="24"/>
          <w:lang w:eastAsia="vi-VN"/>
        </w:rPr>
        <w:t xml:space="preserve"> </w:t>
      </w:r>
      <w:r w:rsidRPr="008F0593">
        <w:rPr>
          <w:sz w:val="24"/>
        </w:rPr>
        <w:sym w:font="Wingdings" w:char="F0E0"/>
      </w:r>
      <w:r w:rsidRPr="008F0593">
        <w:rPr>
          <w:sz w:val="24"/>
        </w:rPr>
        <w:t xml:space="preserve"> Chọn </w:t>
      </w:r>
      <w:r>
        <w:rPr>
          <w:noProof/>
          <w:sz w:val="24"/>
        </w:rPr>
        <w:t>icon Hủy quyền</w:t>
      </w:r>
    </w:p>
    <w:p w14:paraId="1549BE39" w14:textId="77777777" w:rsidR="00E85C17" w:rsidRDefault="00E85C17" w:rsidP="00137FCA">
      <w:pPr>
        <w:spacing w:line="240" w:lineRule="auto"/>
        <w:jc w:val="center"/>
        <w:rPr>
          <w:sz w:val="24"/>
        </w:rPr>
      </w:pPr>
      <w:r>
        <w:rPr>
          <w:noProof/>
        </w:rPr>
        <w:drawing>
          <wp:inline distT="0" distB="0" distL="0" distR="0" wp14:anchorId="5766455B" wp14:editId="097FA1E8">
            <wp:extent cx="5733415" cy="1702261"/>
            <wp:effectExtent l="0" t="0" r="63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733415" cy="1702261"/>
                    </a:xfrm>
                    <a:prstGeom prst="rect">
                      <a:avLst/>
                    </a:prstGeom>
                  </pic:spPr>
                </pic:pic>
              </a:graphicData>
            </a:graphic>
          </wp:inline>
        </w:drawing>
      </w:r>
    </w:p>
    <w:p w14:paraId="49135AE3" w14:textId="77777777" w:rsidR="00E85C17" w:rsidRDefault="00E85C17" w:rsidP="00137FCA">
      <w:pPr>
        <w:spacing w:line="240" w:lineRule="auto"/>
        <w:jc w:val="center"/>
        <w:rPr>
          <w:sz w:val="24"/>
        </w:rPr>
      </w:pPr>
      <w:r>
        <w:rPr>
          <w:noProof/>
        </w:rPr>
        <w:drawing>
          <wp:inline distT="0" distB="0" distL="0" distR="0" wp14:anchorId="0072FFB3" wp14:editId="56C83544">
            <wp:extent cx="5733415" cy="1712061"/>
            <wp:effectExtent l="0" t="0" r="635"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733415" cy="1712061"/>
                    </a:xfrm>
                    <a:prstGeom prst="rect">
                      <a:avLst/>
                    </a:prstGeom>
                  </pic:spPr>
                </pic:pic>
              </a:graphicData>
            </a:graphic>
          </wp:inline>
        </w:drawing>
      </w:r>
    </w:p>
    <w:p w14:paraId="06928990" w14:textId="77777777" w:rsidR="00E85C17" w:rsidRDefault="00E85C17" w:rsidP="00E85C17">
      <w:pPr>
        <w:spacing w:line="240" w:lineRule="auto"/>
        <w:rPr>
          <w:sz w:val="24"/>
        </w:rPr>
      </w:pPr>
    </w:p>
    <w:p w14:paraId="3EB41DA6" w14:textId="77777777" w:rsidR="00E85C17" w:rsidRDefault="00E85C17" w:rsidP="00E85C17">
      <w:pPr>
        <w:spacing w:line="240" w:lineRule="auto"/>
        <w:rPr>
          <w:sz w:val="24"/>
        </w:rPr>
      </w:pPr>
      <w:r>
        <w:rPr>
          <w:b/>
          <w:color w:val="000000"/>
          <w:sz w:val="24"/>
          <w:lang w:eastAsia="vi-VN"/>
        </w:rPr>
        <w:t>Bước 3</w:t>
      </w:r>
      <w:r w:rsidRPr="008F0593">
        <w:rPr>
          <w:b/>
          <w:color w:val="000000"/>
          <w:sz w:val="24"/>
          <w:lang w:eastAsia="vi-VN"/>
        </w:rPr>
        <w:t xml:space="preserve">: </w:t>
      </w:r>
      <w:r>
        <w:rPr>
          <w:color w:val="000000"/>
          <w:sz w:val="24"/>
          <w:lang w:eastAsia="vi-VN"/>
        </w:rPr>
        <w:t>Nhấn nút Đồng ý</w:t>
      </w:r>
      <w:r>
        <w:rPr>
          <w:sz w:val="24"/>
        </w:rPr>
        <w:t>.</w:t>
      </w:r>
    </w:p>
    <w:p w14:paraId="1EE235F5" w14:textId="77777777" w:rsidR="00E85C17" w:rsidRPr="00BA60EA" w:rsidRDefault="00E85C17" w:rsidP="00137FCA">
      <w:pPr>
        <w:spacing w:line="240" w:lineRule="auto"/>
        <w:jc w:val="center"/>
        <w:rPr>
          <w:sz w:val="24"/>
        </w:rPr>
      </w:pPr>
      <w:r>
        <w:rPr>
          <w:noProof/>
        </w:rPr>
        <w:drawing>
          <wp:inline distT="0" distB="0" distL="0" distR="0" wp14:anchorId="59B0573B" wp14:editId="5D0F5C75">
            <wp:extent cx="5666667" cy="1295238"/>
            <wp:effectExtent l="0" t="0" r="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666667" cy="1295238"/>
                    </a:xfrm>
                    <a:prstGeom prst="rect">
                      <a:avLst/>
                    </a:prstGeom>
                  </pic:spPr>
                </pic:pic>
              </a:graphicData>
            </a:graphic>
          </wp:inline>
        </w:drawing>
      </w:r>
    </w:p>
    <w:p w14:paraId="673CCADF" w14:textId="77777777" w:rsidR="00E85C17" w:rsidRDefault="00E85C17" w:rsidP="00E85C17">
      <w:pPr>
        <w:spacing w:line="240" w:lineRule="auto"/>
        <w:rPr>
          <w:sz w:val="24"/>
        </w:rPr>
      </w:pPr>
    </w:p>
    <w:p w14:paraId="223FC92C" w14:textId="77777777" w:rsidR="00E85C17" w:rsidRDefault="00E85C17" w:rsidP="00E85C17">
      <w:pPr>
        <w:pStyle w:val="ListParagraph"/>
        <w:keepNext w:val="0"/>
        <w:numPr>
          <w:ilvl w:val="0"/>
          <w:numId w:val="36"/>
        </w:numPr>
        <w:spacing w:before="0" w:line="240" w:lineRule="auto"/>
        <w:rPr>
          <w:sz w:val="24"/>
        </w:rPr>
      </w:pPr>
      <w:r>
        <w:rPr>
          <w:sz w:val="24"/>
        </w:rPr>
        <w:t>Thông báo hủy quyền thành công bản ghi được xóa khỏi danh sách tài khoản cấp cao</w:t>
      </w:r>
    </w:p>
    <w:p w14:paraId="04154FA4" w14:textId="77777777" w:rsidR="00E85C17" w:rsidRPr="00C80AB8" w:rsidRDefault="00E85C17" w:rsidP="00137FCA">
      <w:pPr>
        <w:jc w:val="center"/>
        <w:rPr>
          <w:noProof/>
          <w:sz w:val="24"/>
        </w:rPr>
      </w:pPr>
      <w:r>
        <w:rPr>
          <w:noProof/>
        </w:rPr>
        <w:lastRenderedPageBreak/>
        <w:drawing>
          <wp:inline distT="0" distB="0" distL="0" distR="0" wp14:anchorId="315ACF2B" wp14:editId="03CA7639">
            <wp:extent cx="5733415" cy="1681434"/>
            <wp:effectExtent l="0" t="0" r="63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5733415" cy="1681434"/>
                    </a:xfrm>
                    <a:prstGeom prst="rect">
                      <a:avLst/>
                    </a:prstGeom>
                  </pic:spPr>
                </pic:pic>
              </a:graphicData>
            </a:graphic>
          </wp:inline>
        </w:drawing>
      </w:r>
    </w:p>
    <w:p w14:paraId="409CF1F6" w14:textId="77777777" w:rsidR="00E85C17" w:rsidRPr="0026399A" w:rsidRDefault="00E85C17" w:rsidP="00E85C17">
      <w:pPr>
        <w:pStyle w:val="Heading2"/>
        <w:numPr>
          <w:ilvl w:val="1"/>
          <w:numId w:val="2"/>
        </w:numPr>
      </w:pPr>
      <w:bookmarkStart w:id="39" w:name="_Toc103276968"/>
      <w:r>
        <w:t>Luồng c</w:t>
      </w:r>
      <w:r w:rsidRPr="0026399A">
        <w:t>ập nhật tài khoản khi có thay đổi đơn vị, vai trò</w:t>
      </w:r>
      <w:bookmarkEnd w:id="39"/>
    </w:p>
    <w:p w14:paraId="5FFB4AB9" w14:textId="77777777" w:rsidR="00E85C17" w:rsidRPr="0026399A" w:rsidRDefault="00E85C17" w:rsidP="00E85C17">
      <w:pPr>
        <w:pStyle w:val="Heading3"/>
        <w:numPr>
          <w:ilvl w:val="2"/>
          <w:numId w:val="16"/>
        </w:numPr>
      </w:pPr>
      <w:bookmarkStart w:id="40" w:name="_Toc103276969"/>
      <w:r w:rsidRPr="0026399A">
        <w:t xml:space="preserve">Thay đổi vai trò từ chuyên viên lên lãnh đạo </w:t>
      </w:r>
      <w:r w:rsidRPr="0026399A">
        <w:rPr>
          <w:lang w:val="en-US"/>
        </w:rPr>
        <w:t xml:space="preserve">cùng </w:t>
      </w:r>
      <w:r w:rsidRPr="0026399A">
        <w:t>đơn vị</w:t>
      </w:r>
      <w:bookmarkEnd w:id="40"/>
      <w:r w:rsidRPr="0026399A">
        <w:rPr>
          <w:lang w:val="en-US"/>
        </w:rPr>
        <w:t xml:space="preserve"> </w:t>
      </w:r>
    </w:p>
    <w:p w14:paraId="466E8BAD" w14:textId="77777777" w:rsidR="00E85C17" w:rsidRPr="0026399A" w:rsidRDefault="00E85C17" w:rsidP="00E85C17">
      <w:pPr>
        <w:rPr>
          <w:sz w:val="24"/>
        </w:rPr>
      </w:pPr>
      <w:r w:rsidRPr="0026399A">
        <w:rPr>
          <w:b/>
          <w:sz w:val="24"/>
        </w:rPr>
        <w:t>Bước 1:</w:t>
      </w:r>
      <w:r w:rsidRPr="0026399A">
        <w:rPr>
          <w:sz w:val="24"/>
        </w:rPr>
        <w:t xml:space="preserve"> </w:t>
      </w:r>
      <w:r w:rsidRPr="0026399A">
        <w:rPr>
          <w:color w:val="000000"/>
          <w:sz w:val="24"/>
          <w:lang w:eastAsia="vi-VN"/>
        </w:rPr>
        <w:t>Truy cập vào</w:t>
      </w:r>
      <w:r w:rsidRPr="00243FAA">
        <w:rPr>
          <w:rFonts w:cs="Times New Roman"/>
          <w:sz w:val="24"/>
        </w:rPr>
        <w:t xml:space="preserve"> </w:t>
      </w:r>
      <w:r w:rsidRPr="0026399A">
        <w:rPr>
          <w:rFonts w:cs="Times New Roman"/>
          <w:sz w:val="24"/>
        </w:rPr>
        <w:t xml:space="preserve">hệ thống </w:t>
      </w:r>
      <w:r>
        <w:rPr>
          <w:rFonts w:cs="Times New Roman"/>
          <w:sz w:val="24"/>
        </w:rPr>
        <w:t>quản lý CSDL</w:t>
      </w:r>
      <w:r>
        <w:rPr>
          <w:sz w:val="24"/>
          <w:lang w:eastAsia="x-none"/>
        </w:rPr>
        <w:t xml:space="preserve"> theo dõi</w:t>
      </w:r>
    </w:p>
    <w:p w14:paraId="19F137FA" w14:textId="77777777" w:rsidR="00E85C17" w:rsidRPr="0026399A" w:rsidRDefault="00E85C17" w:rsidP="00E85C17">
      <w:pPr>
        <w:rPr>
          <w:sz w:val="24"/>
        </w:rPr>
      </w:pPr>
      <w:r w:rsidRPr="0026399A">
        <w:rPr>
          <w:b/>
          <w:sz w:val="24"/>
        </w:rPr>
        <w:t>Bước 2:</w:t>
      </w:r>
      <w:r w:rsidRPr="0026399A">
        <w:rPr>
          <w:sz w:val="24"/>
        </w:rPr>
        <w:t xml:space="preserve"> Đăng nhập bằng tài khoản quản trị cấp </w:t>
      </w:r>
      <w:r>
        <w:rPr>
          <w:sz w:val="24"/>
        </w:rPr>
        <w:t xml:space="preserve">của hệ thống </w:t>
      </w:r>
      <w:r w:rsidRPr="0026399A">
        <w:rPr>
          <w:sz w:val="24"/>
        </w:rPr>
        <w:t>-&gt; nhấn nút Đăng nhập</w:t>
      </w:r>
    </w:p>
    <w:p w14:paraId="55FD3A46" w14:textId="77777777" w:rsidR="00E85C17" w:rsidRPr="0026399A" w:rsidRDefault="00E85C17" w:rsidP="00E85C17">
      <w:pPr>
        <w:rPr>
          <w:sz w:val="24"/>
        </w:rPr>
      </w:pPr>
      <w:r w:rsidRPr="0026399A">
        <w:rPr>
          <w:b/>
          <w:sz w:val="24"/>
        </w:rPr>
        <w:t>Bước 3</w:t>
      </w:r>
      <w:r w:rsidRPr="0026399A">
        <w:rPr>
          <w:sz w:val="24"/>
        </w:rPr>
        <w:t>: Vào màn hình quản lý nhân viên -&gt; tìm kiếm tài khoản của đơn vị được thêm mới -&gt; thực hiện nhấn nút ‘Sửa”</w:t>
      </w:r>
    </w:p>
    <w:p w14:paraId="6EB18211" w14:textId="77777777" w:rsidR="00E85C17" w:rsidRDefault="00E85C17" w:rsidP="00E85C17">
      <w:pPr>
        <w:rPr>
          <w:noProof/>
          <w:sz w:val="24"/>
        </w:rPr>
      </w:pPr>
      <w:r>
        <w:rPr>
          <w:noProof/>
        </w:rPr>
        <mc:AlternateContent>
          <mc:Choice Requires="wpg">
            <w:drawing>
              <wp:anchor distT="0" distB="0" distL="114300" distR="114300" simplePos="0" relativeHeight="251668480" behindDoc="0" locked="0" layoutInCell="1" allowOverlap="1" wp14:anchorId="092614C5" wp14:editId="14F7758D">
                <wp:simplePos x="0" y="0"/>
                <wp:positionH relativeFrom="column">
                  <wp:posOffset>1684</wp:posOffset>
                </wp:positionH>
                <wp:positionV relativeFrom="paragraph">
                  <wp:posOffset>-4445</wp:posOffset>
                </wp:positionV>
                <wp:extent cx="5995284" cy="1399430"/>
                <wp:effectExtent l="0" t="0" r="5715" b="0"/>
                <wp:wrapNone/>
                <wp:docPr id="52" name="Group 16"/>
                <wp:cNvGraphicFramePr/>
                <a:graphic xmlns:a="http://schemas.openxmlformats.org/drawingml/2006/main">
                  <a:graphicData uri="http://schemas.microsoft.com/office/word/2010/wordprocessingGroup">
                    <wpg:wgp>
                      <wpg:cNvGrpSpPr/>
                      <wpg:grpSpPr>
                        <a:xfrm>
                          <a:off x="0" y="0"/>
                          <a:ext cx="5995284" cy="1399430"/>
                          <a:chOff x="0" y="0"/>
                          <a:chExt cx="6248400" cy="1585680"/>
                        </a:xfrm>
                      </wpg:grpSpPr>
                      <pic:pic xmlns:pic="http://schemas.openxmlformats.org/drawingml/2006/picture">
                        <pic:nvPicPr>
                          <pic:cNvPr id="53" name="Picture 53"/>
                          <pic:cNvPicPr/>
                        </pic:nvPicPr>
                        <pic:blipFill>
                          <a:blip r:embed="rId29"/>
                          <a:stretch>
                            <a:fillRect/>
                          </a:stretch>
                        </pic:blipFill>
                        <pic:spPr>
                          <a:xfrm>
                            <a:off x="0" y="0"/>
                            <a:ext cx="6248400" cy="1581150"/>
                          </a:xfrm>
                          <a:prstGeom prst="rect">
                            <a:avLst/>
                          </a:prstGeom>
                        </pic:spPr>
                      </pic:pic>
                      <pic:pic xmlns:pic="http://schemas.openxmlformats.org/drawingml/2006/picture">
                        <pic:nvPicPr>
                          <pic:cNvPr id="55" name="Picture 55"/>
                          <pic:cNvPicPr>
                            <a:picLocks noChangeAspect="1"/>
                          </pic:cNvPicPr>
                        </pic:nvPicPr>
                        <pic:blipFill>
                          <a:blip r:embed="rId30"/>
                          <a:stretch>
                            <a:fillRect/>
                          </a:stretch>
                        </pic:blipFill>
                        <pic:spPr>
                          <a:xfrm>
                            <a:off x="914400" y="638175"/>
                            <a:ext cx="1257300" cy="94750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61E50A3F" id="Group 16" o:spid="_x0000_s1026" style="position:absolute;margin-left:.15pt;margin-top:-.35pt;width:472.05pt;height:110.2pt;z-index:251668480;mso-width-relative:margin;mso-height-relative:margin" coordsize="62484,158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">
                <v:shape id="Picture 53" o:spid="_x0000_s1027" type="#_x0000_t75" style="position:absolute;width:62484;height:158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">
                  <v:imagedata r:id="rId31" o:title=""/>
                </v:shape>
                <v:shape id="Picture 55" o:spid="_x0000_s1028" type="#_x0000_t75" style="position:absolute;left:9144;top:6381;width:12573;height:94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">
                  <v:imagedata r:id="rId32" o:title=""/>
                  <v:path arrowok="t"/>
                </v:shape>
              </v:group>
            </w:pict>
          </mc:Fallback>
        </mc:AlternateContent>
      </w:r>
    </w:p>
    <w:p w14:paraId="2AD7C2EF" w14:textId="77777777" w:rsidR="00E85C17" w:rsidRDefault="00E85C17" w:rsidP="00E85C17">
      <w:pPr>
        <w:rPr>
          <w:noProof/>
          <w:sz w:val="24"/>
        </w:rPr>
      </w:pPr>
    </w:p>
    <w:p w14:paraId="325E0EEF" w14:textId="77777777" w:rsidR="00E85C17" w:rsidRDefault="00E85C17" w:rsidP="00E85C17">
      <w:pPr>
        <w:rPr>
          <w:noProof/>
          <w:sz w:val="24"/>
        </w:rPr>
      </w:pPr>
    </w:p>
    <w:p w14:paraId="5D6FC4EF" w14:textId="77777777" w:rsidR="00E85C17" w:rsidRDefault="00E85C17" w:rsidP="00E85C17">
      <w:pPr>
        <w:rPr>
          <w:noProof/>
          <w:sz w:val="24"/>
        </w:rPr>
      </w:pPr>
    </w:p>
    <w:p w14:paraId="23E2E40F" w14:textId="77777777" w:rsidR="00E85C17" w:rsidRPr="0026399A" w:rsidRDefault="00E85C17" w:rsidP="00E85C17">
      <w:pPr>
        <w:rPr>
          <w:sz w:val="24"/>
        </w:rPr>
      </w:pPr>
      <w:r w:rsidRPr="0026399A">
        <w:rPr>
          <w:b/>
          <w:sz w:val="24"/>
        </w:rPr>
        <w:t>Bước 4</w:t>
      </w:r>
      <w:r w:rsidRPr="0026399A">
        <w:rPr>
          <w:sz w:val="24"/>
        </w:rPr>
        <w:t>: Chọn vai trò cần thay đổi “Lãnh đạo đơn vị” -&gt; nhấn nút “Cập nhật”</w:t>
      </w:r>
    </w:p>
    <w:p w14:paraId="5253E81E" w14:textId="77777777" w:rsidR="00E85C17" w:rsidRPr="0026399A" w:rsidRDefault="00E85C17" w:rsidP="00137FCA">
      <w:pPr>
        <w:jc w:val="center"/>
        <w:rPr>
          <w:sz w:val="24"/>
        </w:rPr>
      </w:pPr>
      <w:r w:rsidRPr="0026399A">
        <w:rPr>
          <w:noProof/>
          <w:sz w:val="24"/>
        </w:rPr>
        <w:drawing>
          <wp:inline distT="0" distB="0" distL="0" distR="0" wp14:anchorId="74656D99" wp14:editId="722A7C71">
            <wp:extent cx="5761990" cy="2262935"/>
            <wp:effectExtent l="0" t="0" r="0" b="4445"/>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5761990" cy="2262935"/>
                    </a:xfrm>
                    <a:prstGeom prst="rect">
                      <a:avLst/>
                    </a:prstGeom>
                  </pic:spPr>
                </pic:pic>
              </a:graphicData>
            </a:graphic>
          </wp:inline>
        </w:drawing>
      </w:r>
    </w:p>
    <w:p w14:paraId="77FCAA7A" w14:textId="77777777" w:rsidR="00E85C17" w:rsidRPr="0026399A" w:rsidRDefault="00E85C17" w:rsidP="00E85C17">
      <w:pPr>
        <w:rPr>
          <w:sz w:val="24"/>
        </w:rPr>
      </w:pPr>
      <w:r w:rsidRPr="0026399A">
        <w:rPr>
          <w:b/>
          <w:sz w:val="24"/>
        </w:rPr>
        <w:t>Bước 5</w:t>
      </w:r>
      <w:r w:rsidRPr="0026399A">
        <w:rPr>
          <w:sz w:val="24"/>
        </w:rPr>
        <w:t>: Vai trò và quyền được gán thành công</w:t>
      </w:r>
    </w:p>
    <w:p w14:paraId="3324F385" w14:textId="77777777" w:rsidR="00E85C17" w:rsidRPr="0026399A" w:rsidRDefault="00E85C17" w:rsidP="00137FCA">
      <w:pPr>
        <w:jc w:val="center"/>
        <w:rPr>
          <w:sz w:val="24"/>
        </w:rPr>
      </w:pPr>
      <w:r w:rsidRPr="0026399A">
        <w:rPr>
          <w:noProof/>
          <w:sz w:val="24"/>
        </w:rPr>
        <w:lastRenderedPageBreak/>
        <w:drawing>
          <wp:inline distT="0" distB="0" distL="0" distR="0" wp14:anchorId="62F4F09D" wp14:editId="69BF90B9">
            <wp:extent cx="5761990" cy="1444807"/>
            <wp:effectExtent l="0" t="0" r="0" b="3175"/>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5761990" cy="1444807"/>
                    </a:xfrm>
                    <a:prstGeom prst="rect">
                      <a:avLst/>
                    </a:prstGeom>
                  </pic:spPr>
                </pic:pic>
              </a:graphicData>
            </a:graphic>
          </wp:inline>
        </w:drawing>
      </w:r>
    </w:p>
    <w:p w14:paraId="2B9F100E" w14:textId="77777777" w:rsidR="00E85C17" w:rsidRPr="0026399A" w:rsidRDefault="00E85C17" w:rsidP="00E85C17">
      <w:pPr>
        <w:pStyle w:val="Heading3"/>
        <w:numPr>
          <w:ilvl w:val="2"/>
          <w:numId w:val="16"/>
        </w:numPr>
      </w:pPr>
      <w:bookmarkStart w:id="41" w:name="_Toc103276970"/>
      <w:r w:rsidRPr="0026399A">
        <w:t xml:space="preserve">Thay đổi vai trò từ chuyên viên lên lãnh đạo </w:t>
      </w:r>
      <w:r w:rsidRPr="0026399A">
        <w:rPr>
          <w:lang w:val="en-US"/>
        </w:rPr>
        <w:t>của đơn vị khác</w:t>
      </w:r>
      <w:bookmarkEnd w:id="41"/>
    </w:p>
    <w:p w14:paraId="1037C1A8" w14:textId="77777777" w:rsidR="00E85C17" w:rsidRDefault="00E85C17" w:rsidP="00E85C17">
      <w:pPr>
        <w:rPr>
          <w:sz w:val="24"/>
          <w:lang w:eastAsia="x-none"/>
        </w:rPr>
      </w:pPr>
      <w:r w:rsidRPr="0026399A">
        <w:rPr>
          <w:b/>
          <w:sz w:val="24"/>
        </w:rPr>
        <w:t>Bước 1:</w:t>
      </w:r>
      <w:r w:rsidRPr="0026399A">
        <w:rPr>
          <w:sz w:val="24"/>
        </w:rPr>
        <w:t xml:space="preserve"> </w:t>
      </w:r>
      <w:r w:rsidRPr="0026399A">
        <w:rPr>
          <w:color w:val="000000"/>
          <w:sz w:val="24"/>
          <w:lang w:eastAsia="vi-VN"/>
        </w:rPr>
        <w:t xml:space="preserve">Truy cập vào </w:t>
      </w:r>
      <w:r w:rsidRPr="0026399A">
        <w:rPr>
          <w:rFonts w:cs="Times New Roman"/>
          <w:sz w:val="24"/>
        </w:rPr>
        <w:t xml:space="preserve">hệ thống </w:t>
      </w:r>
      <w:r>
        <w:rPr>
          <w:rFonts w:cs="Times New Roman"/>
          <w:sz w:val="24"/>
        </w:rPr>
        <w:t>quản lý CSDL</w:t>
      </w:r>
      <w:r>
        <w:rPr>
          <w:sz w:val="24"/>
          <w:lang w:eastAsia="x-none"/>
        </w:rPr>
        <w:t xml:space="preserve"> theo dõi </w:t>
      </w:r>
    </w:p>
    <w:p w14:paraId="460CF1F8" w14:textId="77777777" w:rsidR="00E85C17" w:rsidRPr="0026399A" w:rsidRDefault="00E85C17" w:rsidP="00E85C17">
      <w:pPr>
        <w:rPr>
          <w:sz w:val="24"/>
        </w:rPr>
      </w:pPr>
      <w:r w:rsidRPr="0026399A">
        <w:rPr>
          <w:b/>
          <w:sz w:val="24"/>
        </w:rPr>
        <w:t>Bước 2:</w:t>
      </w:r>
      <w:r w:rsidRPr="0026399A">
        <w:rPr>
          <w:sz w:val="24"/>
        </w:rPr>
        <w:t xml:space="preserve"> Đăng nhập bằng tài khoản quản trị của </w:t>
      </w:r>
      <w:r>
        <w:rPr>
          <w:sz w:val="24"/>
        </w:rPr>
        <w:t>hệ thống</w:t>
      </w:r>
      <w:r w:rsidRPr="0026399A">
        <w:rPr>
          <w:sz w:val="24"/>
        </w:rPr>
        <w:t xml:space="preserve"> -&gt;</w:t>
      </w:r>
    </w:p>
    <w:p w14:paraId="79AB89D0" w14:textId="77777777" w:rsidR="00E85C17" w:rsidRPr="0026399A" w:rsidRDefault="00E85C17" w:rsidP="00E85C17">
      <w:pPr>
        <w:rPr>
          <w:sz w:val="24"/>
        </w:rPr>
      </w:pPr>
      <w:r w:rsidRPr="0026399A">
        <w:rPr>
          <w:sz w:val="24"/>
        </w:rPr>
        <w:t xml:space="preserve">(vd: </w:t>
      </w:r>
      <w:r w:rsidRPr="0026399A">
        <w:rPr>
          <w:i/>
          <w:sz w:val="24"/>
        </w:rPr>
        <w:t>nguyendinhloi\123456aA@</w:t>
      </w:r>
      <w:r w:rsidRPr="0026399A">
        <w:rPr>
          <w:sz w:val="24"/>
        </w:rPr>
        <w:t>) -&gt; nhấn nút Đăng nhập</w:t>
      </w:r>
    </w:p>
    <w:p w14:paraId="44D2DEC8" w14:textId="77777777" w:rsidR="00E85C17" w:rsidRPr="0026399A" w:rsidRDefault="00E85C17" w:rsidP="00E85C17">
      <w:pPr>
        <w:rPr>
          <w:sz w:val="24"/>
        </w:rPr>
      </w:pPr>
      <w:r w:rsidRPr="0026399A">
        <w:rPr>
          <w:b/>
          <w:sz w:val="24"/>
        </w:rPr>
        <w:t>Bước 3</w:t>
      </w:r>
      <w:r w:rsidRPr="0026399A">
        <w:rPr>
          <w:sz w:val="24"/>
        </w:rPr>
        <w:t>: Vào màn hình quản lý nhân viên -&gt; tìm kiếm tài khoản của đơn vị được thêm mới -&gt; thực hiện nhấn nút ‘Sửa”</w:t>
      </w:r>
    </w:p>
    <w:p w14:paraId="68B97FFC" w14:textId="77777777" w:rsidR="00E85C17" w:rsidRPr="0026399A" w:rsidRDefault="00E85C17" w:rsidP="00137FCA">
      <w:pPr>
        <w:jc w:val="center"/>
        <w:rPr>
          <w:sz w:val="24"/>
        </w:rPr>
      </w:pPr>
      <w:r w:rsidRPr="0026399A">
        <w:rPr>
          <w:noProof/>
          <w:sz w:val="24"/>
        </w:rPr>
        <w:drawing>
          <wp:inline distT="0" distB="0" distL="0" distR="0" wp14:anchorId="751FF34D" wp14:editId="65C5D8F7">
            <wp:extent cx="5761990" cy="1328459"/>
            <wp:effectExtent l="0" t="0" r="0" b="508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761990" cy="1328459"/>
                    </a:xfrm>
                    <a:prstGeom prst="rect">
                      <a:avLst/>
                    </a:prstGeom>
                  </pic:spPr>
                </pic:pic>
              </a:graphicData>
            </a:graphic>
          </wp:inline>
        </w:drawing>
      </w:r>
    </w:p>
    <w:p w14:paraId="2F6FE4E1" w14:textId="77777777" w:rsidR="00E85C17" w:rsidRPr="0026399A" w:rsidRDefault="00E85C17" w:rsidP="00E85C17">
      <w:pPr>
        <w:rPr>
          <w:sz w:val="24"/>
        </w:rPr>
      </w:pPr>
      <w:r w:rsidRPr="0026399A">
        <w:rPr>
          <w:b/>
          <w:sz w:val="24"/>
        </w:rPr>
        <w:t>Bước 4</w:t>
      </w:r>
      <w:r w:rsidRPr="0026399A">
        <w:rPr>
          <w:sz w:val="24"/>
        </w:rPr>
        <w:t>: Chọn đơn vị -&gt; nhấn nút “Chọn”</w:t>
      </w:r>
    </w:p>
    <w:p w14:paraId="72AC48A7" w14:textId="77777777" w:rsidR="00E85C17" w:rsidRPr="0026399A" w:rsidRDefault="00E85C17" w:rsidP="00137FCA">
      <w:pPr>
        <w:jc w:val="center"/>
        <w:rPr>
          <w:sz w:val="24"/>
        </w:rPr>
      </w:pPr>
      <w:r w:rsidRPr="0026399A">
        <w:rPr>
          <w:noProof/>
          <w:sz w:val="24"/>
        </w:rPr>
        <w:drawing>
          <wp:inline distT="0" distB="0" distL="0" distR="0" wp14:anchorId="72216FA4" wp14:editId="07C4E6B6">
            <wp:extent cx="5761990" cy="2333113"/>
            <wp:effectExtent l="0" t="0" r="0" b="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5761990" cy="2333113"/>
                    </a:xfrm>
                    <a:prstGeom prst="rect">
                      <a:avLst/>
                    </a:prstGeom>
                  </pic:spPr>
                </pic:pic>
              </a:graphicData>
            </a:graphic>
          </wp:inline>
        </w:drawing>
      </w:r>
    </w:p>
    <w:p w14:paraId="566C225B" w14:textId="77777777" w:rsidR="00E85C17" w:rsidRPr="0026399A" w:rsidRDefault="00E85C17" w:rsidP="00E85C17">
      <w:pPr>
        <w:rPr>
          <w:sz w:val="24"/>
        </w:rPr>
      </w:pPr>
      <w:r w:rsidRPr="0026399A">
        <w:rPr>
          <w:b/>
          <w:sz w:val="24"/>
        </w:rPr>
        <w:t>Bước 5</w:t>
      </w:r>
      <w:r w:rsidRPr="0026399A">
        <w:rPr>
          <w:sz w:val="24"/>
        </w:rPr>
        <w:t xml:space="preserve">: </w:t>
      </w:r>
      <w:r>
        <w:rPr>
          <w:sz w:val="24"/>
        </w:rPr>
        <w:t>C</w:t>
      </w:r>
      <w:r w:rsidRPr="0026399A">
        <w:rPr>
          <w:sz w:val="24"/>
        </w:rPr>
        <w:t xml:space="preserve">họn vai trò cho </w:t>
      </w:r>
      <w:r>
        <w:rPr>
          <w:sz w:val="24"/>
        </w:rPr>
        <w:t xml:space="preserve">đơn vị mới, xóa bỏ đơn vị cũ </w:t>
      </w:r>
      <w:r w:rsidRPr="0026399A">
        <w:rPr>
          <w:sz w:val="24"/>
        </w:rPr>
        <w:t>-&gt; nhấn nút “Cập nhật”</w:t>
      </w:r>
    </w:p>
    <w:p w14:paraId="0D6EE849" w14:textId="77777777" w:rsidR="00E85C17" w:rsidRPr="0026399A" w:rsidRDefault="00E85C17" w:rsidP="00137FCA">
      <w:pPr>
        <w:jc w:val="center"/>
        <w:rPr>
          <w:sz w:val="24"/>
        </w:rPr>
      </w:pPr>
      <w:r w:rsidRPr="0026399A">
        <w:rPr>
          <w:noProof/>
          <w:sz w:val="24"/>
        </w:rPr>
        <w:lastRenderedPageBreak/>
        <w:drawing>
          <wp:inline distT="0" distB="0" distL="0" distR="0" wp14:anchorId="27D3789C" wp14:editId="76C6BDC1">
            <wp:extent cx="5761990" cy="2630447"/>
            <wp:effectExtent l="0" t="0" r="0" b="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5761990" cy="2630447"/>
                    </a:xfrm>
                    <a:prstGeom prst="rect">
                      <a:avLst/>
                    </a:prstGeom>
                  </pic:spPr>
                </pic:pic>
              </a:graphicData>
            </a:graphic>
          </wp:inline>
        </w:drawing>
      </w:r>
    </w:p>
    <w:p w14:paraId="72D1E938" w14:textId="77777777" w:rsidR="00E85C17" w:rsidRPr="0026399A" w:rsidRDefault="00E85C17" w:rsidP="00E85C17">
      <w:pPr>
        <w:rPr>
          <w:sz w:val="24"/>
        </w:rPr>
      </w:pPr>
      <w:r w:rsidRPr="0026399A">
        <w:rPr>
          <w:b/>
          <w:sz w:val="24"/>
        </w:rPr>
        <w:t>Bước 6</w:t>
      </w:r>
      <w:r w:rsidRPr="0026399A">
        <w:rPr>
          <w:sz w:val="24"/>
        </w:rPr>
        <w:t>: Hoàn thành cấp quyền cho tài khoản chuyên viên chuyển sang lãnh đạo đơn vị khác</w:t>
      </w:r>
    </w:p>
    <w:p w14:paraId="79ED0C17" w14:textId="77777777" w:rsidR="00E85C17" w:rsidRPr="0026399A" w:rsidRDefault="00E85C17" w:rsidP="00137FCA">
      <w:pPr>
        <w:jc w:val="center"/>
        <w:rPr>
          <w:sz w:val="24"/>
        </w:rPr>
      </w:pPr>
      <w:r>
        <w:rPr>
          <w:noProof/>
        </w:rPr>
        <w:drawing>
          <wp:inline distT="0" distB="0" distL="0" distR="0" wp14:anchorId="416A8116" wp14:editId="2DE6F918">
            <wp:extent cx="5761990" cy="1452194"/>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5761990" cy="1452194"/>
                    </a:xfrm>
                    <a:prstGeom prst="rect">
                      <a:avLst/>
                    </a:prstGeom>
                  </pic:spPr>
                </pic:pic>
              </a:graphicData>
            </a:graphic>
          </wp:inline>
        </w:drawing>
      </w:r>
    </w:p>
    <w:p w14:paraId="15F5CD36" w14:textId="77777777" w:rsidR="00E85C17" w:rsidRPr="0026399A" w:rsidRDefault="00E85C17" w:rsidP="00E85C17">
      <w:pPr>
        <w:pStyle w:val="Heading3"/>
        <w:numPr>
          <w:ilvl w:val="2"/>
          <w:numId w:val="16"/>
        </w:numPr>
      </w:pPr>
      <w:bookmarkStart w:id="42" w:name="_Toc103276971"/>
      <w:r w:rsidRPr="0026399A">
        <w:t>Thay đổi vài trò lãnh đạo đơn vị này sang lãnh đạo đơn vị khác</w:t>
      </w:r>
      <w:bookmarkEnd w:id="42"/>
    </w:p>
    <w:p w14:paraId="11CE5807" w14:textId="77777777" w:rsidR="00E85C17" w:rsidRPr="0026399A" w:rsidRDefault="00E85C17" w:rsidP="00E85C17">
      <w:pPr>
        <w:rPr>
          <w:sz w:val="24"/>
        </w:rPr>
      </w:pPr>
      <w:r w:rsidRPr="0026399A">
        <w:rPr>
          <w:b/>
          <w:sz w:val="24"/>
        </w:rPr>
        <w:t>Bước 1:</w:t>
      </w:r>
      <w:r w:rsidRPr="0026399A">
        <w:rPr>
          <w:sz w:val="24"/>
        </w:rPr>
        <w:t xml:space="preserve"> </w:t>
      </w:r>
      <w:r w:rsidRPr="0026399A">
        <w:rPr>
          <w:color w:val="000000"/>
          <w:sz w:val="24"/>
          <w:lang w:eastAsia="vi-VN"/>
        </w:rPr>
        <w:t xml:space="preserve">Truy cập vào </w:t>
      </w:r>
      <w:r w:rsidRPr="0026399A">
        <w:rPr>
          <w:rFonts w:cs="Times New Roman"/>
          <w:sz w:val="24"/>
        </w:rPr>
        <w:t xml:space="preserve">hệ thống </w:t>
      </w:r>
      <w:r>
        <w:rPr>
          <w:rFonts w:cs="Times New Roman"/>
          <w:sz w:val="24"/>
        </w:rPr>
        <w:t>quản lý CSDL</w:t>
      </w:r>
      <w:r>
        <w:rPr>
          <w:sz w:val="24"/>
          <w:lang w:eastAsia="x-none"/>
        </w:rPr>
        <w:t xml:space="preserve"> theo dõi</w:t>
      </w:r>
    </w:p>
    <w:p w14:paraId="3413BBFE" w14:textId="77777777" w:rsidR="00E85C17" w:rsidRPr="0026399A" w:rsidRDefault="00E85C17" w:rsidP="00E85C17">
      <w:pPr>
        <w:rPr>
          <w:sz w:val="24"/>
        </w:rPr>
      </w:pPr>
      <w:r w:rsidRPr="0026399A">
        <w:rPr>
          <w:b/>
          <w:sz w:val="24"/>
        </w:rPr>
        <w:t>Bước 2:</w:t>
      </w:r>
      <w:r w:rsidRPr="0026399A">
        <w:rPr>
          <w:sz w:val="24"/>
        </w:rPr>
        <w:t xml:space="preserve"> Đăng nhập bằng tài khoản quản trị cấp cao của</w:t>
      </w:r>
      <w:r>
        <w:rPr>
          <w:sz w:val="24"/>
        </w:rPr>
        <w:t xml:space="preserve"> hệ thống</w:t>
      </w:r>
      <w:r w:rsidRPr="0026399A">
        <w:rPr>
          <w:sz w:val="24"/>
        </w:rPr>
        <w:t xml:space="preserve"> -&gt;</w:t>
      </w:r>
    </w:p>
    <w:p w14:paraId="741FC2A2" w14:textId="77777777" w:rsidR="00E85C17" w:rsidRPr="0026399A" w:rsidRDefault="00E85C17" w:rsidP="00E85C17">
      <w:pPr>
        <w:rPr>
          <w:sz w:val="24"/>
        </w:rPr>
      </w:pPr>
      <w:r w:rsidRPr="0026399A">
        <w:rPr>
          <w:sz w:val="24"/>
        </w:rPr>
        <w:t xml:space="preserve">(vd: </w:t>
      </w:r>
      <w:r w:rsidRPr="0026399A">
        <w:rPr>
          <w:i/>
          <w:sz w:val="24"/>
        </w:rPr>
        <w:t>nguyendinhloi\123456aA@</w:t>
      </w:r>
      <w:r w:rsidRPr="0026399A">
        <w:rPr>
          <w:sz w:val="24"/>
        </w:rPr>
        <w:t>) -&gt; nhấn nút Đăng nhập</w:t>
      </w:r>
    </w:p>
    <w:p w14:paraId="017AA602" w14:textId="77777777" w:rsidR="00E85C17" w:rsidRPr="0026399A" w:rsidRDefault="00E85C17" w:rsidP="00E85C17">
      <w:pPr>
        <w:rPr>
          <w:sz w:val="24"/>
        </w:rPr>
      </w:pPr>
      <w:r w:rsidRPr="0026399A">
        <w:rPr>
          <w:b/>
          <w:sz w:val="24"/>
        </w:rPr>
        <w:t>Bước 3</w:t>
      </w:r>
      <w:r w:rsidRPr="0026399A">
        <w:rPr>
          <w:sz w:val="24"/>
        </w:rPr>
        <w:t>: Vào màn hình quản lý nhân viên -&gt; tìm kiếm tài khoản của đơn vị được thêm mới -&gt; thực hiện nhấn nút ‘Sửa” (</w:t>
      </w:r>
      <w:r w:rsidRPr="0026399A">
        <w:rPr>
          <w:i/>
          <w:sz w:val="24"/>
        </w:rPr>
        <w:t>giả sử tài khoản lãnh đạo chuyển từ đơn vị KSTT sang đơn vị TCCB</w:t>
      </w:r>
      <w:r w:rsidRPr="0026399A">
        <w:rPr>
          <w:sz w:val="24"/>
        </w:rPr>
        <w:t>)</w:t>
      </w:r>
    </w:p>
    <w:p w14:paraId="593F5698" w14:textId="77777777" w:rsidR="00E85C17" w:rsidRDefault="00E85C17" w:rsidP="00E85C17">
      <w:pPr>
        <w:rPr>
          <w:noProof/>
          <w:sz w:val="24"/>
        </w:rPr>
      </w:pPr>
      <w:r>
        <w:rPr>
          <w:noProof/>
        </w:rPr>
        <mc:AlternateContent>
          <mc:Choice Requires="wpg">
            <w:drawing>
              <wp:anchor distT="0" distB="0" distL="114300" distR="114300" simplePos="0" relativeHeight="251667456" behindDoc="0" locked="0" layoutInCell="1" allowOverlap="1" wp14:anchorId="10EEC7DE" wp14:editId="33764154">
                <wp:simplePos x="0" y="0"/>
                <wp:positionH relativeFrom="column">
                  <wp:posOffset>635</wp:posOffset>
                </wp:positionH>
                <wp:positionV relativeFrom="paragraph">
                  <wp:posOffset>77277</wp:posOffset>
                </wp:positionV>
                <wp:extent cx="5777865" cy="1542554"/>
                <wp:effectExtent l="0" t="0" r="0" b="635"/>
                <wp:wrapNone/>
                <wp:docPr id="48" name="Group 13"/>
                <wp:cNvGraphicFramePr/>
                <a:graphic xmlns:a="http://schemas.openxmlformats.org/drawingml/2006/main">
                  <a:graphicData uri="http://schemas.microsoft.com/office/word/2010/wordprocessingGroup">
                    <wpg:wgp>
                      <wpg:cNvGrpSpPr/>
                      <wpg:grpSpPr>
                        <a:xfrm>
                          <a:off x="0" y="0"/>
                          <a:ext cx="5777865" cy="1542554"/>
                          <a:chOff x="0" y="0"/>
                          <a:chExt cx="7058026" cy="1847850"/>
                        </a:xfrm>
                      </wpg:grpSpPr>
                      <pic:pic xmlns:pic="http://schemas.openxmlformats.org/drawingml/2006/picture">
                        <pic:nvPicPr>
                          <pic:cNvPr id="49" name="Picture 49"/>
                          <pic:cNvPicPr/>
                        </pic:nvPicPr>
                        <pic:blipFill>
                          <a:blip r:embed="rId38"/>
                          <a:stretch>
                            <a:fillRect/>
                          </a:stretch>
                        </pic:blipFill>
                        <pic:spPr>
                          <a:xfrm>
                            <a:off x="0" y="0"/>
                            <a:ext cx="7058026" cy="1847850"/>
                          </a:xfrm>
                          <a:prstGeom prst="rect">
                            <a:avLst/>
                          </a:prstGeom>
                        </pic:spPr>
                      </pic:pic>
                      <pic:pic xmlns:pic="http://schemas.openxmlformats.org/drawingml/2006/picture">
                        <pic:nvPicPr>
                          <pic:cNvPr id="50" name="Picture 50"/>
                          <pic:cNvPicPr>
                            <a:picLocks noChangeAspect="1"/>
                          </pic:cNvPicPr>
                        </pic:nvPicPr>
                        <pic:blipFill>
                          <a:blip r:embed="rId30"/>
                          <a:stretch>
                            <a:fillRect/>
                          </a:stretch>
                        </pic:blipFill>
                        <pic:spPr>
                          <a:xfrm>
                            <a:off x="1028701" y="790575"/>
                            <a:ext cx="1381191" cy="104087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C80CE52" id="Group 13" o:spid="_x0000_s1026" style="position:absolute;margin-left:.05pt;margin-top:6.1pt;width:454.95pt;height:121.45pt;z-index:251667456;mso-width-relative:margin;mso-height-relative:margin" coordsize="70580,184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">
                <v:shape id="Picture 49" o:spid="_x0000_s1027" type="#_x0000_t75" style="position:absolute;width:70580;height:184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">
                  <v:imagedata r:id="rId39" o:title=""/>
                </v:shape>
                <v:shape id="Picture 50" o:spid="_x0000_s1028" type="#_x0000_t75" style="position:absolute;left:10287;top:7905;width:13811;height:104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">
                  <v:imagedata r:id="rId32" o:title=""/>
                  <v:path arrowok="t"/>
                </v:shape>
              </v:group>
            </w:pict>
          </mc:Fallback>
        </mc:AlternateContent>
      </w:r>
    </w:p>
    <w:p w14:paraId="6DE9E414" w14:textId="77777777" w:rsidR="00E85C17" w:rsidRDefault="00E85C17" w:rsidP="00E85C17">
      <w:pPr>
        <w:rPr>
          <w:noProof/>
          <w:sz w:val="24"/>
        </w:rPr>
      </w:pPr>
    </w:p>
    <w:p w14:paraId="40DFB6EC" w14:textId="77777777" w:rsidR="00E85C17" w:rsidRDefault="00E85C17" w:rsidP="00E85C17">
      <w:pPr>
        <w:rPr>
          <w:noProof/>
          <w:sz w:val="24"/>
        </w:rPr>
      </w:pPr>
    </w:p>
    <w:p w14:paraId="617945B0" w14:textId="77777777" w:rsidR="00E85C17" w:rsidRDefault="00E85C17" w:rsidP="00E85C17">
      <w:pPr>
        <w:rPr>
          <w:noProof/>
          <w:sz w:val="24"/>
        </w:rPr>
      </w:pPr>
    </w:p>
    <w:p w14:paraId="0473557F" w14:textId="77777777" w:rsidR="00E85C17" w:rsidRPr="0026399A" w:rsidRDefault="00E85C17" w:rsidP="00E85C17">
      <w:pPr>
        <w:rPr>
          <w:sz w:val="24"/>
        </w:rPr>
      </w:pPr>
    </w:p>
    <w:p w14:paraId="57A39378" w14:textId="77777777" w:rsidR="00E85C17" w:rsidRPr="0026399A" w:rsidRDefault="00E85C17" w:rsidP="00E85C17">
      <w:pPr>
        <w:rPr>
          <w:sz w:val="24"/>
        </w:rPr>
      </w:pPr>
      <w:r w:rsidRPr="0026399A">
        <w:rPr>
          <w:b/>
          <w:sz w:val="24"/>
        </w:rPr>
        <w:t>Bước 4</w:t>
      </w:r>
      <w:r w:rsidRPr="0026399A">
        <w:rPr>
          <w:sz w:val="24"/>
        </w:rPr>
        <w:t>: Xóa bỏ đơn vị cũ, nhập đơn vị mới -&gt; nhấn nút Chọn</w:t>
      </w:r>
    </w:p>
    <w:p w14:paraId="395D547C" w14:textId="77777777" w:rsidR="00E85C17" w:rsidRPr="0026399A" w:rsidRDefault="00E85C17" w:rsidP="00137FCA">
      <w:pPr>
        <w:jc w:val="center"/>
        <w:rPr>
          <w:sz w:val="24"/>
        </w:rPr>
      </w:pPr>
      <w:r w:rsidRPr="0026399A">
        <w:rPr>
          <w:noProof/>
          <w:sz w:val="24"/>
        </w:rPr>
        <w:lastRenderedPageBreak/>
        <w:drawing>
          <wp:inline distT="0" distB="0" distL="0" distR="0" wp14:anchorId="5AB4F766" wp14:editId="6B83F39F">
            <wp:extent cx="5761990" cy="2373127"/>
            <wp:effectExtent l="0" t="0" r="0" b="8255"/>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5761990" cy="2373127"/>
                    </a:xfrm>
                    <a:prstGeom prst="rect">
                      <a:avLst/>
                    </a:prstGeom>
                  </pic:spPr>
                </pic:pic>
              </a:graphicData>
            </a:graphic>
          </wp:inline>
        </w:drawing>
      </w:r>
    </w:p>
    <w:p w14:paraId="4C7EF67B" w14:textId="77777777" w:rsidR="00E85C17" w:rsidRPr="0026399A" w:rsidRDefault="00E85C17" w:rsidP="00E85C17">
      <w:pPr>
        <w:rPr>
          <w:sz w:val="24"/>
        </w:rPr>
      </w:pPr>
      <w:r w:rsidRPr="0026399A">
        <w:rPr>
          <w:b/>
          <w:sz w:val="24"/>
        </w:rPr>
        <w:t>Bước 5</w:t>
      </w:r>
      <w:r w:rsidRPr="0026399A">
        <w:rPr>
          <w:sz w:val="24"/>
        </w:rPr>
        <w:t>: Nhập đơn vị mới -&gt; nhấn nút Chọn</w:t>
      </w:r>
    </w:p>
    <w:p w14:paraId="3DC2B9EE" w14:textId="77777777" w:rsidR="00E85C17" w:rsidRPr="0026399A" w:rsidRDefault="00E85C17" w:rsidP="00137FCA">
      <w:pPr>
        <w:jc w:val="center"/>
        <w:rPr>
          <w:sz w:val="24"/>
        </w:rPr>
      </w:pPr>
      <w:r w:rsidRPr="0026399A">
        <w:rPr>
          <w:noProof/>
          <w:sz w:val="24"/>
        </w:rPr>
        <w:drawing>
          <wp:inline distT="0" distB="0" distL="0" distR="0" wp14:anchorId="4026065C" wp14:editId="0DCECAF8">
            <wp:extent cx="5761990" cy="2387902"/>
            <wp:effectExtent l="0" t="0" r="0" b="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5761990" cy="2387902"/>
                    </a:xfrm>
                    <a:prstGeom prst="rect">
                      <a:avLst/>
                    </a:prstGeom>
                  </pic:spPr>
                </pic:pic>
              </a:graphicData>
            </a:graphic>
          </wp:inline>
        </w:drawing>
      </w:r>
    </w:p>
    <w:p w14:paraId="7263B2DA" w14:textId="77777777" w:rsidR="00E85C17" w:rsidRPr="0026399A" w:rsidRDefault="00E85C17" w:rsidP="00E85C17">
      <w:pPr>
        <w:rPr>
          <w:sz w:val="24"/>
        </w:rPr>
      </w:pPr>
      <w:r w:rsidRPr="0026399A">
        <w:rPr>
          <w:b/>
          <w:sz w:val="24"/>
        </w:rPr>
        <w:t>Bước 6</w:t>
      </w:r>
      <w:r w:rsidRPr="0026399A">
        <w:rPr>
          <w:sz w:val="24"/>
        </w:rPr>
        <w:t>: Hoàn thành cập nhật vai trò mới</w:t>
      </w:r>
    </w:p>
    <w:p w14:paraId="75D15BC3" w14:textId="77777777" w:rsidR="00E85C17" w:rsidRPr="0026399A" w:rsidRDefault="00E85C17" w:rsidP="00E85C17">
      <w:pPr>
        <w:rPr>
          <w:sz w:val="24"/>
        </w:rPr>
      </w:pPr>
      <w:r>
        <w:rPr>
          <w:noProof/>
        </w:rPr>
        <w:drawing>
          <wp:inline distT="0" distB="0" distL="0" distR="0" wp14:anchorId="514D53E0" wp14:editId="1E9792AA">
            <wp:extent cx="5761990" cy="1543302"/>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5761990" cy="1543302"/>
                    </a:xfrm>
                    <a:prstGeom prst="rect">
                      <a:avLst/>
                    </a:prstGeom>
                  </pic:spPr>
                </pic:pic>
              </a:graphicData>
            </a:graphic>
          </wp:inline>
        </w:drawing>
      </w:r>
    </w:p>
    <w:p w14:paraId="7BBA50BB" w14:textId="77777777" w:rsidR="00E85C17" w:rsidRPr="0026399A" w:rsidRDefault="00E85C17" w:rsidP="00E85C17">
      <w:pPr>
        <w:pStyle w:val="Heading2"/>
        <w:numPr>
          <w:ilvl w:val="1"/>
          <w:numId w:val="2"/>
        </w:numPr>
        <w:rPr>
          <w:lang w:val="vi-VN"/>
        </w:rPr>
      </w:pPr>
      <w:bookmarkStart w:id="43" w:name="_Toc103276972"/>
      <w:bookmarkStart w:id="44" w:name="_Toc64645506"/>
      <w:r>
        <w:t>Luồng Khóa</w:t>
      </w:r>
      <w:r w:rsidRPr="0026399A">
        <w:t xml:space="preserve"> tài khoản</w:t>
      </w:r>
      <w:bookmarkEnd w:id="43"/>
      <w:r w:rsidRPr="0026399A">
        <w:rPr>
          <w:lang w:val="vi-VN"/>
        </w:rPr>
        <w:t xml:space="preserve"> </w:t>
      </w:r>
    </w:p>
    <w:p w14:paraId="35B810BE" w14:textId="77777777" w:rsidR="00E85C17" w:rsidRDefault="00E85C17" w:rsidP="00E85C17">
      <w:pPr>
        <w:pStyle w:val="NormalIndent"/>
      </w:pPr>
      <w:r w:rsidRPr="0026399A">
        <w:rPr>
          <w:lang w:val="vi-VN"/>
        </w:rPr>
        <w:t xml:space="preserve">Cho phép </w:t>
      </w:r>
      <w:r>
        <w:t>quản trị hệ thống thực hiện khóa tài khoản trong các trường hợp sau:</w:t>
      </w:r>
    </w:p>
    <w:p w14:paraId="716717C5" w14:textId="77777777" w:rsidR="00E85C17" w:rsidRDefault="00E85C17" w:rsidP="00E85C17">
      <w:pPr>
        <w:pStyle w:val="NormalIndent"/>
      </w:pPr>
      <w:r>
        <w:t>+ Tài khoản nghỉ hưu/ chuyển công tác -&gt; thực hiện khóa trên hệ thống định danh, xác thực tập trung.</w:t>
      </w:r>
    </w:p>
    <w:p w14:paraId="1B07DD1A" w14:textId="77777777" w:rsidR="00E85C17" w:rsidRPr="00530F51" w:rsidRDefault="00E85C17" w:rsidP="00E85C17">
      <w:pPr>
        <w:pStyle w:val="NormalIndent"/>
      </w:pPr>
      <w:r>
        <w:lastRenderedPageBreak/>
        <w:t xml:space="preserve">+ Tài khoản không được phép truy cập vào </w:t>
      </w:r>
      <w:r w:rsidRPr="0026399A">
        <w:t xml:space="preserve">hệ thống </w:t>
      </w:r>
      <w:r>
        <w:t>quản lý CSDL</w:t>
      </w:r>
      <w:r>
        <w:rPr>
          <w:lang w:eastAsia="x-none"/>
        </w:rPr>
        <w:t xml:space="preserve"> theo dõi</w:t>
      </w:r>
      <w:r>
        <w:t xml:space="preserve"> nhưng vẫn sử dụng các hệ thống khác của VPCP như (eCabinet, Voffice) -&gt; thực hiện khóa trên các hệ thống riêng lẻ.</w:t>
      </w:r>
    </w:p>
    <w:p w14:paraId="17B9DDBA" w14:textId="77777777" w:rsidR="00E85C17" w:rsidRPr="0026399A" w:rsidRDefault="00E85C17" w:rsidP="00E85C17">
      <w:pPr>
        <w:pStyle w:val="Heading3"/>
      </w:pPr>
      <w:bookmarkStart w:id="45" w:name="_Toc103276973"/>
      <w:r>
        <w:rPr>
          <w:lang w:val="en-US"/>
        </w:rPr>
        <w:t xml:space="preserve">Trường hợp </w:t>
      </w:r>
      <w:r w:rsidRPr="0026399A">
        <w:t>người dùng khi nghỉ hưu/ chuyển công tác</w:t>
      </w:r>
      <w:bookmarkEnd w:id="45"/>
    </w:p>
    <w:p w14:paraId="507BF3A6" w14:textId="77777777" w:rsidR="00E85C17" w:rsidRPr="0026399A" w:rsidRDefault="00E85C17" w:rsidP="00E85C17">
      <w:pPr>
        <w:pStyle w:val="NormalIndent"/>
      </w:pPr>
      <w:r>
        <w:t>Khi người dùng nghỉ hưu/ chuyển công tác thì cần cần khóa tài khoản trên tất cả các hệ thống phần mềm của Văn phòng Chính phủ s</w:t>
      </w:r>
      <w:r w:rsidRPr="0026399A">
        <w:t>ẽ thực hiện trên hệ thống định danh, xác thực tập trung.</w:t>
      </w:r>
    </w:p>
    <w:p w14:paraId="3E3F014B" w14:textId="77777777" w:rsidR="00E85C17" w:rsidRPr="0026399A" w:rsidRDefault="00E85C17" w:rsidP="00E85C17">
      <w:pPr>
        <w:rPr>
          <w:sz w:val="24"/>
        </w:rPr>
      </w:pPr>
      <w:r w:rsidRPr="0026399A">
        <w:rPr>
          <w:b/>
          <w:sz w:val="24"/>
        </w:rPr>
        <w:t>Bước 1:</w:t>
      </w:r>
      <w:r w:rsidRPr="0026399A">
        <w:rPr>
          <w:sz w:val="24"/>
        </w:rPr>
        <w:t xml:space="preserve"> Liên hệ quản trị hệ thống định danh, xác thực tập trung khóa tài khoản</w:t>
      </w:r>
    </w:p>
    <w:p w14:paraId="122179DC" w14:textId="43919037" w:rsidR="00E85C17" w:rsidRPr="0026399A" w:rsidRDefault="00E85C17" w:rsidP="00E85C17">
      <w:pPr>
        <w:rPr>
          <w:sz w:val="24"/>
        </w:rPr>
      </w:pPr>
      <w:r w:rsidRPr="0026399A">
        <w:rPr>
          <w:b/>
          <w:sz w:val="24"/>
        </w:rPr>
        <w:t>Bước 2</w:t>
      </w:r>
      <w:r w:rsidRPr="0026399A">
        <w:rPr>
          <w:sz w:val="24"/>
        </w:rPr>
        <w:t xml:space="preserve">: </w:t>
      </w:r>
      <w:r w:rsidRPr="0026399A">
        <w:rPr>
          <w:color w:val="000000"/>
          <w:sz w:val="24"/>
          <w:lang w:eastAsia="vi-VN"/>
        </w:rPr>
        <w:t>Quản trị hệ thống định danh</w:t>
      </w:r>
      <w:r w:rsidRPr="0026399A">
        <w:rPr>
          <w:color w:val="000000"/>
          <w:sz w:val="24"/>
          <w:lang w:val="vi-VN" w:eastAsia="vi-VN"/>
        </w:rPr>
        <w:t>,</w:t>
      </w:r>
      <w:r w:rsidRPr="0026399A">
        <w:rPr>
          <w:color w:val="000000"/>
          <w:sz w:val="24"/>
          <w:lang w:eastAsia="vi-VN"/>
        </w:rPr>
        <w:t xml:space="preserve"> xác thực tập trung vào link: </w:t>
      </w:r>
      <w:r w:rsidR="00ED363D" w:rsidRPr="00ED363D">
        <w:rPr>
          <w:color w:val="000000"/>
          <w:sz w:val="24"/>
          <w:lang w:eastAsia="vi-VN"/>
        </w:rPr>
        <w:t>sso.vpcp.vn</w:t>
      </w:r>
    </w:p>
    <w:p w14:paraId="294C97B5" w14:textId="77777777" w:rsidR="00E85C17" w:rsidRPr="0026399A" w:rsidRDefault="00E85C17" w:rsidP="00E85C17">
      <w:pPr>
        <w:rPr>
          <w:sz w:val="24"/>
        </w:rPr>
      </w:pPr>
      <w:r w:rsidRPr="0026399A">
        <w:rPr>
          <w:b/>
          <w:sz w:val="24"/>
        </w:rPr>
        <w:t>Bước 3:</w:t>
      </w:r>
      <w:r w:rsidRPr="0026399A">
        <w:rPr>
          <w:sz w:val="24"/>
        </w:rPr>
        <w:t xml:space="preserve"> Đăng nhập bằng tài khoản admin hệ thống (vd: </w:t>
      </w:r>
      <w:r w:rsidRPr="0026399A">
        <w:rPr>
          <w:i/>
          <w:sz w:val="24"/>
        </w:rPr>
        <w:t>admin\123</w:t>
      </w:r>
      <w:r w:rsidRPr="0026399A">
        <w:rPr>
          <w:sz w:val="24"/>
        </w:rPr>
        <w:t>) -&gt; nhấn nút Đăng nhập</w:t>
      </w:r>
    </w:p>
    <w:p w14:paraId="7A64C9BA" w14:textId="77777777" w:rsidR="00E85C17" w:rsidRPr="0026399A" w:rsidRDefault="00E85C17" w:rsidP="00E85C17">
      <w:pPr>
        <w:rPr>
          <w:sz w:val="24"/>
        </w:rPr>
      </w:pPr>
      <w:r w:rsidRPr="0026399A">
        <w:rPr>
          <w:b/>
          <w:sz w:val="24"/>
        </w:rPr>
        <w:t>Bước 4</w:t>
      </w:r>
      <w:r w:rsidRPr="0026399A">
        <w:rPr>
          <w:sz w:val="24"/>
        </w:rPr>
        <w:t>: Vào chức năng quản lý người dùng</w:t>
      </w:r>
    </w:p>
    <w:p w14:paraId="079BCFA6" w14:textId="77777777" w:rsidR="00E85C17" w:rsidRPr="0026399A" w:rsidRDefault="00E85C17" w:rsidP="00AD0228">
      <w:pPr>
        <w:jc w:val="center"/>
        <w:rPr>
          <w:sz w:val="24"/>
        </w:rPr>
      </w:pPr>
      <w:r w:rsidRPr="0026399A">
        <w:rPr>
          <w:noProof/>
          <w:sz w:val="24"/>
        </w:rPr>
        <w:drawing>
          <wp:inline distT="0" distB="0" distL="0" distR="0" wp14:anchorId="37E258E1" wp14:editId="01787068">
            <wp:extent cx="5152446" cy="2393383"/>
            <wp:effectExtent l="0" t="0" r="0" b="6985"/>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150027" cy="2392260"/>
                    </a:xfrm>
                    <a:prstGeom prst="rect">
                      <a:avLst/>
                    </a:prstGeom>
                  </pic:spPr>
                </pic:pic>
              </a:graphicData>
            </a:graphic>
          </wp:inline>
        </w:drawing>
      </w:r>
    </w:p>
    <w:p w14:paraId="7F79B625" w14:textId="77777777" w:rsidR="00E85C17" w:rsidRPr="0026399A" w:rsidRDefault="00E85C17" w:rsidP="00E85C17">
      <w:pPr>
        <w:rPr>
          <w:sz w:val="24"/>
        </w:rPr>
      </w:pPr>
      <w:r w:rsidRPr="0026399A">
        <w:rPr>
          <w:b/>
          <w:sz w:val="24"/>
        </w:rPr>
        <w:t>Bước 5</w:t>
      </w:r>
      <w:r w:rsidRPr="0026399A">
        <w:rPr>
          <w:sz w:val="24"/>
        </w:rPr>
        <w:t>: nhập thông tin của tài khoản cần tìm kiếm -&gt; nhấn nút “tìm kiếm”</w:t>
      </w:r>
    </w:p>
    <w:p w14:paraId="7B4D9509" w14:textId="77777777" w:rsidR="00E85C17" w:rsidRPr="0026399A" w:rsidRDefault="00E85C17" w:rsidP="00AD0228">
      <w:pPr>
        <w:jc w:val="center"/>
        <w:rPr>
          <w:sz w:val="24"/>
        </w:rPr>
      </w:pPr>
      <w:r w:rsidRPr="0026399A">
        <w:rPr>
          <w:noProof/>
          <w:sz w:val="24"/>
        </w:rPr>
        <w:drawing>
          <wp:inline distT="0" distB="0" distL="0" distR="0" wp14:anchorId="047CEFE5" wp14:editId="480BDAD1">
            <wp:extent cx="5208105" cy="2383153"/>
            <wp:effectExtent l="0" t="0" r="0" b="0"/>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5205660" cy="2382034"/>
                    </a:xfrm>
                    <a:prstGeom prst="rect">
                      <a:avLst/>
                    </a:prstGeom>
                  </pic:spPr>
                </pic:pic>
              </a:graphicData>
            </a:graphic>
          </wp:inline>
        </w:drawing>
      </w:r>
    </w:p>
    <w:p w14:paraId="6A5B742D" w14:textId="77777777" w:rsidR="00E85C17" w:rsidRPr="0026399A" w:rsidRDefault="00E85C17" w:rsidP="00E85C17">
      <w:pPr>
        <w:rPr>
          <w:sz w:val="24"/>
        </w:rPr>
      </w:pPr>
      <w:r w:rsidRPr="0026399A">
        <w:rPr>
          <w:b/>
          <w:sz w:val="24"/>
        </w:rPr>
        <w:t>Bước 6</w:t>
      </w:r>
      <w:r w:rsidRPr="0026399A">
        <w:rPr>
          <w:sz w:val="24"/>
        </w:rPr>
        <w:t>: Nhấn nút “Khóa” bên dưới</w:t>
      </w:r>
    </w:p>
    <w:p w14:paraId="5184D091" w14:textId="77777777" w:rsidR="00E85C17" w:rsidRPr="0026399A" w:rsidRDefault="00E85C17" w:rsidP="00AD0228">
      <w:pPr>
        <w:jc w:val="center"/>
        <w:rPr>
          <w:sz w:val="24"/>
        </w:rPr>
      </w:pPr>
      <w:r w:rsidRPr="0026399A">
        <w:rPr>
          <w:noProof/>
          <w:sz w:val="24"/>
        </w:rPr>
        <w:lastRenderedPageBreak/>
        <w:drawing>
          <wp:inline distT="0" distB="0" distL="0" distR="0" wp14:anchorId="09D652DD" wp14:editId="7E358EB8">
            <wp:extent cx="4572000" cy="2584938"/>
            <wp:effectExtent l="0" t="0" r="0" b="6350"/>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4573991" cy="2586064"/>
                    </a:xfrm>
                    <a:prstGeom prst="rect">
                      <a:avLst/>
                    </a:prstGeom>
                  </pic:spPr>
                </pic:pic>
              </a:graphicData>
            </a:graphic>
          </wp:inline>
        </w:drawing>
      </w:r>
    </w:p>
    <w:p w14:paraId="6F422BEE" w14:textId="77777777" w:rsidR="00E85C17" w:rsidRPr="0026399A" w:rsidRDefault="00E85C17" w:rsidP="00E85C17">
      <w:pPr>
        <w:rPr>
          <w:sz w:val="24"/>
        </w:rPr>
      </w:pPr>
      <w:r w:rsidRPr="0026399A">
        <w:rPr>
          <w:b/>
          <w:sz w:val="24"/>
        </w:rPr>
        <w:t>Bước 7</w:t>
      </w:r>
      <w:r w:rsidRPr="0026399A">
        <w:rPr>
          <w:sz w:val="24"/>
        </w:rPr>
        <w:t>: Chọn lý do khóa tài khoản -&gt; nhấn nút “Đồng ý”</w:t>
      </w:r>
    </w:p>
    <w:p w14:paraId="589C40D2" w14:textId="77777777" w:rsidR="00E85C17" w:rsidRPr="0026399A" w:rsidRDefault="00E85C17" w:rsidP="00E85C17">
      <w:pPr>
        <w:pStyle w:val="ListParagraph"/>
        <w:numPr>
          <w:ilvl w:val="0"/>
          <w:numId w:val="26"/>
        </w:numPr>
        <w:rPr>
          <w:sz w:val="24"/>
        </w:rPr>
      </w:pPr>
      <w:r w:rsidRPr="0026399A">
        <w:rPr>
          <w:sz w:val="24"/>
        </w:rPr>
        <w:t xml:space="preserve">Thực hiện khóa người dùng thành công -&gt; người dùng sau khi khóa sẽ không đăng nhập được trên các hệ thống định danh, xác thực tập trung, Voffice, </w:t>
      </w:r>
      <w:r w:rsidRPr="0026399A">
        <w:rPr>
          <w:rFonts w:cs="Times New Roman"/>
          <w:sz w:val="24"/>
        </w:rPr>
        <w:t xml:space="preserve">hệ thống </w:t>
      </w:r>
      <w:r>
        <w:rPr>
          <w:rFonts w:cs="Times New Roman"/>
          <w:sz w:val="24"/>
        </w:rPr>
        <w:t>quản lý CSDL</w:t>
      </w:r>
      <w:r>
        <w:rPr>
          <w:sz w:val="24"/>
          <w:lang w:eastAsia="x-none"/>
        </w:rPr>
        <w:t xml:space="preserve"> theo dõi</w:t>
      </w:r>
      <w:r w:rsidRPr="0026399A">
        <w:rPr>
          <w:sz w:val="24"/>
        </w:rPr>
        <w:t>.</w:t>
      </w:r>
    </w:p>
    <w:p w14:paraId="7D6F9FC3" w14:textId="77777777" w:rsidR="00E85C17" w:rsidRPr="0026399A" w:rsidRDefault="00E85C17" w:rsidP="00AD0228">
      <w:pPr>
        <w:jc w:val="center"/>
        <w:rPr>
          <w:sz w:val="24"/>
        </w:rPr>
      </w:pPr>
      <w:r w:rsidRPr="0026399A">
        <w:rPr>
          <w:noProof/>
          <w:sz w:val="24"/>
        </w:rPr>
        <w:drawing>
          <wp:inline distT="0" distB="0" distL="0" distR="0" wp14:anchorId="67B13003" wp14:editId="138BD702">
            <wp:extent cx="5208105" cy="1170154"/>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5205660" cy="1169605"/>
                    </a:xfrm>
                    <a:prstGeom prst="rect">
                      <a:avLst/>
                    </a:prstGeom>
                  </pic:spPr>
                </pic:pic>
              </a:graphicData>
            </a:graphic>
          </wp:inline>
        </w:drawing>
      </w:r>
    </w:p>
    <w:p w14:paraId="3E50F620" w14:textId="77777777" w:rsidR="00E85C17" w:rsidRPr="0026399A" w:rsidRDefault="00E85C17" w:rsidP="00E85C17">
      <w:pPr>
        <w:pStyle w:val="Heading3"/>
      </w:pPr>
      <w:bookmarkStart w:id="46" w:name="_Toc103276974"/>
      <w:r>
        <w:rPr>
          <w:lang w:val="en-US"/>
        </w:rPr>
        <w:t xml:space="preserve">Trường hợp không sử dụng </w:t>
      </w:r>
      <w:r w:rsidRPr="0026399A">
        <w:t xml:space="preserve">hệ thống </w:t>
      </w:r>
      <w:r>
        <w:t>CSDL theo dõi</w:t>
      </w:r>
      <w:bookmarkEnd w:id="46"/>
    </w:p>
    <w:p w14:paraId="42FEEDE3" w14:textId="77777777" w:rsidR="00E85C17" w:rsidRPr="0026399A" w:rsidRDefault="00E85C17" w:rsidP="00E85C17">
      <w:pPr>
        <w:pStyle w:val="NormalIndent"/>
      </w:pPr>
      <w:r>
        <w:t xml:space="preserve">Trường hợp chỉ muốn khóa </w:t>
      </w:r>
      <w:r w:rsidRPr="0026399A">
        <w:t xml:space="preserve">người dùng không cho đăng nhập vào hệ thống </w:t>
      </w:r>
      <w:r>
        <w:t>quản lý CSDL</w:t>
      </w:r>
      <w:r>
        <w:rPr>
          <w:lang w:eastAsia="x-none"/>
        </w:rPr>
        <w:t xml:space="preserve"> theo dõi </w:t>
      </w:r>
      <w:r>
        <w:t xml:space="preserve">nhưng tài khoản vẫn sử dụng các hệ thống phần mềm khác của VPCP thì sẽ khóa trên </w:t>
      </w:r>
      <w:r w:rsidRPr="0026399A">
        <w:t xml:space="preserve">hệ thống </w:t>
      </w:r>
      <w:r>
        <w:t>quản lý CSDL</w:t>
      </w:r>
      <w:r>
        <w:rPr>
          <w:lang w:eastAsia="x-none"/>
        </w:rPr>
        <w:t xml:space="preserve"> theo dõi</w:t>
      </w:r>
      <w:r>
        <w:t>.</w:t>
      </w:r>
    </w:p>
    <w:p w14:paraId="48F8E326" w14:textId="77777777" w:rsidR="00E85C17" w:rsidRPr="0026399A" w:rsidRDefault="00E85C17" w:rsidP="00E85C17">
      <w:pPr>
        <w:rPr>
          <w:sz w:val="24"/>
        </w:rPr>
      </w:pPr>
      <w:r>
        <w:rPr>
          <w:b/>
          <w:sz w:val="24"/>
        </w:rPr>
        <w:t>Bước 1</w:t>
      </w:r>
      <w:r w:rsidRPr="0026399A">
        <w:rPr>
          <w:b/>
          <w:sz w:val="24"/>
        </w:rPr>
        <w:t>:</w:t>
      </w:r>
      <w:r w:rsidRPr="0026399A">
        <w:rPr>
          <w:sz w:val="24"/>
        </w:rPr>
        <w:t xml:space="preserve"> Đăng nhập bằng tài khoản </w:t>
      </w:r>
      <w:r>
        <w:rPr>
          <w:sz w:val="24"/>
        </w:rPr>
        <w:t>quản trị</w:t>
      </w:r>
      <w:r w:rsidRPr="0026399A">
        <w:rPr>
          <w:sz w:val="24"/>
        </w:rPr>
        <w:t xml:space="preserve"> hệ thống</w:t>
      </w:r>
      <w:r>
        <w:rPr>
          <w:sz w:val="24"/>
        </w:rPr>
        <w:t xml:space="preserve"> CSDL theo dõi</w:t>
      </w:r>
    </w:p>
    <w:p w14:paraId="0F2EFFCD" w14:textId="77777777" w:rsidR="00E85C17" w:rsidRDefault="00E85C17" w:rsidP="00E85C17">
      <w:pPr>
        <w:rPr>
          <w:sz w:val="24"/>
        </w:rPr>
      </w:pPr>
      <w:r w:rsidRPr="0026399A">
        <w:rPr>
          <w:b/>
          <w:sz w:val="24"/>
        </w:rPr>
        <w:t xml:space="preserve">Bước </w:t>
      </w:r>
      <w:r>
        <w:rPr>
          <w:b/>
          <w:sz w:val="24"/>
        </w:rPr>
        <w:t>2</w:t>
      </w:r>
      <w:r w:rsidRPr="0026399A">
        <w:rPr>
          <w:sz w:val="24"/>
        </w:rPr>
        <w:t xml:space="preserve">: Vào chức năng quản lý </w:t>
      </w:r>
      <w:r>
        <w:rPr>
          <w:sz w:val="24"/>
        </w:rPr>
        <w:t>nhân viên tìm kiếm người dùng cần khóa -&gt; nhấn nút Sửa</w:t>
      </w:r>
    </w:p>
    <w:p w14:paraId="19180A88" w14:textId="77777777" w:rsidR="00E85C17" w:rsidRDefault="00E85C17" w:rsidP="00AD0228">
      <w:pPr>
        <w:jc w:val="center"/>
        <w:rPr>
          <w:sz w:val="24"/>
        </w:rPr>
      </w:pPr>
      <w:r>
        <w:rPr>
          <w:noProof/>
        </w:rPr>
        <w:drawing>
          <wp:inline distT="0" distB="0" distL="0" distR="0" wp14:anchorId="76C41B20" wp14:editId="5C518BB1">
            <wp:extent cx="5761990" cy="1279827"/>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5761990" cy="1279827"/>
                    </a:xfrm>
                    <a:prstGeom prst="rect">
                      <a:avLst/>
                    </a:prstGeom>
                  </pic:spPr>
                </pic:pic>
              </a:graphicData>
            </a:graphic>
          </wp:inline>
        </w:drawing>
      </w:r>
    </w:p>
    <w:p w14:paraId="4A58B994" w14:textId="77777777" w:rsidR="00E85C17" w:rsidRDefault="00E85C17" w:rsidP="00E85C17">
      <w:pPr>
        <w:rPr>
          <w:sz w:val="24"/>
        </w:rPr>
      </w:pPr>
      <w:r w:rsidRPr="00C478FD">
        <w:rPr>
          <w:b/>
          <w:sz w:val="24"/>
        </w:rPr>
        <w:t xml:space="preserve">Bước </w:t>
      </w:r>
      <w:r>
        <w:rPr>
          <w:b/>
          <w:sz w:val="24"/>
        </w:rPr>
        <w:t>3</w:t>
      </w:r>
      <w:r>
        <w:rPr>
          <w:sz w:val="24"/>
        </w:rPr>
        <w:t>: Chọn “Không được đăng nhập” -&gt; nhấn nút “Cập nhật”</w:t>
      </w:r>
    </w:p>
    <w:p w14:paraId="48D4491E" w14:textId="77777777" w:rsidR="00E85C17" w:rsidRDefault="00E85C17" w:rsidP="00AD0228">
      <w:pPr>
        <w:jc w:val="center"/>
        <w:rPr>
          <w:sz w:val="24"/>
        </w:rPr>
      </w:pPr>
      <w:r>
        <w:rPr>
          <w:noProof/>
        </w:rPr>
        <w:lastRenderedPageBreak/>
        <w:drawing>
          <wp:inline distT="0" distB="0" distL="0" distR="0" wp14:anchorId="3F68E2E3" wp14:editId="35D4F349">
            <wp:extent cx="5761990" cy="2145356"/>
            <wp:effectExtent l="0" t="0" r="0" b="762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5761990" cy="2145356"/>
                    </a:xfrm>
                    <a:prstGeom prst="rect">
                      <a:avLst/>
                    </a:prstGeom>
                  </pic:spPr>
                </pic:pic>
              </a:graphicData>
            </a:graphic>
          </wp:inline>
        </w:drawing>
      </w:r>
    </w:p>
    <w:p w14:paraId="1305E263" w14:textId="77777777" w:rsidR="00E85C17" w:rsidRPr="006F185A" w:rsidRDefault="00E85C17" w:rsidP="00E85C17">
      <w:pPr>
        <w:pStyle w:val="ListParagraph"/>
        <w:numPr>
          <w:ilvl w:val="0"/>
          <w:numId w:val="27"/>
        </w:numPr>
        <w:rPr>
          <w:sz w:val="24"/>
        </w:rPr>
      </w:pPr>
      <w:r>
        <w:rPr>
          <w:sz w:val="24"/>
        </w:rPr>
        <w:t xml:space="preserve">Hoàn thành khóa người dùng không cho phép đăng nhập vào </w:t>
      </w:r>
      <w:r w:rsidRPr="0026399A">
        <w:rPr>
          <w:rFonts w:cs="Times New Roman"/>
          <w:sz w:val="24"/>
        </w:rPr>
        <w:t xml:space="preserve">hệ thống </w:t>
      </w:r>
      <w:r>
        <w:rPr>
          <w:rFonts w:cs="Times New Roman"/>
          <w:sz w:val="24"/>
        </w:rPr>
        <w:t>quản lý CSDL</w:t>
      </w:r>
      <w:r>
        <w:rPr>
          <w:sz w:val="24"/>
          <w:lang w:eastAsia="x-none"/>
        </w:rPr>
        <w:t xml:space="preserve"> theo dõi.</w:t>
      </w:r>
      <w:r>
        <w:rPr>
          <w:sz w:val="24"/>
        </w:rPr>
        <w:t>.</w:t>
      </w:r>
      <w:bookmarkEnd w:id="44"/>
    </w:p>
    <w:p w14:paraId="63CAA550" w14:textId="77777777" w:rsidR="001013AE" w:rsidRPr="0026399A" w:rsidRDefault="001013AE" w:rsidP="001013AE">
      <w:pPr>
        <w:pStyle w:val="Heading2"/>
        <w:numPr>
          <w:ilvl w:val="1"/>
          <w:numId w:val="2"/>
        </w:numPr>
      </w:pPr>
      <w:bookmarkStart w:id="47" w:name="_Toc103276975"/>
      <w:r w:rsidRPr="0026399A">
        <w:t>Quản lý cây đơn vị</w:t>
      </w:r>
      <w:bookmarkEnd w:id="47"/>
    </w:p>
    <w:p w14:paraId="7034D47D" w14:textId="77777777" w:rsidR="001013AE" w:rsidRPr="0026399A" w:rsidRDefault="001013AE" w:rsidP="001013AE">
      <w:pPr>
        <w:pStyle w:val="NormalIndent"/>
      </w:pPr>
      <w:r w:rsidRPr="0026399A">
        <w:t>Điều kiện hiển thị đơn vị ở trên cây đơn vị như sau:</w:t>
      </w:r>
    </w:p>
    <w:p w14:paraId="35C8A4DD" w14:textId="77777777" w:rsidR="001013AE" w:rsidRPr="0026399A" w:rsidRDefault="001013AE" w:rsidP="001013AE">
      <w:pPr>
        <w:pStyle w:val="NormalIndent"/>
      </w:pPr>
      <w:r w:rsidRPr="0026399A">
        <w:t>+ Đơn vị trong VPCP thì có mã hoặc không có mã định danh có trạng thái đang hoạt động</w:t>
      </w:r>
    </w:p>
    <w:p w14:paraId="6D698A06" w14:textId="77777777" w:rsidR="001013AE" w:rsidRPr="0026399A" w:rsidRDefault="001013AE" w:rsidP="001013AE">
      <w:pPr>
        <w:pStyle w:val="NormalIndent"/>
      </w:pPr>
      <w:r w:rsidRPr="0026399A">
        <w:t xml:space="preserve">+ Đơn vị ngoài VPCP chỉ hiển thị đơn vị có mã định danh và có trạng thái đang hoạt động. </w:t>
      </w:r>
    </w:p>
    <w:p w14:paraId="04E0FCEC" w14:textId="77777777" w:rsidR="001013AE" w:rsidRPr="0026399A" w:rsidRDefault="001013AE" w:rsidP="001013AE">
      <w:pPr>
        <w:pStyle w:val="Heading3"/>
        <w:rPr>
          <w:lang w:val="en-US"/>
        </w:rPr>
      </w:pPr>
      <w:bookmarkStart w:id="48" w:name="_Tìm_kiếm_đơn"/>
      <w:bookmarkStart w:id="49" w:name="_Toc103276976"/>
      <w:bookmarkEnd w:id="48"/>
      <w:r w:rsidRPr="0026399A">
        <w:rPr>
          <w:lang w:val="en-US"/>
        </w:rPr>
        <w:t>Tìm kiếm đơn vị</w:t>
      </w:r>
      <w:bookmarkEnd w:id="49"/>
    </w:p>
    <w:p w14:paraId="46539D36" w14:textId="77777777" w:rsidR="008D6E31" w:rsidRDefault="001013AE" w:rsidP="001013AE">
      <w:pPr>
        <w:rPr>
          <w:rFonts w:cs="Times New Roman"/>
          <w:sz w:val="24"/>
        </w:rPr>
      </w:pPr>
      <w:r w:rsidRPr="0026399A">
        <w:rPr>
          <w:b/>
          <w:sz w:val="24"/>
        </w:rPr>
        <w:t>Bước 1:</w:t>
      </w:r>
      <w:r w:rsidRPr="0026399A">
        <w:rPr>
          <w:sz w:val="24"/>
        </w:rPr>
        <w:t xml:space="preserve"> </w:t>
      </w:r>
      <w:r w:rsidRPr="0026399A">
        <w:rPr>
          <w:color w:val="000000"/>
          <w:sz w:val="24"/>
          <w:lang w:eastAsia="vi-VN"/>
        </w:rPr>
        <w:t xml:space="preserve">Truy cập vào </w:t>
      </w:r>
      <w:r w:rsidR="00D55497" w:rsidRPr="0026399A">
        <w:rPr>
          <w:rFonts w:cs="Times New Roman"/>
          <w:sz w:val="24"/>
        </w:rPr>
        <w:t xml:space="preserve">hệ thống </w:t>
      </w:r>
      <w:r w:rsidR="00D55497">
        <w:rPr>
          <w:rFonts w:cs="Times New Roman"/>
          <w:sz w:val="24"/>
        </w:rPr>
        <w:t>quản lý CSDL</w:t>
      </w:r>
      <w:r w:rsidR="00712D1C">
        <w:rPr>
          <w:rFonts w:cs="Times New Roman"/>
          <w:sz w:val="24"/>
        </w:rPr>
        <w:t xml:space="preserve"> theo dõi</w:t>
      </w:r>
      <w:r w:rsidR="00617DBF">
        <w:rPr>
          <w:rFonts w:cs="Times New Roman"/>
          <w:sz w:val="24"/>
        </w:rPr>
        <w:t>:</w:t>
      </w:r>
    </w:p>
    <w:p w14:paraId="10C2F24B" w14:textId="77777777" w:rsidR="001013AE" w:rsidRPr="0026399A" w:rsidRDefault="001013AE" w:rsidP="001013AE">
      <w:pPr>
        <w:rPr>
          <w:sz w:val="24"/>
        </w:rPr>
      </w:pPr>
      <w:r w:rsidRPr="0026399A">
        <w:rPr>
          <w:b/>
          <w:sz w:val="24"/>
        </w:rPr>
        <w:t>Bước 2:</w:t>
      </w:r>
      <w:r w:rsidRPr="0026399A">
        <w:rPr>
          <w:sz w:val="24"/>
        </w:rPr>
        <w:t xml:space="preserve"> Đăn</w:t>
      </w:r>
      <w:r w:rsidR="00231924">
        <w:rPr>
          <w:sz w:val="24"/>
        </w:rPr>
        <w:t xml:space="preserve">g nhập bằng tài khoản quản trị </w:t>
      </w:r>
      <w:r w:rsidR="00231924" w:rsidRPr="0026399A">
        <w:rPr>
          <w:rFonts w:cs="Times New Roman"/>
          <w:sz w:val="24"/>
        </w:rPr>
        <w:t xml:space="preserve">hệ thống </w:t>
      </w:r>
      <w:r w:rsidR="00231924">
        <w:rPr>
          <w:rFonts w:cs="Times New Roman"/>
          <w:sz w:val="24"/>
        </w:rPr>
        <w:t>quản lý CSDL</w:t>
      </w:r>
      <w:r w:rsidR="00712D1C">
        <w:rPr>
          <w:rFonts w:cs="Times New Roman"/>
          <w:sz w:val="24"/>
        </w:rPr>
        <w:t xml:space="preserve"> theo dõi</w:t>
      </w:r>
      <w:r w:rsidRPr="0026399A">
        <w:rPr>
          <w:sz w:val="24"/>
        </w:rPr>
        <w:t xml:space="preserve"> (vd: </w:t>
      </w:r>
      <w:r w:rsidRPr="0026399A">
        <w:rPr>
          <w:i/>
          <w:sz w:val="24"/>
        </w:rPr>
        <w:t>nguyendinhloi\123456aA@</w:t>
      </w:r>
      <w:r w:rsidRPr="0026399A">
        <w:rPr>
          <w:sz w:val="24"/>
        </w:rPr>
        <w:t>) -&gt; nhấn nút Đăng nhập</w:t>
      </w:r>
    </w:p>
    <w:p w14:paraId="21D5DA46" w14:textId="77777777" w:rsidR="001013AE" w:rsidRPr="0026399A" w:rsidRDefault="001013AE" w:rsidP="001013AE">
      <w:pPr>
        <w:pStyle w:val="NormalIndent"/>
      </w:pPr>
      <w:r w:rsidRPr="0026399A">
        <w:rPr>
          <w:b/>
        </w:rPr>
        <w:t>Bước 3:</w:t>
      </w:r>
      <w:r w:rsidRPr="0026399A">
        <w:t xml:space="preserve"> Có 2 cách tìm kiếm đơn vị</w:t>
      </w:r>
    </w:p>
    <w:p w14:paraId="24237DA8" w14:textId="77777777" w:rsidR="001013AE" w:rsidRPr="0026399A" w:rsidRDefault="001013AE" w:rsidP="001013AE">
      <w:pPr>
        <w:pStyle w:val="NormalIndent"/>
      </w:pPr>
      <w:r w:rsidRPr="0026399A">
        <w:t xml:space="preserve">Cách 1: tìm kiếm nhanh -&gt; nhập tên đơn vị hoặc mã đơn vị -&gt; nhấn nút </w:t>
      </w:r>
      <w:r w:rsidRPr="0026399A">
        <w:rPr>
          <w:noProof/>
        </w:rPr>
        <w:drawing>
          <wp:inline distT="0" distB="0" distL="0" distR="0" wp14:anchorId="458602AC" wp14:editId="41216171">
            <wp:extent cx="159026" cy="166254"/>
            <wp:effectExtent l="0" t="0" r="0" b="571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162258" cy="169633"/>
                    </a:xfrm>
                    <a:prstGeom prst="rect">
                      <a:avLst/>
                    </a:prstGeom>
                  </pic:spPr>
                </pic:pic>
              </a:graphicData>
            </a:graphic>
          </wp:inline>
        </w:drawing>
      </w:r>
    </w:p>
    <w:p w14:paraId="009861CA" w14:textId="77777777" w:rsidR="001013AE" w:rsidRPr="0026399A" w:rsidRDefault="001013AE" w:rsidP="00AD0228">
      <w:pPr>
        <w:pStyle w:val="NormalIndent"/>
        <w:jc w:val="center"/>
      </w:pPr>
      <w:r w:rsidRPr="0026399A">
        <w:rPr>
          <w:noProof/>
        </w:rPr>
        <w:drawing>
          <wp:inline distT="0" distB="0" distL="0" distR="0" wp14:anchorId="38A4078A" wp14:editId="07C20AA9">
            <wp:extent cx="5761990" cy="1241044"/>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5761990" cy="1241044"/>
                    </a:xfrm>
                    <a:prstGeom prst="rect">
                      <a:avLst/>
                    </a:prstGeom>
                  </pic:spPr>
                </pic:pic>
              </a:graphicData>
            </a:graphic>
          </wp:inline>
        </w:drawing>
      </w:r>
    </w:p>
    <w:p w14:paraId="70EC27FF" w14:textId="77777777" w:rsidR="001013AE" w:rsidRPr="0026399A" w:rsidRDefault="001013AE" w:rsidP="001013AE">
      <w:pPr>
        <w:pStyle w:val="NormalIndent"/>
      </w:pPr>
      <w:r w:rsidRPr="0026399A">
        <w:t>Cách 2: nhấn vào tìm kiếm nâng cao</w:t>
      </w:r>
    </w:p>
    <w:p w14:paraId="2EC74286" w14:textId="77777777" w:rsidR="001013AE" w:rsidRPr="0026399A" w:rsidRDefault="001013AE" w:rsidP="00AD0228">
      <w:pPr>
        <w:pStyle w:val="NormalIndent"/>
        <w:jc w:val="center"/>
      </w:pPr>
      <w:r>
        <w:rPr>
          <w:noProof/>
        </w:rPr>
        <w:lastRenderedPageBreak/>
        <w:drawing>
          <wp:inline distT="0" distB="0" distL="0" distR="0" wp14:anchorId="3A1F9A7C" wp14:editId="69765D83">
            <wp:extent cx="5761990" cy="1616558"/>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5761990" cy="1616558"/>
                    </a:xfrm>
                    <a:prstGeom prst="rect">
                      <a:avLst/>
                    </a:prstGeom>
                  </pic:spPr>
                </pic:pic>
              </a:graphicData>
            </a:graphic>
          </wp:inline>
        </w:drawing>
      </w:r>
    </w:p>
    <w:p w14:paraId="2D4FC873" w14:textId="77777777" w:rsidR="001013AE" w:rsidRPr="0026399A" w:rsidRDefault="001013AE" w:rsidP="001013AE">
      <w:pPr>
        <w:pStyle w:val="NormalIndent"/>
        <w:numPr>
          <w:ilvl w:val="0"/>
          <w:numId w:val="27"/>
        </w:numPr>
      </w:pPr>
      <w:r w:rsidRPr="0026399A">
        <w:t xml:space="preserve">Nhập thông tin đơn vị cần tìm kiếm hoặc chọn đơn vị cha để tìm toàn bộ đơn vị con </w:t>
      </w:r>
    </w:p>
    <w:p w14:paraId="68C9BF56" w14:textId="77777777" w:rsidR="001013AE" w:rsidRDefault="001013AE" w:rsidP="00AD0228">
      <w:pPr>
        <w:pStyle w:val="NormalIndent"/>
        <w:jc w:val="center"/>
      </w:pPr>
      <w:r>
        <w:rPr>
          <w:noProof/>
        </w:rPr>
        <w:drawing>
          <wp:inline distT="0" distB="0" distL="0" distR="0" wp14:anchorId="7CEE5BF4" wp14:editId="5F4A9906">
            <wp:extent cx="5761990" cy="221430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5761990" cy="2214303"/>
                    </a:xfrm>
                    <a:prstGeom prst="rect">
                      <a:avLst/>
                    </a:prstGeom>
                  </pic:spPr>
                </pic:pic>
              </a:graphicData>
            </a:graphic>
          </wp:inline>
        </w:drawing>
      </w:r>
    </w:p>
    <w:p w14:paraId="1EBE4519" w14:textId="77777777" w:rsidR="001013AE" w:rsidRPr="0026399A" w:rsidRDefault="001013AE" w:rsidP="001013AE">
      <w:pPr>
        <w:pStyle w:val="NormalIndent"/>
      </w:pPr>
      <w:r>
        <w:t>Ghi chú: màn hình tìm kiếm mặc định ban đầu được chọn là “Hoạt động” (gồm: tất cả, hoạt động, không hoạt động)</w:t>
      </w:r>
    </w:p>
    <w:p w14:paraId="046D976B" w14:textId="77777777" w:rsidR="001013AE" w:rsidRDefault="001013AE" w:rsidP="001013AE">
      <w:pPr>
        <w:pStyle w:val="Heading3"/>
        <w:rPr>
          <w:lang w:val="en-US"/>
        </w:rPr>
      </w:pPr>
      <w:bookmarkStart w:id="50" w:name="_Toc103276977"/>
      <w:r>
        <w:rPr>
          <w:lang w:val="en-US"/>
        </w:rPr>
        <w:t xml:space="preserve">Ẩn/ </w:t>
      </w:r>
      <w:r w:rsidRPr="0026399A">
        <w:rPr>
          <w:lang w:val="en-US"/>
        </w:rPr>
        <w:t>hiển thị trên cây đơn vị</w:t>
      </w:r>
      <w:bookmarkEnd w:id="50"/>
    </w:p>
    <w:p w14:paraId="7B569459" w14:textId="77777777" w:rsidR="001013AE" w:rsidRDefault="001013AE" w:rsidP="001013AE">
      <w:pPr>
        <w:rPr>
          <w:sz w:val="24"/>
          <w:lang w:eastAsia="x-none"/>
        </w:rPr>
      </w:pPr>
      <w:r w:rsidRPr="000F4FFD">
        <w:rPr>
          <w:sz w:val="24"/>
          <w:lang w:eastAsia="x-none"/>
        </w:rPr>
        <w:t xml:space="preserve">Cho phép </w:t>
      </w:r>
      <w:r w:rsidR="00712D1C">
        <w:rPr>
          <w:sz w:val="24"/>
          <w:lang w:eastAsia="x-none"/>
        </w:rPr>
        <w:t xml:space="preserve">quản trị </w:t>
      </w:r>
      <w:r w:rsidR="00A92838" w:rsidRPr="0026399A">
        <w:rPr>
          <w:rFonts w:cs="Times New Roman"/>
          <w:sz w:val="24"/>
        </w:rPr>
        <w:t xml:space="preserve">hệ thống </w:t>
      </w:r>
      <w:r w:rsidR="00A92838">
        <w:rPr>
          <w:rFonts w:cs="Times New Roman"/>
          <w:sz w:val="24"/>
        </w:rPr>
        <w:t>quản lý CSDL</w:t>
      </w:r>
      <w:r w:rsidR="00A92838">
        <w:rPr>
          <w:sz w:val="24"/>
          <w:lang w:eastAsia="x-none"/>
        </w:rPr>
        <w:t xml:space="preserve"> </w:t>
      </w:r>
      <w:r w:rsidR="00712D1C">
        <w:rPr>
          <w:sz w:val="24"/>
          <w:lang w:eastAsia="x-none"/>
        </w:rPr>
        <w:t xml:space="preserve">theo dõi </w:t>
      </w:r>
      <w:r>
        <w:rPr>
          <w:sz w:val="24"/>
          <w:lang w:eastAsia="x-none"/>
        </w:rPr>
        <w:t xml:space="preserve">chọn một hoặc nhiều đơn vị </w:t>
      </w:r>
      <w:r w:rsidRPr="000F4FFD">
        <w:rPr>
          <w:sz w:val="24"/>
          <w:lang w:eastAsia="x-none"/>
        </w:rPr>
        <w:t xml:space="preserve">để </w:t>
      </w:r>
      <w:r>
        <w:rPr>
          <w:sz w:val="24"/>
          <w:lang w:eastAsia="x-none"/>
        </w:rPr>
        <w:t>thiết lập ẩn/ hiện</w:t>
      </w:r>
    </w:p>
    <w:p w14:paraId="4386082D" w14:textId="77777777" w:rsidR="001013AE" w:rsidRPr="000F4FFD" w:rsidRDefault="001013AE" w:rsidP="001013AE">
      <w:pPr>
        <w:rPr>
          <w:sz w:val="24"/>
          <w:lang w:eastAsia="x-none"/>
        </w:rPr>
      </w:pPr>
      <w:r w:rsidRPr="000F4FFD">
        <w:rPr>
          <w:sz w:val="24"/>
          <w:lang w:eastAsia="x-none"/>
        </w:rPr>
        <w:t>Điều kiện để ẩn được đơn vị được phải thỏa mãn 2 điều kiện sau:</w:t>
      </w:r>
    </w:p>
    <w:p w14:paraId="07F48B48" w14:textId="77777777" w:rsidR="001013AE" w:rsidRPr="000F4FFD" w:rsidRDefault="001013AE" w:rsidP="001013AE">
      <w:pPr>
        <w:rPr>
          <w:sz w:val="24"/>
          <w:lang w:eastAsia="x-none"/>
        </w:rPr>
      </w:pPr>
      <w:r w:rsidRPr="000F4FFD">
        <w:rPr>
          <w:sz w:val="24"/>
          <w:lang w:eastAsia="x-none"/>
        </w:rPr>
        <w:t>- Không chứa</w:t>
      </w:r>
      <w:r w:rsidR="00B91E2E">
        <w:rPr>
          <w:sz w:val="24"/>
          <w:lang w:eastAsia="x-none"/>
        </w:rPr>
        <w:t xml:space="preserve"> đơn vị con bên trong đang hoạt</w:t>
      </w:r>
      <w:r w:rsidRPr="000F4FFD">
        <w:rPr>
          <w:sz w:val="24"/>
          <w:lang w:eastAsia="x-none"/>
        </w:rPr>
        <w:t xml:space="preserve"> động (phải ẩn hết đơn vị bên con mới thực hiện thao tác ẩn đơn vị cha)</w:t>
      </w:r>
    </w:p>
    <w:p w14:paraId="4B8FEFF8" w14:textId="77777777" w:rsidR="001013AE" w:rsidRPr="000F4FFD" w:rsidRDefault="001013AE" w:rsidP="001013AE">
      <w:pPr>
        <w:rPr>
          <w:sz w:val="24"/>
          <w:lang w:eastAsia="x-none"/>
        </w:rPr>
      </w:pPr>
      <w:r w:rsidRPr="000F4FFD">
        <w:rPr>
          <w:sz w:val="24"/>
          <w:lang w:eastAsia="x-none"/>
        </w:rPr>
        <w:t>- Không tồn tại người dùng đang hoạt động (muốn ẩn được phải khóa hết tài khoản người dùng của đơn vị trước khi ẩn đơn vị)</w:t>
      </w:r>
    </w:p>
    <w:p w14:paraId="6BF5DA61" w14:textId="77777777" w:rsidR="001013AE" w:rsidRPr="00BF0446" w:rsidRDefault="001013AE" w:rsidP="001013AE">
      <w:pPr>
        <w:rPr>
          <w:b/>
          <w:sz w:val="24"/>
          <w:lang w:eastAsia="x-none"/>
        </w:rPr>
      </w:pPr>
      <w:r>
        <w:rPr>
          <w:b/>
          <w:sz w:val="24"/>
          <w:lang w:eastAsia="x-none"/>
        </w:rPr>
        <w:t>3.2.2.</w:t>
      </w:r>
      <w:r w:rsidRPr="00BF0446">
        <w:rPr>
          <w:b/>
          <w:sz w:val="24"/>
          <w:lang w:eastAsia="x-none"/>
        </w:rPr>
        <w:t>1. Thực hiện ẩn đơn vị</w:t>
      </w:r>
    </w:p>
    <w:p w14:paraId="51C79A8C" w14:textId="77777777" w:rsidR="001013AE" w:rsidRDefault="001013AE" w:rsidP="001013AE">
      <w:pPr>
        <w:rPr>
          <w:rStyle w:val="Hyperlink"/>
          <w:sz w:val="24"/>
        </w:rPr>
      </w:pPr>
      <w:r w:rsidRPr="0026399A">
        <w:rPr>
          <w:b/>
          <w:sz w:val="24"/>
        </w:rPr>
        <w:t>Bước 1:</w:t>
      </w:r>
      <w:r w:rsidRPr="0026399A">
        <w:rPr>
          <w:sz w:val="24"/>
        </w:rPr>
        <w:t xml:space="preserve"> </w:t>
      </w:r>
      <w:r w:rsidRPr="0026399A">
        <w:rPr>
          <w:color w:val="000000"/>
          <w:sz w:val="24"/>
          <w:lang w:eastAsia="vi-VN"/>
        </w:rPr>
        <w:t xml:space="preserve">Truy cập vào </w:t>
      </w:r>
      <w:r w:rsidR="00FC7A0D" w:rsidRPr="0026399A">
        <w:rPr>
          <w:rFonts w:cs="Times New Roman"/>
          <w:sz w:val="24"/>
        </w:rPr>
        <w:t xml:space="preserve">hệ thống </w:t>
      </w:r>
      <w:r w:rsidR="00FC7A0D">
        <w:rPr>
          <w:rFonts w:cs="Times New Roman"/>
          <w:sz w:val="24"/>
        </w:rPr>
        <w:t>quản lý CSDL</w:t>
      </w:r>
      <w:r w:rsidR="00FC7A0D">
        <w:rPr>
          <w:sz w:val="24"/>
          <w:lang w:eastAsia="x-none"/>
        </w:rPr>
        <w:t xml:space="preserve"> theo dõi</w:t>
      </w:r>
    </w:p>
    <w:p w14:paraId="7180C87E" w14:textId="77777777" w:rsidR="001013AE" w:rsidRPr="00C63EDA" w:rsidRDefault="001013AE" w:rsidP="00C63EDA">
      <w:pPr>
        <w:pStyle w:val="ListParagraph"/>
        <w:numPr>
          <w:ilvl w:val="0"/>
          <w:numId w:val="27"/>
        </w:numPr>
        <w:rPr>
          <w:sz w:val="24"/>
        </w:rPr>
      </w:pPr>
      <w:r w:rsidRPr="0026399A">
        <w:rPr>
          <w:sz w:val="24"/>
        </w:rPr>
        <w:t xml:space="preserve">Đăng nhập bằng tài khoản quản trị cấp cao </w:t>
      </w:r>
      <w:r w:rsidR="00C63EDA">
        <w:rPr>
          <w:sz w:val="24"/>
        </w:rPr>
        <w:t xml:space="preserve">của hệ thống </w:t>
      </w:r>
      <w:r w:rsidRPr="00C63EDA">
        <w:rPr>
          <w:sz w:val="24"/>
        </w:rPr>
        <w:t xml:space="preserve">(vd: </w:t>
      </w:r>
      <w:r w:rsidRPr="00C63EDA">
        <w:rPr>
          <w:i/>
          <w:sz w:val="24"/>
        </w:rPr>
        <w:t>nguyendinhloi\123456aA@</w:t>
      </w:r>
      <w:r w:rsidRPr="00C63EDA">
        <w:rPr>
          <w:sz w:val="24"/>
        </w:rPr>
        <w:t>) -&gt; nhấn nút Đăng nhập</w:t>
      </w:r>
    </w:p>
    <w:p w14:paraId="74988F98" w14:textId="77777777" w:rsidR="001013AE" w:rsidRPr="0026399A" w:rsidRDefault="001013AE" w:rsidP="001013AE">
      <w:pPr>
        <w:rPr>
          <w:sz w:val="24"/>
          <w:lang w:eastAsia="x-none"/>
        </w:rPr>
      </w:pPr>
      <w:r w:rsidRPr="0026399A">
        <w:rPr>
          <w:b/>
          <w:sz w:val="24"/>
          <w:lang w:eastAsia="x-none"/>
        </w:rPr>
        <w:lastRenderedPageBreak/>
        <w:t xml:space="preserve">Bước </w:t>
      </w:r>
      <w:r>
        <w:rPr>
          <w:b/>
          <w:sz w:val="24"/>
          <w:lang w:eastAsia="x-none"/>
        </w:rPr>
        <w:t>2</w:t>
      </w:r>
      <w:r w:rsidRPr="0026399A">
        <w:rPr>
          <w:sz w:val="24"/>
          <w:lang w:eastAsia="x-none"/>
        </w:rPr>
        <w:t xml:space="preserve">: Vào </w:t>
      </w:r>
      <w:r>
        <w:rPr>
          <w:sz w:val="24"/>
          <w:lang w:eastAsia="x-none"/>
        </w:rPr>
        <w:t xml:space="preserve">menu ‘Quản lý đơn vị” -&gt; </w:t>
      </w:r>
      <w:r w:rsidRPr="0026399A">
        <w:rPr>
          <w:sz w:val="24"/>
          <w:lang w:eastAsia="x-none"/>
        </w:rPr>
        <w:t xml:space="preserve">chọn đơn vị </w:t>
      </w:r>
      <w:r>
        <w:rPr>
          <w:sz w:val="24"/>
          <w:lang w:eastAsia="x-none"/>
        </w:rPr>
        <w:t xml:space="preserve">trên cây, tích checkbox chọn các đơn vị con cần ẩn -&gt; Nhấn nút </w:t>
      </w:r>
      <w:r>
        <w:rPr>
          <w:noProof/>
        </w:rPr>
        <w:drawing>
          <wp:inline distT="0" distB="0" distL="0" distR="0" wp14:anchorId="4BDD5EE9" wp14:editId="068EE16C">
            <wp:extent cx="238095" cy="257143"/>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238095" cy="257143"/>
                    </a:xfrm>
                    <a:prstGeom prst="rect">
                      <a:avLst/>
                    </a:prstGeom>
                  </pic:spPr>
                </pic:pic>
              </a:graphicData>
            </a:graphic>
          </wp:inline>
        </w:drawing>
      </w:r>
      <w:r>
        <w:rPr>
          <w:sz w:val="24"/>
          <w:lang w:eastAsia="x-none"/>
        </w:rPr>
        <w:t xml:space="preserve"> </w:t>
      </w:r>
    </w:p>
    <w:p w14:paraId="1BC9A3F2" w14:textId="77777777" w:rsidR="001013AE" w:rsidRDefault="00297F1A" w:rsidP="00AD0228">
      <w:pPr>
        <w:jc w:val="center"/>
        <w:rPr>
          <w:sz w:val="24"/>
          <w:lang w:eastAsia="x-none"/>
        </w:rPr>
      </w:pPr>
      <w:r>
        <w:rPr>
          <w:noProof/>
        </w:rPr>
        <w:drawing>
          <wp:inline distT="0" distB="0" distL="0" distR="0" wp14:anchorId="326A985E" wp14:editId="3E642777">
            <wp:extent cx="5761990" cy="1789541"/>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5761990" cy="1789541"/>
                    </a:xfrm>
                    <a:prstGeom prst="rect">
                      <a:avLst/>
                    </a:prstGeom>
                  </pic:spPr>
                </pic:pic>
              </a:graphicData>
            </a:graphic>
          </wp:inline>
        </w:drawing>
      </w:r>
    </w:p>
    <w:p w14:paraId="21A339C8" w14:textId="77777777" w:rsidR="001013AE" w:rsidRDefault="001013AE" w:rsidP="001013AE">
      <w:pPr>
        <w:rPr>
          <w:noProof/>
        </w:rPr>
      </w:pPr>
      <w:r w:rsidRPr="00287073">
        <w:rPr>
          <w:b/>
          <w:noProof/>
        </w:rPr>
        <w:t>Bước 2</w:t>
      </w:r>
      <w:r>
        <w:rPr>
          <w:noProof/>
        </w:rPr>
        <w:t>: Nhấn nút “Đồng ý”</w:t>
      </w:r>
    </w:p>
    <w:p w14:paraId="0DEC7059" w14:textId="77777777" w:rsidR="001013AE" w:rsidRDefault="001013AE" w:rsidP="00AD0228">
      <w:pPr>
        <w:jc w:val="center"/>
        <w:rPr>
          <w:sz w:val="24"/>
          <w:lang w:eastAsia="x-none"/>
        </w:rPr>
      </w:pPr>
      <w:r>
        <w:rPr>
          <w:noProof/>
        </w:rPr>
        <w:drawing>
          <wp:inline distT="0" distB="0" distL="0" distR="0" wp14:anchorId="234AC77D" wp14:editId="06D3D64A">
            <wp:extent cx="4023360" cy="861664"/>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4026443" cy="862324"/>
                    </a:xfrm>
                    <a:prstGeom prst="rect">
                      <a:avLst/>
                    </a:prstGeom>
                  </pic:spPr>
                </pic:pic>
              </a:graphicData>
            </a:graphic>
          </wp:inline>
        </w:drawing>
      </w:r>
    </w:p>
    <w:p w14:paraId="429EACC5" w14:textId="77777777" w:rsidR="001013AE" w:rsidRDefault="001013AE" w:rsidP="001013AE">
      <w:pPr>
        <w:rPr>
          <w:sz w:val="24"/>
          <w:lang w:eastAsia="x-none"/>
        </w:rPr>
      </w:pPr>
      <w:r w:rsidRPr="00287073">
        <w:rPr>
          <w:b/>
          <w:sz w:val="24"/>
          <w:lang w:eastAsia="x-none"/>
        </w:rPr>
        <w:t>Bước 3</w:t>
      </w:r>
      <w:r>
        <w:rPr>
          <w:sz w:val="24"/>
          <w:lang w:eastAsia="x-none"/>
        </w:rPr>
        <w:t xml:space="preserve">: Hiển thị thông báo thành công </w:t>
      </w:r>
    </w:p>
    <w:p w14:paraId="5C56E25F" w14:textId="77777777" w:rsidR="001013AE" w:rsidRDefault="001013AE" w:rsidP="00AD0228">
      <w:pPr>
        <w:jc w:val="center"/>
        <w:rPr>
          <w:sz w:val="24"/>
          <w:lang w:eastAsia="x-none"/>
        </w:rPr>
      </w:pPr>
      <w:r>
        <w:rPr>
          <w:noProof/>
        </w:rPr>
        <w:drawing>
          <wp:inline distT="0" distB="0" distL="0" distR="0" wp14:anchorId="07D07A20" wp14:editId="63E9DBAA">
            <wp:extent cx="4818491" cy="1085173"/>
            <wp:effectExtent l="0" t="0" r="1270" b="127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4816270" cy="1084673"/>
                    </a:xfrm>
                    <a:prstGeom prst="rect">
                      <a:avLst/>
                    </a:prstGeom>
                  </pic:spPr>
                </pic:pic>
              </a:graphicData>
            </a:graphic>
          </wp:inline>
        </w:drawing>
      </w:r>
    </w:p>
    <w:p w14:paraId="0C374A6E" w14:textId="77777777" w:rsidR="001013AE" w:rsidRDefault="001013AE" w:rsidP="001013AE">
      <w:pPr>
        <w:pStyle w:val="ListParagraph"/>
        <w:numPr>
          <w:ilvl w:val="0"/>
          <w:numId w:val="27"/>
        </w:numPr>
        <w:rPr>
          <w:sz w:val="24"/>
          <w:lang w:eastAsia="x-none"/>
        </w:rPr>
      </w:pPr>
      <w:r>
        <w:rPr>
          <w:sz w:val="24"/>
          <w:lang w:eastAsia="x-none"/>
        </w:rPr>
        <w:t>Trường hợp khi ẩn nhiều đơn vị có tồn tại đơn vị không ẩn được báo nguyên nhân cho người dùng biết</w:t>
      </w:r>
    </w:p>
    <w:p w14:paraId="402F115D" w14:textId="77777777" w:rsidR="001013AE" w:rsidRDefault="001013AE" w:rsidP="00AD0228">
      <w:pPr>
        <w:jc w:val="center"/>
        <w:rPr>
          <w:sz w:val="24"/>
          <w:lang w:eastAsia="x-none"/>
        </w:rPr>
      </w:pPr>
      <w:r>
        <w:rPr>
          <w:noProof/>
        </w:rPr>
        <w:drawing>
          <wp:inline distT="0" distB="0" distL="0" distR="0" wp14:anchorId="1D9CF1E2" wp14:editId="28F83EE0">
            <wp:extent cx="4341413" cy="1180749"/>
            <wp:effectExtent l="0" t="0" r="2540" b="63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4351021" cy="1183362"/>
                    </a:xfrm>
                    <a:prstGeom prst="rect">
                      <a:avLst/>
                    </a:prstGeom>
                  </pic:spPr>
                </pic:pic>
              </a:graphicData>
            </a:graphic>
          </wp:inline>
        </w:drawing>
      </w:r>
    </w:p>
    <w:p w14:paraId="68B9E77D" w14:textId="77777777" w:rsidR="00297F1A" w:rsidRPr="00297F1A" w:rsidRDefault="00297F1A" w:rsidP="00297F1A">
      <w:pPr>
        <w:pStyle w:val="ListParagraph"/>
        <w:numPr>
          <w:ilvl w:val="0"/>
          <w:numId w:val="32"/>
        </w:numPr>
        <w:rPr>
          <w:sz w:val="24"/>
          <w:lang w:eastAsia="x-none"/>
        </w:rPr>
      </w:pPr>
      <w:r>
        <w:rPr>
          <w:sz w:val="24"/>
          <w:lang w:eastAsia="x-none"/>
        </w:rPr>
        <w:t xml:space="preserve">Với các đơn vị thực hiện ẩn mà có tồn tại đơn vị con và các tài khoản người dùng người dùng phải thực hiện </w:t>
      </w:r>
      <w:r w:rsidR="00653A1C">
        <w:rPr>
          <w:sz w:val="24"/>
          <w:lang w:eastAsia="x-none"/>
        </w:rPr>
        <w:t xml:space="preserve">xóa </w:t>
      </w:r>
      <w:r>
        <w:rPr>
          <w:sz w:val="24"/>
          <w:lang w:eastAsia="x-none"/>
        </w:rPr>
        <w:t xml:space="preserve">hết tài khoản của đơn vị </w:t>
      </w:r>
      <w:r w:rsidR="00653A1C">
        <w:rPr>
          <w:sz w:val="24"/>
          <w:lang w:eastAsia="x-none"/>
        </w:rPr>
        <w:t xml:space="preserve">sang trạng thái không hoạt động </w:t>
      </w:r>
      <w:r w:rsidR="00D8294F">
        <w:rPr>
          <w:sz w:val="24"/>
          <w:lang w:eastAsia="x-none"/>
        </w:rPr>
        <w:t xml:space="preserve">và ẩn các đơn vị con </w:t>
      </w:r>
      <w:r>
        <w:rPr>
          <w:sz w:val="24"/>
          <w:lang w:eastAsia="x-none"/>
        </w:rPr>
        <w:t>sau đó mới thực hiện ẩn</w:t>
      </w:r>
      <w:r w:rsidR="00D8294F">
        <w:rPr>
          <w:sz w:val="24"/>
          <w:lang w:eastAsia="x-none"/>
        </w:rPr>
        <w:t xml:space="preserve"> đơn vị cha được.</w:t>
      </w:r>
    </w:p>
    <w:p w14:paraId="3EF283EC" w14:textId="77777777" w:rsidR="001013AE" w:rsidRDefault="001013AE" w:rsidP="001013AE">
      <w:pPr>
        <w:rPr>
          <w:sz w:val="24"/>
          <w:lang w:eastAsia="x-none"/>
        </w:rPr>
      </w:pPr>
      <w:r w:rsidRPr="00B62780">
        <w:rPr>
          <w:b/>
          <w:sz w:val="24"/>
          <w:lang w:eastAsia="x-none"/>
        </w:rPr>
        <w:t>Bước 4</w:t>
      </w:r>
      <w:r>
        <w:rPr>
          <w:sz w:val="24"/>
          <w:lang w:eastAsia="x-none"/>
        </w:rPr>
        <w:t>: Cây đơn vị hiển thị lại các đơn vị mới nhất (đơn vị đang hoạt động)</w:t>
      </w:r>
    </w:p>
    <w:p w14:paraId="78BBC295" w14:textId="77777777" w:rsidR="001013AE" w:rsidRDefault="001013AE" w:rsidP="00AD0228">
      <w:pPr>
        <w:jc w:val="center"/>
        <w:rPr>
          <w:sz w:val="24"/>
          <w:lang w:eastAsia="x-none"/>
        </w:rPr>
      </w:pPr>
      <w:r>
        <w:rPr>
          <w:noProof/>
        </w:rPr>
        <w:lastRenderedPageBreak/>
        <w:drawing>
          <wp:inline distT="0" distB="0" distL="0" distR="0" wp14:anchorId="5690CDB2" wp14:editId="0C3019F5">
            <wp:extent cx="5761990" cy="1526681"/>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5761990" cy="1526681"/>
                    </a:xfrm>
                    <a:prstGeom prst="rect">
                      <a:avLst/>
                    </a:prstGeom>
                  </pic:spPr>
                </pic:pic>
              </a:graphicData>
            </a:graphic>
          </wp:inline>
        </w:drawing>
      </w:r>
    </w:p>
    <w:p w14:paraId="5624C3C4" w14:textId="77777777" w:rsidR="001013AE" w:rsidRDefault="001013AE" w:rsidP="001013AE">
      <w:pPr>
        <w:rPr>
          <w:b/>
          <w:sz w:val="24"/>
          <w:lang w:eastAsia="x-none"/>
        </w:rPr>
      </w:pPr>
      <w:r>
        <w:rPr>
          <w:b/>
          <w:sz w:val="24"/>
          <w:lang w:eastAsia="x-none"/>
        </w:rPr>
        <w:t>3.2.2.2</w:t>
      </w:r>
      <w:r w:rsidRPr="00BF0446">
        <w:rPr>
          <w:b/>
          <w:sz w:val="24"/>
          <w:lang w:eastAsia="x-none"/>
        </w:rPr>
        <w:t xml:space="preserve">. Thực hiện </w:t>
      </w:r>
      <w:r>
        <w:rPr>
          <w:b/>
          <w:sz w:val="24"/>
          <w:lang w:eastAsia="x-none"/>
        </w:rPr>
        <w:t>hiển thị lại đơn vị</w:t>
      </w:r>
    </w:p>
    <w:p w14:paraId="5B7716EF" w14:textId="77777777" w:rsidR="001013AE" w:rsidRDefault="001013AE" w:rsidP="001013AE">
      <w:pPr>
        <w:rPr>
          <w:sz w:val="24"/>
          <w:lang w:eastAsia="x-none"/>
        </w:rPr>
      </w:pPr>
      <w:r>
        <w:rPr>
          <w:b/>
          <w:sz w:val="24"/>
          <w:lang w:eastAsia="x-none"/>
        </w:rPr>
        <w:t xml:space="preserve">Bước 1: </w:t>
      </w:r>
      <w:r w:rsidRPr="0026399A">
        <w:rPr>
          <w:sz w:val="24"/>
          <w:lang w:eastAsia="x-none"/>
        </w:rPr>
        <w:t xml:space="preserve">Vào </w:t>
      </w:r>
      <w:r>
        <w:rPr>
          <w:sz w:val="24"/>
          <w:lang w:eastAsia="x-none"/>
        </w:rPr>
        <w:t>tìm kiếm nâng cao -&gt; chọn đơn vị, chọn trạng thái hoạt động là “Không hoạt động” -&gt; nhấn nút “Tìm kiếm” -&gt; tích vào checkbox các đơn vị cần cho hiển thị -&gt; nhấn nút ‘hiện”</w:t>
      </w:r>
    </w:p>
    <w:p w14:paraId="02B7BBC6" w14:textId="77777777" w:rsidR="001013AE" w:rsidRDefault="001013AE" w:rsidP="00AD0228">
      <w:pPr>
        <w:jc w:val="center"/>
        <w:rPr>
          <w:b/>
          <w:sz w:val="24"/>
          <w:lang w:eastAsia="x-none"/>
        </w:rPr>
      </w:pPr>
      <w:r>
        <w:rPr>
          <w:noProof/>
        </w:rPr>
        <w:drawing>
          <wp:inline distT="0" distB="0" distL="0" distR="0" wp14:anchorId="2C607BE2" wp14:editId="0C7D6991">
            <wp:extent cx="5761990" cy="2331267"/>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5761990" cy="2331267"/>
                    </a:xfrm>
                    <a:prstGeom prst="rect">
                      <a:avLst/>
                    </a:prstGeom>
                  </pic:spPr>
                </pic:pic>
              </a:graphicData>
            </a:graphic>
          </wp:inline>
        </w:drawing>
      </w:r>
    </w:p>
    <w:p w14:paraId="5DAB5273" w14:textId="77777777" w:rsidR="001013AE" w:rsidRDefault="001013AE" w:rsidP="001013AE">
      <w:pPr>
        <w:rPr>
          <w:b/>
          <w:sz w:val="24"/>
          <w:lang w:eastAsia="x-none"/>
        </w:rPr>
      </w:pPr>
      <w:r>
        <w:rPr>
          <w:b/>
          <w:sz w:val="24"/>
          <w:lang w:eastAsia="x-none"/>
        </w:rPr>
        <w:t xml:space="preserve">Bước 2: </w:t>
      </w:r>
      <w:r w:rsidRPr="00506381">
        <w:rPr>
          <w:sz w:val="24"/>
          <w:lang w:eastAsia="x-none"/>
        </w:rPr>
        <w:t>Nhấn nút “Đồng ý”</w:t>
      </w:r>
    </w:p>
    <w:p w14:paraId="1086F67A" w14:textId="77777777" w:rsidR="001013AE" w:rsidRDefault="001013AE" w:rsidP="00AD0228">
      <w:pPr>
        <w:jc w:val="center"/>
        <w:rPr>
          <w:b/>
          <w:sz w:val="24"/>
          <w:lang w:eastAsia="x-none"/>
        </w:rPr>
      </w:pPr>
      <w:r>
        <w:rPr>
          <w:noProof/>
        </w:rPr>
        <w:drawing>
          <wp:inline distT="0" distB="0" distL="0" distR="0" wp14:anchorId="424798B2" wp14:editId="4FB9C745">
            <wp:extent cx="4809524" cy="1266667"/>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4809524" cy="1266667"/>
                    </a:xfrm>
                    <a:prstGeom prst="rect">
                      <a:avLst/>
                    </a:prstGeom>
                  </pic:spPr>
                </pic:pic>
              </a:graphicData>
            </a:graphic>
          </wp:inline>
        </w:drawing>
      </w:r>
    </w:p>
    <w:p w14:paraId="24AA51A2" w14:textId="77777777" w:rsidR="001013AE" w:rsidRDefault="001013AE" w:rsidP="001013AE">
      <w:pPr>
        <w:rPr>
          <w:b/>
          <w:sz w:val="24"/>
          <w:lang w:eastAsia="x-none"/>
        </w:rPr>
      </w:pPr>
      <w:r>
        <w:rPr>
          <w:b/>
          <w:sz w:val="24"/>
          <w:lang w:eastAsia="x-none"/>
        </w:rPr>
        <w:t xml:space="preserve">Bước 3: </w:t>
      </w:r>
      <w:r w:rsidRPr="00575214">
        <w:rPr>
          <w:sz w:val="24"/>
          <w:lang w:eastAsia="x-none"/>
        </w:rPr>
        <w:t>Hiển thị kết quả thành công</w:t>
      </w:r>
    </w:p>
    <w:p w14:paraId="350A66E1" w14:textId="77777777" w:rsidR="001013AE" w:rsidRDefault="001013AE" w:rsidP="00AD0228">
      <w:pPr>
        <w:jc w:val="center"/>
        <w:rPr>
          <w:b/>
          <w:sz w:val="24"/>
          <w:lang w:eastAsia="x-none"/>
        </w:rPr>
      </w:pPr>
      <w:r>
        <w:rPr>
          <w:noProof/>
        </w:rPr>
        <w:drawing>
          <wp:inline distT="0" distB="0" distL="0" distR="0" wp14:anchorId="251E7D68" wp14:editId="1DBDC25E">
            <wp:extent cx="3864334" cy="1204356"/>
            <wp:effectExtent l="0" t="0" r="317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3875732" cy="1207908"/>
                    </a:xfrm>
                    <a:prstGeom prst="rect">
                      <a:avLst/>
                    </a:prstGeom>
                  </pic:spPr>
                </pic:pic>
              </a:graphicData>
            </a:graphic>
          </wp:inline>
        </w:drawing>
      </w:r>
    </w:p>
    <w:p w14:paraId="6B1993F6" w14:textId="77777777" w:rsidR="001013AE" w:rsidRDefault="001013AE" w:rsidP="001013AE">
      <w:pPr>
        <w:rPr>
          <w:sz w:val="24"/>
          <w:lang w:eastAsia="x-none"/>
        </w:rPr>
      </w:pPr>
      <w:r>
        <w:rPr>
          <w:b/>
          <w:sz w:val="24"/>
          <w:lang w:eastAsia="x-none"/>
        </w:rPr>
        <w:t xml:space="preserve">Bước 4: </w:t>
      </w:r>
      <w:r w:rsidRPr="00CD0844">
        <w:rPr>
          <w:sz w:val="24"/>
          <w:lang w:eastAsia="x-none"/>
        </w:rPr>
        <w:t>Hiển thị lại cây đơn vị theo danh sách đơn vị mới nhất</w:t>
      </w:r>
    </w:p>
    <w:p w14:paraId="4F4E367B" w14:textId="77777777" w:rsidR="001013AE" w:rsidRPr="00BF0446" w:rsidRDefault="001013AE" w:rsidP="00AD0228">
      <w:pPr>
        <w:jc w:val="center"/>
        <w:rPr>
          <w:b/>
          <w:sz w:val="24"/>
          <w:lang w:eastAsia="x-none"/>
        </w:rPr>
      </w:pPr>
      <w:r>
        <w:rPr>
          <w:noProof/>
        </w:rPr>
        <w:lastRenderedPageBreak/>
        <w:drawing>
          <wp:inline distT="0" distB="0" distL="0" distR="0" wp14:anchorId="13D663D9" wp14:editId="22C12B30">
            <wp:extent cx="4126727" cy="1629087"/>
            <wp:effectExtent l="0" t="0" r="7620"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4127741" cy="1629487"/>
                    </a:xfrm>
                    <a:prstGeom prst="rect">
                      <a:avLst/>
                    </a:prstGeom>
                  </pic:spPr>
                </pic:pic>
              </a:graphicData>
            </a:graphic>
          </wp:inline>
        </w:drawing>
      </w:r>
    </w:p>
    <w:p w14:paraId="068CFF1A" w14:textId="77777777" w:rsidR="001013AE" w:rsidRDefault="001013AE" w:rsidP="001013AE">
      <w:pPr>
        <w:pStyle w:val="Heading3"/>
        <w:numPr>
          <w:ilvl w:val="2"/>
          <w:numId w:val="31"/>
        </w:numPr>
        <w:rPr>
          <w:lang w:val="en-US"/>
        </w:rPr>
      </w:pPr>
      <w:bookmarkStart w:id="51" w:name="_Toc103276978"/>
      <w:r w:rsidRPr="0026399A">
        <w:rPr>
          <w:lang w:val="en-US"/>
        </w:rPr>
        <w:t>Thêm mới đơn vị</w:t>
      </w:r>
      <w:bookmarkEnd w:id="51"/>
    </w:p>
    <w:p w14:paraId="6A2349EE" w14:textId="77777777" w:rsidR="001013AE" w:rsidRPr="00CD6102" w:rsidRDefault="00590B8A" w:rsidP="001013AE">
      <w:pPr>
        <w:rPr>
          <w:sz w:val="24"/>
          <w:lang w:eastAsia="x-none"/>
        </w:rPr>
      </w:pPr>
      <w:r>
        <w:rPr>
          <w:sz w:val="24"/>
          <w:lang w:eastAsia="x-none"/>
        </w:rPr>
        <w:t xml:space="preserve">Để đồng bộ cây đơn vị cho các hệ thống phần mềm tại Văn phòng Chính phủ thì sẽ thêm mới đơn vị </w:t>
      </w:r>
      <w:r w:rsidR="001013AE" w:rsidRPr="00CD6102">
        <w:rPr>
          <w:sz w:val="24"/>
          <w:lang w:eastAsia="x-none"/>
        </w:rPr>
        <w:t xml:space="preserve">từ bên hệ thống </w:t>
      </w:r>
      <w:r w:rsidR="004B786A">
        <w:rPr>
          <w:sz w:val="24"/>
          <w:lang w:eastAsia="x-none"/>
        </w:rPr>
        <w:t>Quản lý văn bản và hồ sơ công việc</w:t>
      </w:r>
      <w:r w:rsidR="00926AA5">
        <w:rPr>
          <w:sz w:val="24"/>
          <w:lang w:eastAsia="x-none"/>
        </w:rPr>
        <w:t xml:space="preserve"> </w:t>
      </w:r>
      <w:r w:rsidR="004B786A">
        <w:rPr>
          <w:sz w:val="24"/>
          <w:lang w:eastAsia="x-none"/>
        </w:rPr>
        <w:t>(</w:t>
      </w:r>
      <w:r w:rsidR="007C5B5C">
        <w:rPr>
          <w:sz w:val="24"/>
          <w:lang w:eastAsia="x-none"/>
        </w:rPr>
        <w:t xml:space="preserve">gọi tắt </w:t>
      </w:r>
      <w:r w:rsidR="004B786A">
        <w:rPr>
          <w:sz w:val="24"/>
          <w:lang w:eastAsia="x-none"/>
        </w:rPr>
        <w:t>Voffice)</w:t>
      </w:r>
      <w:r w:rsidR="001013AE" w:rsidRPr="00CD6102">
        <w:rPr>
          <w:sz w:val="24"/>
          <w:lang w:eastAsia="x-none"/>
        </w:rPr>
        <w:t xml:space="preserve"> sau đó </w:t>
      </w:r>
      <w:r w:rsidR="001013AE">
        <w:rPr>
          <w:sz w:val="24"/>
          <w:lang w:eastAsia="x-none"/>
        </w:rPr>
        <w:t xml:space="preserve">đơn vị được </w:t>
      </w:r>
      <w:r w:rsidR="001013AE" w:rsidRPr="00CD6102">
        <w:rPr>
          <w:sz w:val="24"/>
          <w:lang w:eastAsia="x-none"/>
        </w:rPr>
        <w:t xml:space="preserve">đồng bộ </w:t>
      </w:r>
      <w:r w:rsidR="00355AD2">
        <w:rPr>
          <w:sz w:val="24"/>
          <w:lang w:eastAsia="x-none"/>
        </w:rPr>
        <w:t xml:space="preserve">đơn vị </w:t>
      </w:r>
      <w:r w:rsidR="001013AE" w:rsidRPr="00CD6102">
        <w:rPr>
          <w:sz w:val="24"/>
          <w:lang w:eastAsia="x-none"/>
        </w:rPr>
        <w:t xml:space="preserve">sang </w:t>
      </w:r>
      <w:r w:rsidR="003227DB">
        <w:rPr>
          <w:sz w:val="24"/>
          <w:lang w:eastAsia="x-none"/>
        </w:rPr>
        <w:t>các hệ thống khác (</w:t>
      </w:r>
      <w:r w:rsidR="003227DB">
        <w:rPr>
          <w:rFonts w:cs="Times New Roman"/>
          <w:sz w:val="24"/>
        </w:rPr>
        <w:t>Đ</w:t>
      </w:r>
      <w:r w:rsidR="00204B04">
        <w:rPr>
          <w:rFonts w:cs="Times New Roman"/>
          <w:sz w:val="24"/>
        </w:rPr>
        <w:t>ịnh danh, xác thực tập tru</w:t>
      </w:r>
      <w:r w:rsidR="003227DB">
        <w:rPr>
          <w:rFonts w:cs="Times New Roman"/>
          <w:sz w:val="24"/>
        </w:rPr>
        <w:t xml:space="preserve">ng, </w:t>
      </w:r>
      <w:r w:rsidR="00867B4B">
        <w:rPr>
          <w:rFonts w:cs="Times New Roman"/>
          <w:sz w:val="24"/>
        </w:rPr>
        <w:t>CSDL</w:t>
      </w:r>
      <w:r w:rsidR="00867B4B">
        <w:rPr>
          <w:sz w:val="24"/>
          <w:lang w:eastAsia="x-none"/>
        </w:rPr>
        <w:t xml:space="preserve"> theo dõi</w:t>
      </w:r>
      <w:r w:rsidR="003227DB">
        <w:rPr>
          <w:sz w:val="24"/>
          <w:lang w:eastAsia="x-none"/>
        </w:rPr>
        <w:t>).</w:t>
      </w:r>
    </w:p>
    <w:p w14:paraId="66D82638" w14:textId="77777777" w:rsidR="00E770C2" w:rsidRDefault="001013AE" w:rsidP="001013AE">
      <w:pPr>
        <w:rPr>
          <w:color w:val="000000"/>
          <w:sz w:val="24"/>
          <w:lang w:eastAsia="vi-VN"/>
        </w:rPr>
      </w:pPr>
      <w:r w:rsidRPr="0026399A">
        <w:rPr>
          <w:b/>
          <w:sz w:val="24"/>
        </w:rPr>
        <w:t>Bước 1:</w:t>
      </w:r>
      <w:r w:rsidRPr="0026399A">
        <w:rPr>
          <w:sz w:val="24"/>
        </w:rPr>
        <w:t xml:space="preserve"> </w:t>
      </w:r>
      <w:r w:rsidR="00F70767" w:rsidRPr="0026399A">
        <w:rPr>
          <w:sz w:val="24"/>
        </w:rPr>
        <w:t>Đăng nhập bằng tài khoản quản trị Voffice</w:t>
      </w:r>
      <w:r w:rsidR="00F70767" w:rsidRPr="0026399A">
        <w:rPr>
          <w:color w:val="000000"/>
          <w:sz w:val="24"/>
          <w:lang w:eastAsia="vi-VN"/>
        </w:rPr>
        <w:t xml:space="preserve"> </w:t>
      </w:r>
      <w:r w:rsidR="00F70767">
        <w:rPr>
          <w:color w:val="000000"/>
          <w:sz w:val="24"/>
          <w:lang w:eastAsia="vi-VN"/>
        </w:rPr>
        <w:t xml:space="preserve">vào </w:t>
      </w:r>
      <w:r w:rsidRPr="0026399A">
        <w:rPr>
          <w:color w:val="000000"/>
          <w:sz w:val="24"/>
          <w:lang w:eastAsia="vi-VN"/>
        </w:rPr>
        <w:t xml:space="preserve">hệ thống Voffice: </w:t>
      </w:r>
    </w:p>
    <w:p w14:paraId="3E2661D6" w14:textId="77777777" w:rsidR="00ED363D" w:rsidRDefault="00E770C2" w:rsidP="001013AE">
      <w:r>
        <w:rPr>
          <w:color w:val="000000"/>
          <w:sz w:val="24"/>
          <w:lang w:eastAsia="vi-VN"/>
        </w:rPr>
        <w:t>Hệ thống thử nghiệm:</w:t>
      </w:r>
    </w:p>
    <w:p w14:paraId="61841386" w14:textId="77777777" w:rsidR="00ED363D" w:rsidRPr="006563CF" w:rsidRDefault="00ED363D" w:rsidP="00ED363D">
      <w:pPr>
        <w:pStyle w:val="ListParagraph"/>
        <w:rPr>
          <w:sz w:val="26"/>
          <w:szCs w:val="26"/>
        </w:rPr>
      </w:pPr>
      <w:r w:rsidRPr="006563CF">
        <w:rPr>
          <w:sz w:val="26"/>
          <w:szCs w:val="26"/>
        </w:rPr>
        <w:t>•</w:t>
      </w:r>
      <w:r w:rsidRPr="006563CF">
        <w:rPr>
          <w:sz w:val="26"/>
          <w:szCs w:val="26"/>
        </w:rPr>
        <w:tab/>
        <w:t>Hệ thống thử nghiệm mạng nội bộ vpcp: tdnv.vpcp.vn</w:t>
      </w:r>
    </w:p>
    <w:p w14:paraId="0D3F2EBA" w14:textId="57DC517C" w:rsidR="003F29F2" w:rsidRPr="00ED363D" w:rsidRDefault="00ED363D" w:rsidP="00ED363D">
      <w:pPr>
        <w:pStyle w:val="ListParagraph"/>
        <w:rPr>
          <w:sz w:val="26"/>
          <w:szCs w:val="26"/>
        </w:rPr>
      </w:pPr>
      <w:r w:rsidRPr="006563CF">
        <w:rPr>
          <w:sz w:val="26"/>
          <w:szCs w:val="26"/>
        </w:rPr>
        <w:t>•</w:t>
      </w:r>
      <w:r w:rsidRPr="006563CF">
        <w:rPr>
          <w:sz w:val="26"/>
          <w:szCs w:val="26"/>
        </w:rPr>
        <w:tab/>
        <w:t>Link thử nghiệm Viettel: Tdnvvpcp.vtscloud.vn:8080/WEB_VPCP</w:t>
      </w:r>
      <w:r>
        <w:rPr>
          <w:sz w:val="24"/>
        </w:rPr>
        <w:t xml:space="preserve"> </w:t>
      </w:r>
    </w:p>
    <w:p w14:paraId="4BF05D20" w14:textId="77777777" w:rsidR="001013AE" w:rsidRPr="0026399A" w:rsidRDefault="001013AE" w:rsidP="001013AE">
      <w:pPr>
        <w:rPr>
          <w:sz w:val="24"/>
          <w:lang w:eastAsia="x-none"/>
        </w:rPr>
      </w:pPr>
      <w:r w:rsidRPr="0026399A">
        <w:rPr>
          <w:b/>
          <w:sz w:val="24"/>
          <w:lang w:eastAsia="x-none"/>
        </w:rPr>
        <w:t xml:space="preserve">Bước </w:t>
      </w:r>
      <w:r w:rsidR="00B16E2C">
        <w:rPr>
          <w:b/>
          <w:sz w:val="24"/>
          <w:lang w:eastAsia="x-none"/>
        </w:rPr>
        <w:t>2</w:t>
      </w:r>
      <w:r w:rsidRPr="0026399A">
        <w:rPr>
          <w:sz w:val="24"/>
          <w:lang w:eastAsia="x-none"/>
        </w:rPr>
        <w:t>: Vào thêm mới đơn vị -&gt; nhập thông tin đơn vị -&gt; nhấn nút “Ghi lại”</w:t>
      </w:r>
    </w:p>
    <w:p w14:paraId="5F31805F" w14:textId="77777777" w:rsidR="001013AE" w:rsidRPr="0026399A" w:rsidRDefault="001013AE" w:rsidP="00AD0228">
      <w:pPr>
        <w:jc w:val="center"/>
        <w:rPr>
          <w:sz w:val="24"/>
          <w:lang w:eastAsia="x-none"/>
        </w:rPr>
      </w:pPr>
      <w:r w:rsidRPr="0026399A">
        <w:rPr>
          <w:noProof/>
          <w:sz w:val="24"/>
        </w:rPr>
        <w:drawing>
          <wp:inline distT="0" distB="0" distL="0" distR="0" wp14:anchorId="67A2A27B" wp14:editId="654044EA">
            <wp:extent cx="5761990" cy="257565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5761990" cy="2575659"/>
                    </a:xfrm>
                    <a:prstGeom prst="rect">
                      <a:avLst/>
                    </a:prstGeom>
                  </pic:spPr>
                </pic:pic>
              </a:graphicData>
            </a:graphic>
          </wp:inline>
        </w:drawing>
      </w:r>
    </w:p>
    <w:p w14:paraId="09169DFF" w14:textId="77777777" w:rsidR="001013AE" w:rsidRPr="0026399A" w:rsidRDefault="001013AE" w:rsidP="001013AE">
      <w:pPr>
        <w:rPr>
          <w:sz w:val="24"/>
          <w:lang w:eastAsia="x-none"/>
        </w:rPr>
      </w:pPr>
      <w:r w:rsidRPr="0026399A">
        <w:rPr>
          <w:b/>
          <w:sz w:val="24"/>
          <w:lang w:eastAsia="x-none"/>
        </w:rPr>
        <w:t xml:space="preserve">Bước </w:t>
      </w:r>
      <w:r w:rsidR="00763A57">
        <w:rPr>
          <w:b/>
          <w:sz w:val="24"/>
          <w:lang w:eastAsia="x-none"/>
        </w:rPr>
        <w:t>3</w:t>
      </w:r>
      <w:r w:rsidRPr="0026399A">
        <w:rPr>
          <w:sz w:val="24"/>
          <w:lang w:eastAsia="x-none"/>
        </w:rPr>
        <w:t xml:space="preserve">: Vào danh mục đơn vị -&gt; chọn đơn vị vừa thêm -&gt; nhấn sửa -&gt; cập nhật mã định danh -&gt; nhấn nút “Cập nhật” -&gt; dữ liệu được đồng bộ sang </w:t>
      </w:r>
      <w:r w:rsidR="00ED0013" w:rsidRPr="0026399A">
        <w:rPr>
          <w:rFonts w:cs="Times New Roman"/>
          <w:sz w:val="24"/>
        </w:rPr>
        <w:t xml:space="preserve">hệ thống </w:t>
      </w:r>
      <w:r w:rsidR="00ED0013">
        <w:rPr>
          <w:rFonts w:cs="Times New Roman"/>
          <w:sz w:val="24"/>
        </w:rPr>
        <w:t>quản lý CSDL</w:t>
      </w:r>
      <w:r w:rsidR="00ED0013">
        <w:rPr>
          <w:sz w:val="24"/>
          <w:lang w:eastAsia="x-none"/>
        </w:rPr>
        <w:t xml:space="preserve"> theo dõi</w:t>
      </w:r>
      <w:r w:rsidRPr="0026399A">
        <w:rPr>
          <w:sz w:val="24"/>
          <w:lang w:eastAsia="x-none"/>
        </w:rPr>
        <w:t>.</w:t>
      </w:r>
    </w:p>
    <w:p w14:paraId="43B7FF2D" w14:textId="77777777" w:rsidR="001013AE" w:rsidRPr="0026399A" w:rsidRDefault="001013AE" w:rsidP="00AD0228">
      <w:pPr>
        <w:jc w:val="center"/>
        <w:rPr>
          <w:sz w:val="24"/>
          <w:lang w:eastAsia="x-none"/>
        </w:rPr>
      </w:pPr>
      <w:r w:rsidRPr="0026399A">
        <w:rPr>
          <w:noProof/>
          <w:sz w:val="24"/>
        </w:rPr>
        <w:lastRenderedPageBreak/>
        <w:drawing>
          <wp:inline distT="0" distB="0" distL="0" distR="0" wp14:anchorId="6DA0A4FD" wp14:editId="46E671E6">
            <wp:extent cx="5761990" cy="248393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5761990" cy="2483935"/>
                    </a:xfrm>
                    <a:prstGeom prst="rect">
                      <a:avLst/>
                    </a:prstGeom>
                  </pic:spPr>
                </pic:pic>
              </a:graphicData>
            </a:graphic>
          </wp:inline>
        </w:drawing>
      </w:r>
    </w:p>
    <w:p w14:paraId="04C53C64" w14:textId="77777777" w:rsidR="001013AE" w:rsidRPr="0026399A" w:rsidRDefault="001013AE" w:rsidP="001013AE">
      <w:pPr>
        <w:rPr>
          <w:sz w:val="24"/>
          <w:lang w:eastAsia="x-none"/>
        </w:rPr>
      </w:pPr>
      <w:r w:rsidRPr="0026399A">
        <w:rPr>
          <w:b/>
          <w:sz w:val="24"/>
          <w:lang w:eastAsia="x-none"/>
        </w:rPr>
        <w:t xml:space="preserve">Bước </w:t>
      </w:r>
      <w:r w:rsidR="00956486">
        <w:rPr>
          <w:b/>
          <w:sz w:val="24"/>
          <w:lang w:eastAsia="x-none"/>
        </w:rPr>
        <w:t>4</w:t>
      </w:r>
      <w:r w:rsidRPr="0026399A">
        <w:rPr>
          <w:sz w:val="24"/>
          <w:lang w:eastAsia="x-none"/>
        </w:rPr>
        <w:t xml:space="preserve">: Admin </w:t>
      </w:r>
      <w:r w:rsidR="008E4FF8" w:rsidRPr="0026399A">
        <w:rPr>
          <w:rFonts w:cs="Times New Roman"/>
          <w:sz w:val="24"/>
        </w:rPr>
        <w:t xml:space="preserve">hệ thống </w:t>
      </w:r>
      <w:r w:rsidR="008E4FF8">
        <w:rPr>
          <w:rFonts w:cs="Times New Roman"/>
          <w:sz w:val="24"/>
        </w:rPr>
        <w:t>quản lý CSDL</w:t>
      </w:r>
      <w:r w:rsidR="008E4FF8">
        <w:rPr>
          <w:sz w:val="24"/>
          <w:lang w:eastAsia="x-none"/>
        </w:rPr>
        <w:t xml:space="preserve"> theo dõi</w:t>
      </w:r>
      <w:r w:rsidRPr="0026399A">
        <w:rPr>
          <w:sz w:val="24"/>
          <w:lang w:eastAsia="x-none"/>
        </w:rPr>
        <w:t xml:space="preserve"> đăng nhập vào hệ</w:t>
      </w:r>
      <w:r w:rsidR="00281FCD">
        <w:rPr>
          <w:sz w:val="24"/>
          <w:lang w:eastAsia="x-none"/>
        </w:rPr>
        <w:t xml:space="preserve"> thống.</w:t>
      </w:r>
    </w:p>
    <w:p w14:paraId="1DAA700B" w14:textId="77777777" w:rsidR="001013AE" w:rsidRPr="0026399A" w:rsidRDefault="001013AE" w:rsidP="001013AE">
      <w:pPr>
        <w:rPr>
          <w:sz w:val="24"/>
          <w:lang w:eastAsia="x-none"/>
        </w:rPr>
      </w:pPr>
      <w:r w:rsidRPr="0026399A">
        <w:rPr>
          <w:b/>
          <w:sz w:val="24"/>
          <w:lang w:eastAsia="x-none"/>
        </w:rPr>
        <w:t xml:space="preserve">Bước </w:t>
      </w:r>
      <w:r w:rsidR="00956486">
        <w:rPr>
          <w:b/>
          <w:sz w:val="24"/>
          <w:lang w:eastAsia="x-none"/>
        </w:rPr>
        <w:t>5</w:t>
      </w:r>
      <w:r w:rsidRPr="0026399A">
        <w:rPr>
          <w:sz w:val="24"/>
          <w:lang w:eastAsia="x-none"/>
        </w:rPr>
        <w:t>: Vào view cây đơn vị nhìn thấy đơn vị được thêm mới từ bên Voffice</w:t>
      </w:r>
    </w:p>
    <w:p w14:paraId="2E9913D0" w14:textId="77777777" w:rsidR="001013AE" w:rsidRPr="0026399A" w:rsidRDefault="001013AE" w:rsidP="00AD0228">
      <w:pPr>
        <w:jc w:val="center"/>
        <w:rPr>
          <w:sz w:val="24"/>
          <w:lang w:eastAsia="x-none"/>
        </w:rPr>
      </w:pPr>
      <w:r w:rsidRPr="0026399A">
        <w:rPr>
          <w:noProof/>
          <w:sz w:val="24"/>
        </w:rPr>
        <w:drawing>
          <wp:inline distT="0" distB="0" distL="0" distR="0" wp14:anchorId="11AC654A" wp14:editId="1DB68E78">
            <wp:extent cx="4890053" cy="2426219"/>
            <wp:effectExtent l="0" t="0" r="635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4887758" cy="2425080"/>
                    </a:xfrm>
                    <a:prstGeom prst="rect">
                      <a:avLst/>
                    </a:prstGeom>
                  </pic:spPr>
                </pic:pic>
              </a:graphicData>
            </a:graphic>
          </wp:inline>
        </w:drawing>
      </w:r>
    </w:p>
    <w:p w14:paraId="4199E6C8" w14:textId="77777777" w:rsidR="003701D9" w:rsidRPr="0026399A" w:rsidRDefault="0016682F" w:rsidP="003701D9">
      <w:pPr>
        <w:pStyle w:val="Heading2"/>
        <w:numPr>
          <w:ilvl w:val="1"/>
          <w:numId w:val="2"/>
        </w:numPr>
      </w:pPr>
      <w:bookmarkStart w:id="52" w:name="_Gán_quyền_menu/"/>
      <w:bookmarkStart w:id="53" w:name="_Thay_đổi_gán"/>
      <w:bookmarkStart w:id="54" w:name="_Toc103276979"/>
      <w:bookmarkEnd w:id="52"/>
      <w:bookmarkEnd w:id="53"/>
      <w:r>
        <w:t>Chức năng</w:t>
      </w:r>
      <w:r w:rsidR="003701D9">
        <w:t xml:space="preserve"> cấu hình màu sắc hiển thị trên Dashboard</w:t>
      </w:r>
      <w:bookmarkEnd w:id="54"/>
    </w:p>
    <w:p w14:paraId="483766CA" w14:textId="77777777" w:rsidR="003701D9" w:rsidRPr="0026399A" w:rsidRDefault="003C4A1C" w:rsidP="003701D9">
      <w:pPr>
        <w:pStyle w:val="Heading3"/>
      </w:pPr>
      <w:bookmarkStart w:id="55" w:name="_Toc103276980"/>
      <w:r>
        <w:rPr>
          <w:lang w:val="en-US"/>
        </w:rPr>
        <w:t>Thay đổi màu trên Dashboard</w:t>
      </w:r>
      <w:bookmarkEnd w:id="55"/>
    </w:p>
    <w:p w14:paraId="106F2EF3" w14:textId="77777777" w:rsidR="003701D9" w:rsidRDefault="003701D9" w:rsidP="003701D9">
      <w:pPr>
        <w:pStyle w:val="NormalIndent"/>
      </w:pPr>
      <w:r>
        <w:t xml:space="preserve">Cho phép quản trị </w:t>
      </w:r>
      <w:r w:rsidR="004D40F5" w:rsidRPr="0026399A">
        <w:t xml:space="preserve">hệ thống </w:t>
      </w:r>
      <w:r w:rsidR="004D40F5">
        <w:t>quản lý CSDL</w:t>
      </w:r>
      <w:r w:rsidR="004D40F5">
        <w:rPr>
          <w:lang w:eastAsia="x-none"/>
        </w:rPr>
        <w:t xml:space="preserve"> theo dõi </w:t>
      </w:r>
      <w:r w:rsidR="00C311C2">
        <w:t xml:space="preserve">có thể </w:t>
      </w:r>
      <w:r w:rsidR="003C4A1C">
        <w:t xml:space="preserve">thay đổi màu sắc hiển thị </w:t>
      </w:r>
      <w:r w:rsidR="00785C4A">
        <w:t xml:space="preserve">đang mặc định </w:t>
      </w:r>
      <w:r w:rsidR="003C4A1C">
        <w:t>trên Dashboard</w:t>
      </w:r>
      <w:r w:rsidR="00C311C2">
        <w:t>.</w:t>
      </w:r>
      <w:r w:rsidR="00BA4CA9">
        <w:t xml:space="preserve"> </w:t>
      </w:r>
      <w:r w:rsidR="00D80E41">
        <w:t>Có thể thực hiện thay đổi các màu trạng thái sau:</w:t>
      </w:r>
    </w:p>
    <w:p w14:paraId="1468D268" w14:textId="77777777" w:rsidR="003C4A1C" w:rsidRDefault="003C4A1C" w:rsidP="003701D9">
      <w:pPr>
        <w:pStyle w:val="NormalIndent"/>
      </w:pPr>
      <w:r>
        <w:t xml:space="preserve">+ Thay đổi màu trạng thái trên biểu đồ vòng tròn </w:t>
      </w:r>
      <w:r w:rsidR="00D24796">
        <w:t>nhiệm vụ giao, nhiệm vụ theo dõi</w:t>
      </w:r>
    </w:p>
    <w:p w14:paraId="145CA71E" w14:textId="77777777" w:rsidR="003C4A1C" w:rsidRDefault="003C4A1C" w:rsidP="003701D9">
      <w:pPr>
        <w:pStyle w:val="NormalIndent"/>
      </w:pPr>
      <w:r>
        <w:t>+ Thay đổi màu trạng thái của biểu đồ vòng tròn theo dõi văn bản</w:t>
      </w:r>
    </w:p>
    <w:p w14:paraId="4183DA61" w14:textId="77777777" w:rsidR="00293364" w:rsidRDefault="00293364" w:rsidP="003701D9">
      <w:pPr>
        <w:pStyle w:val="NormalIndent"/>
      </w:pPr>
      <w:r>
        <w:t>+ Thay đổi màu quy định trên bản đồ Việt Nam</w:t>
      </w:r>
    </w:p>
    <w:p w14:paraId="7A5D82B7" w14:textId="77777777" w:rsidR="00293364" w:rsidRPr="0026399A" w:rsidRDefault="00293364" w:rsidP="003701D9">
      <w:pPr>
        <w:pStyle w:val="NormalIndent"/>
      </w:pPr>
      <w:r>
        <w:t>+ Thay đổi màu trạng thái quy định trên biểu đồ thanh bar</w:t>
      </w:r>
    </w:p>
    <w:p w14:paraId="706CB19F" w14:textId="77777777" w:rsidR="00D00384" w:rsidRDefault="003701D9" w:rsidP="003701D9">
      <w:pPr>
        <w:pStyle w:val="NormalIndent"/>
        <w:rPr>
          <w:lang w:eastAsia="x-none"/>
        </w:rPr>
      </w:pPr>
      <w:r w:rsidRPr="0026399A">
        <w:rPr>
          <w:b/>
        </w:rPr>
        <w:t xml:space="preserve">Bước 1: </w:t>
      </w:r>
      <w:r w:rsidR="00D00384">
        <w:t>Đăng nhập bằng vài trò</w:t>
      </w:r>
      <w:r>
        <w:t xml:space="preserve"> quản trị </w:t>
      </w:r>
      <w:r w:rsidR="00D00384" w:rsidRPr="0026399A">
        <w:t xml:space="preserve">hệ thống </w:t>
      </w:r>
      <w:r w:rsidR="00D00384">
        <w:t>quản lý CSDL</w:t>
      </w:r>
      <w:r w:rsidR="00D00384">
        <w:rPr>
          <w:lang w:eastAsia="x-none"/>
        </w:rPr>
        <w:t xml:space="preserve"> theo </w:t>
      </w:r>
    </w:p>
    <w:p w14:paraId="14E70671" w14:textId="77777777" w:rsidR="003701D9" w:rsidRDefault="003701D9" w:rsidP="003701D9">
      <w:pPr>
        <w:pStyle w:val="NormalIndent"/>
      </w:pPr>
      <w:r w:rsidRPr="0026399A">
        <w:rPr>
          <w:b/>
        </w:rPr>
        <w:t xml:space="preserve">Bước </w:t>
      </w:r>
      <w:r>
        <w:rPr>
          <w:b/>
        </w:rPr>
        <w:t>2</w:t>
      </w:r>
      <w:r w:rsidR="0047730D">
        <w:t>: Vào danh mục “Quản lý dashboard</w:t>
      </w:r>
      <w:r>
        <w:t>”</w:t>
      </w:r>
    </w:p>
    <w:p w14:paraId="7DEEE341" w14:textId="77777777" w:rsidR="0047730D" w:rsidRDefault="0047730D" w:rsidP="003701D9">
      <w:pPr>
        <w:pStyle w:val="NormalIndent"/>
      </w:pPr>
      <w:r w:rsidRPr="0047730D">
        <w:rPr>
          <w:b/>
        </w:rPr>
        <w:lastRenderedPageBreak/>
        <w:t>Bước 3</w:t>
      </w:r>
      <w:r>
        <w:t>: Chọn màu trên biểu đồ cần thay đổi nhấn nút “Sửa”</w:t>
      </w:r>
    </w:p>
    <w:p w14:paraId="50913C62" w14:textId="77777777" w:rsidR="0047730D" w:rsidRDefault="0047730D" w:rsidP="0047730D">
      <w:pPr>
        <w:pStyle w:val="NormalIndent"/>
      </w:pPr>
      <w:r w:rsidRPr="0047730D">
        <w:rPr>
          <w:b/>
        </w:rPr>
        <w:t xml:space="preserve">Bước </w:t>
      </w:r>
      <w:r>
        <w:rPr>
          <w:b/>
        </w:rPr>
        <w:t>4</w:t>
      </w:r>
      <w:r>
        <w:t>: Nhập giá trị màu theo dạng Hex</w:t>
      </w:r>
      <w:r w:rsidR="00565144">
        <w:t xml:space="preserve"> sau đó nhấn nút “Ghi lại”</w:t>
      </w:r>
    </w:p>
    <w:p w14:paraId="6EC65A88" w14:textId="77777777" w:rsidR="003701D9" w:rsidRDefault="0047730D" w:rsidP="00AD0228">
      <w:pPr>
        <w:pStyle w:val="NormalIndent"/>
        <w:jc w:val="center"/>
      </w:pPr>
      <w:r>
        <w:rPr>
          <w:noProof/>
        </w:rPr>
        <w:drawing>
          <wp:inline distT="0" distB="0" distL="0" distR="0" wp14:anchorId="7F84491D" wp14:editId="10F5CE3B">
            <wp:extent cx="5761990" cy="1544533"/>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5761990" cy="1544533"/>
                    </a:xfrm>
                    <a:prstGeom prst="rect">
                      <a:avLst/>
                    </a:prstGeom>
                  </pic:spPr>
                </pic:pic>
              </a:graphicData>
            </a:graphic>
          </wp:inline>
        </w:drawing>
      </w:r>
    </w:p>
    <w:p w14:paraId="4A8C18EE" w14:textId="77777777" w:rsidR="00236A59" w:rsidRPr="0026399A" w:rsidRDefault="00236A59" w:rsidP="00236A59">
      <w:pPr>
        <w:pStyle w:val="NormalIndent"/>
        <w:numPr>
          <w:ilvl w:val="0"/>
          <w:numId w:val="27"/>
        </w:numPr>
      </w:pPr>
      <w:r>
        <w:t>Hoàn thành cấu hình thay đổi màu hiển thị trên Dashboard</w:t>
      </w:r>
    </w:p>
    <w:sectPr w:rsidR="00236A59" w:rsidRPr="0026399A" w:rsidSect="00C96C91">
      <w:headerReference w:type="even" r:id="rId66"/>
      <w:headerReference w:type="default" r:id="rId67"/>
      <w:footerReference w:type="default" r:id="rId68"/>
      <w:footerReference w:type="first" r:id="rId69"/>
      <w:pgSz w:w="11909" w:h="16834" w:code="9"/>
      <w:pgMar w:top="1134" w:right="1134" w:bottom="1134" w:left="1701" w:header="568" w:footer="348" w:gutter="0"/>
      <w:cols w:space="709"/>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66493D" w14:textId="77777777" w:rsidR="00271B04" w:rsidRDefault="00271B04" w:rsidP="00B53F07">
      <w:r>
        <w:separator/>
      </w:r>
    </w:p>
    <w:p w14:paraId="3B14864C" w14:textId="77777777" w:rsidR="00271B04" w:rsidRDefault="00271B04" w:rsidP="00B53F07"/>
    <w:p w14:paraId="1D70E2FC" w14:textId="77777777" w:rsidR="00271B04" w:rsidRDefault="00271B04"/>
    <w:p w14:paraId="0EC09B11" w14:textId="77777777" w:rsidR="00271B04" w:rsidRDefault="00271B04"/>
    <w:p w14:paraId="0E099386" w14:textId="77777777" w:rsidR="00271B04" w:rsidRDefault="00271B04"/>
    <w:p w14:paraId="206D45F0" w14:textId="77777777" w:rsidR="00271B04" w:rsidRDefault="00271B04"/>
    <w:p w14:paraId="1B20BBE4" w14:textId="77777777" w:rsidR="00271B04" w:rsidRDefault="00271B04"/>
    <w:p w14:paraId="51D4DA0A" w14:textId="77777777" w:rsidR="00271B04" w:rsidRDefault="00271B04"/>
  </w:endnote>
  <w:endnote w:type="continuationSeparator" w:id="0">
    <w:p w14:paraId="1F70A688" w14:textId="77777777" w:rsidR="00271B04" w:rsidRDefault="00271B04" w:rsidP="00B53F07">
      <w:r>
        <w:continuationSeparator/>
      </w:r>
    </w:p>
    <w:p w14:paraId="3FB170AB" w14:textId="77777777" w:rsidR="00271B04" w:rsidRDefault="00271B04" w:rsidP="00B53F07"/>
    <w:p w14:paraId="153C31FB" w14:textId="77777777" w:rsidR="00271B04" w:rsidRDefault="00271B04"/>
    <w:p w14:paraId="41562634" w14:textId="77777777" w:rsidR="00271B04" w:rsidRDefault="00271B04"/>
    <w:p w14:paraId="21045F53" w14:textId="77777777" w:rsidR="00271B04" w:rsidRDefault="00271B04"/>
    <w:p w14:paraId="3FC9C31A" w14:textId="77777777" w:rsidR="00271B04" w:rsidRDefault="00271B04"/>
    <w:p w14:paraId="3A4E8F04" w14:textId="77777777" w:rsidR="00271B04" w:rsidRDefault="00271B04"/>
    <w:p w14:paraId="72D16CBC" w14:textId="77777777" w:rsidR="00271B04" w:rsidRDefault="00271B0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nTime">
    <w:altName w:val="Courier New"/>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VnTimeH">
    <w:altName w:val="Courier New"/>
    <w:charset w:val="00"/>
    <w:family w:val="swiss"/>
    <w:pitch w:val="variable"/>
    <w:sig w:usb0="00000003" w:usb1="00000000" w:usb2="00000000" w:usb3="00000000" w:csb0="00000001" w:csb1="00000000"/>
  </w:font>
  <w:font w:name=".VnArialH">
    <w:altName w:val="Courier New"/>
    <w:charset w:val="00"/>
    <w:family w:val="swiss"/>
    <w:pitch w:val="variable"/>
    <w:sig w:usb0="00000003" w:usb1="00000000" w:usb2="00000000" w:usb3="00000000" w:csb0="00000001" w:csb1="00000000"/>
  </w:font>
  <w:font w:name=".VnArial">
    <w:altName w:val="Calibri"/>
    <w:charset w:val="00"/>
    <w:family w:val="swiss"/>
    <w:pitch w:val="variable"/>
    <w:sig w:usb0="00000007" w:usb1="00000000" w:usb2="00000000" w:usb3="00000000" w:csb0="00000011" w:csb1="00000000"/>
  </w:font>
  <w:font w:name="Arial Unicode MS">
    <w:panose1 w:val="020B0604020202020204"/>
    <w:charset w:val="80"/>
    <w:family w:val="swiss"/>
    <w:pitch w:val="variable"/>
    <w:sig w:usb0="F7FFAFFF" w:usb1="E9DFFFFF" w:usb2="0000003F" w:usb3="00000000" w:csb0="003F01FF" w:csb1="00000000"/>
  </w:font>
  <w:font w:name="Swis721 BlkEx BT">
    <w:altName w:val="Impact"/>
    <w:charset w:val="00"/>
    <w:family w:val="swiss"/>
    <w:pitch w:val="variable"/>
    <w:sig w:usb0="00000087" w:usb1="00000000" w:usb2="00000000" w:usb3="00000000" w:csb0="0000001B"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02135661"/>
      <w:docPartObj>
        <w:docPartGallery w:val="Page Numbers (Bottom of Page)"/>
        <w:docPartUnique/>
      </w:docPartObj>
    </w:sdtPr>
    <w:sdtEndPr>
      <w:rPr>
        <w:noProof/>
      </w:rPr>
    </w:sdtEndPr>
    <w:sdtContent>
      <w:p w14:paraId="1EB5C767" w14:textId="2F4E825B" w:rsidR="001013AE" w:rsidRDefault="001013AE">
        <w:pPr>
          <w:jc w:val="center"/>
        </w:pPr>
        <w:r>
          <w:fldChar w:fldCharType="begin"/>
        </w:r>
        <w:r>
          <w:instrText xml:space="preserve"> PAGE   \* MERGEFORMAT </w:instrText>
        </w:r>
        <w:r>
          <w:fldChar w:fldCharType="separate"/>
        </w:r>
        <w:r w:rsidR="00BA699B">
          <w:rPr>
            <w:noProof/>
          </w:rPr>
          <w:t>5</w:t>
        </w:r>
        <w:r>
          <w:rPr>
            <w:noProof/>
          </w:rPr>
          <w:fldChar w:fldCharType="end"/>
        </w:r>
      </w:p>
    </w:sdtContent>
  </w:sdt>
  <w:p w14:paraId="3EAF7D1B" w14:textId="77777777" w:rsidR="001013AE" w:rsidRDefault="001013AE"/>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3751669"/>
      <w:docPartObj>
        <w:docPartGallery w:val="Page Numbers (Bottom of Page)"/>
        <w:docPartUnique/>
      </w:docPartObj>
    </w:sdtPr>
    <w:sdtEndPr>
      <w:rPr>
        <w:noProof/>
      </w:rPr>
    </w:sdtEndPr>
    <w:sdtContent>
      <w:p w14:paraId="7A64DE7A" w14:textId="127291B0" w:rsidR="001013AE" w:rsidRDefault="001013AE">
        <w:pPr>
          <w:jc w:val="right"/>
        </w:pPr>
        <w:r>
          <w:fldChar w:fldCharType="begin"/>
        </w:r>
        <w:r>
          <w:instrText xml:space="preserve"> PAGE   \* MERGEFORMAT </w:instrText>
        </w:r>
        <w:r>
          <w:fldChar w:fldCharType="separate"/>
        </w:r>
        <w:r w:rsidR="00BA699B">
          <w:rPr>
            <w:noProof/>
          </w:rPr>
          <w:t>1</w:t>
        </w:r>
        <w:r>
          <w:rPr>
            <w:noProof/>
          </w:rPr>
          <w:fldChar w:fldCharType="end"/>
        </w:r>
      </w:p>
    </w:sdtContent>
  </w:sdt>
  <w:p w14:paraId="0AB7E23D" w14:textId="77777777" w:rsidR="001013AE" w:rsidRDefault="001013AE"/>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2D01AA" w14:textId="77777777" w:rsidR="00271B04" w:rsidRDefault="00271B04" w:rsidP="00B53F07">
      <w:r>
        <w:separator/>
      </w:r>
    </w:p>
    <w:p w14:paraId="29A59912" w14:textId="77777777" w:rsidR="00271B04" w:rsidRDefault="00271B04" w:rsidP="00B53F07"/>
    <w:p w14:paraId="50EE17DD" w14:textId="77777777" w:rsidR="00271B04" w:rsidRDefault="00271B04"/>
    <w:p w14:paraId="59164855" w14:textId="77777777" w:rsidR="00271B04" w:rsidRDefault="00271B04"/>
    <w:p w14:paraId="46E1D6EB" w14:textId="77777777" w:rsidR="00271B04" w:rsidRDefault="00271B04"/>
    <w:p w14:paraId="60FEE0BE" w14:textId="77777777" w:rsidR="00271B04" w:rsidRDefault="00271B04"/>
    <w:p w14:paraId="2D00BE07" w14:textId="77777777" w:rsidR="00271B04" w:rsidRDefault="00271B04"/>
    <w:p w14:paraId="1086E6B1" w14:textId="77777777" w:rsidR="00271B04" w:rsidRDefault="00271B04"/>
  </w:footnote>
  <w:footnote w:type="continuationSeparator" w:id="0">
    <w:p w14:paraId="767F1020" w14:textId="77777777" w:rsidR="00271B04" w:rsidRDefault="00271B04" w:rsidP="00B53F07">
      <w:r>
        <w:continuationSeparator/>
      </w:r>
    </w:p>
    <w:p w14:paraId="039A9A1C" w14:textId="77777777" w:rsidR="00271B04" w:rsidRDefault="00271B04" w:rsidP="00B53F07"/>
    <w:p w14:paraId="5D16C8A9" w14:textId="77777777" w:rsidR="00271B04" w:rsidRDefault="00271B04"/>
    <w:p w14:paraId="4E1CE6D7" w14:textId="77777777" w:rsidR="00271B04" w:rsidRDefault="00271B04"/>
    <w:p w14:paraId="45D0B214" w14:textId="77777777" w:rsidR="00271B04" w:rsidRDefault="00271B04"/>
    <w:p w14:paraId="724C7949" w14:textId="77777777" w:rsidR="00271B04" w:rsidRDefault="00271B04"/>
    <w:p w14:paraId="7AD5E56B" w14:textId="77777777" w:rsidR="00271B04" w:rsidRDefault="00271B04"/>
    <w:p w14:paraId="7ACF3C78" w14:textId="77777777" w:rsidR="00271B04" w:rsidRDefault="00271B04"/>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500E84" w14:textId="77777777" w:rsidR="001013AE" w:rsidRDefault="001013AE"/>
  <w:p w14:paraId="514997D6" w14:textId="77777777" w:rsidR="001013AE" w:rsidRDefault="001013AE"/>
  <w:p w14:paraId="0F52BF94" w14:textId="77777777" w:rsidR="001013AE" w:rsidRDefault="001013AE" w:rsidP="00E6020D"/>
  <w:p w14:paraId="748C4FDA" w14:textId="77777777" w:rsidR="001013AE" w:rsidRDefault="001013AE" w:rsidP="006C26FA"/>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3C04AE" w14:textId="77777777" w:rsidR="001013AE" w:rsidRPr="00321E38" w:rsidRDefault="00D52501" w:rsidP="00214F15">
    <w:pPr>
      <w:pStyle w:val="NormalIndent0"/>
      <w:ind w:left="0"/>
    </w:pPr>
    <w:r>
      <w:t>CSDL_TDKL – Hướng dẫn sử dụng</w:t>
    </w:r>
    <w:r w:rsidR="001013AE" w:rsidRPr="00321E38">
      <w:tab/>
    </w:r>
    <w:r w:rsidR="001013AE">
      <w:t xml:space="preserve">                                                                               </w:t>
    </w:r>
    <w:r w:rsidR="00856AC5">
      <w:t xml:space="preserve">      v2</w:t>
    </w:r>
    <w:r w:rsidR="001013AE">
      <w:t>.0</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4" type="#_x0000_t75" style="width:11.25pt;height:11.25pt" o:bullet="t">
        <v:imagedata r:id="rId1" o:title="mso38"/>
      </v:shape>
    </w:pict>
  </w:numPicBullet>
  <w:abstractNum w:abstractNumId="0" w15:restartNumberingAfterBreak="0">
    <w:nsid w:val="FFFFFF88"/>
    <w:multiLevelType w:val="singleLevel"/>
    <w:tmpl w:val="6A9C7F4C"/>
    <w:lvl w:ilvl="0">
      <w:start w:val="1"/>
      <w:numFmt w:val="decimal"/>
      <w:pStyle w:val="ListNumber"/>
      <w:lvlText w:val="%1."/>
      <w:lvlJc w:val="left"/>
      <w:pPr>
        <w:tabs>
          <w:tab w:val="num" w:pos="360"/>
        </w:tabs>
        <w:ind w:left="360" w:hanging="360"/>
      </w:pPr>
    </w:lvl>
  </w:abstractNum>
  <w:abstractNum w:abstractNumId="1" w15:restartNumberingAfterBreak="0">
    <w:nsid w:val="0670146A"/>
    <w:multiLevelType w:val="singleLevel"/>
    <w:tmpl w:val="A2B453D0"/>
    <w:name w:val="522222222222222"/>
    <w:lvl w:ilvl="0">
      <w:start w:val="1"/>
      <w:numFmt w:val="decimal"/>
      <w:lvlText w:val="%1."/>
      <w:lvlJc w:val="left"/>
      <w:pPr>
        <w:tabs>
          <w:tab w:val="num" w:pos="360"/>
        </w:tabs>
        <w:ind w:left="216" w:hanging="216"/>
      </w:pPr>
    </w:lvl>
  </w:abstractNum>
  <w:abstractNum w:abstractNumId="2" w15:restartNumberingAfterBreak="0">
    <w:nsid w:val="09081944"/>
    <w:multiLevelType w:val="singleLevel"/>
    <w:tmpl w:val="E94C8798"/>
    <w:name w:val="5222222"/>
    <w:lvl w:ilvl="0">
      <w:start w:val="1"/>
      <w:numFmt w:val="decimal"/>
      <w:lvlText w:val="%1."/>
      <w:lvlJc w:val="left"/>
      <w:pPr>
        <w:tabs>
          <w:tab w:val="num" w:pos="360"/>
        </w:tabs>
        <w:ind w:left="360" w:hanging="360"/>
      </w:pPr>
      <w:rPr>
        <w:rFonts w:ascii=".VnTime" w:hAnsi=".VnTime" w:cs="Times New Roman" w:hint="default"/>
      </w:rPr>
    </w:lvl>
  </w:abstractNum>
  <w:abstractNum w:abstractNumId="3" w15:restartNumberingAfterBreak="0">
    <w:nsid w:val="0A644446"/>
    <w:multiLevelType w:val="hybridMultilevel"/>
    <w:tmpl w:val="A158192C"/>
    <w:lvl w:ilvl="0" w:tplc="5628C9AE">
      <w:start w:val="3"/>
      <w:numFmt w:val="bullet"/>
      <w:lvlText w:val=""/>
      <w:lvlJc w:val="left"/>
      <w:pPr>
        <w:ind w:left="720" w:hanging="360"/>
      </w:pPr>
      <w:rPr>
        <w:rFonts w:ascii="Wingdings" w:eastAsia="Arial"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A3273D"/>
    <w:multiLevelType w:val="singleLevel"/>
    <w:tmpl w:val="A2B453D0"/>
    <w:name w:val="52222222222222222222"/>
    <w:lvl w:ilvl="0">
      <w:start w:val="1"/>
      <w:numFmt w:val="decimal"/>
      <w:lvlText w:val="%1."/>
      <w:lvlJc w:val="left"/>
      <w:pPr>
        <w:tabs>
          <w:tab w:val="num" w:pos="360"/>
        </w:tabs>
        <w:ind w:left="216" w:hanging="216"/>
      </w:pPr>
    </w:lvl>
  </w:abstractNum>
  <w:abstractNum w:abstractNumId="5" w15:restartNumberingAfterBreak="0">
    <w:nsid w:val="0D5D4E33"/>
    <w:multiLevelType w:val="hybridMultilevel"/>
    <w:tmpl w:val="2CD42E4E"/>
    <w:lvl w:ilvl="0" w:tplc="DBBC6A9A">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041325D"/>
    <w:multiLevelType w:val="multilevel"/>
    <w:tmpl w:val="7B329542"/>
    <w:lvl w:ilvl="0">
      <w:start w:val="1"/>
      <w:numFmt w:val="decimal"/>
      <w:pStyle w:val="Heading1"/>
      <w:lvlText w:val="%1."/>
      <w:lvlJc w:val="left"/>
      <w:pPr>
        <w:tabs>
          <w:tab w:val="num" w:pos="360"/>
        </w:tabs>
        <w:ind w:left="360" w:hanging="360"/>
      </w:pPr>
    </w:lvl>
    <w:lvl w:ilvl="1">
      <w:start w:val="1"/>
      <w:numFmt w:val="decimal"/>
      <w:pStyle w:val="Heading2"/>
      <w:lvlText w:val="%1.%2."/>
      <w:lvlJc w:val="left"/>
      <w:pPr>
        <w:tabs>
          <w:tab w:val="num" w:pos="567"/>
        </w:tabs>
        <w:ind w:left="567" w:hanging="567"/>
      </w:pPr>
    </w:lvl>
    <w:lvl w:ilvl="2">
      <w:start w:val="1"/>
      <w:numFmt w:val="decimal"/>
      <w:pStyle w:val="Heading3"/>
      <w:lvlText w:val="%1.%2.%3."/>
      <w:lvlJc w:val="left"/>
      <w:pPr>
        <w:tabs>
          <w:tab w:val="num" w:pos="1764"/>
        </w:tabs>
        <w:ind w:left="1764" w:hanging="504"/>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2088"/>
        </w:tabs>
        <w:ind w:left="2088" w:hanging="648"/>
      </w:pPr>
      <w:rPr>
        <w:b w:val="0"/>
        <w:i w:val="0"/>
      </w:r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7" w15:restartNumberingAfterBreak="0">
    <w:nsid w:val="199770EA"/>
    <w:multiLevelType w:val="singleLevel"/>
    <w:tmpl w:val="A2B453D0"/>
    <w:name w:val="522222222222222222222"/>
    <w:lvl w:ilvl="0">
      <w:start w:val="1"/>
      <w:numFmt w:val="decimal"/>
      <w:lvlText w:val="%1."/>
      <w:lvlJc w:val="left"/>
      <w:pPr>
        <w:tabs>
          <w:tab w:val="num" w:pos="360"/>
        </w:tabs>
        <w:ind w:left="216" w:hanging="216"/>
      </w:pPr>
    </w:lvl>
  </w:abstractNum>
  <w:abstractNum w:abstractNumId="8" w15:restartNumberingAfterBreak="0">
    <w:nsid w:val="1AD40067"/>
    <w:multiLevelType w:val="hybridMultilevel"/>
    <w:tmpl w:val="02CCB2E4"/>
    <w:lvl w:ilvl="0" w:tplc="0F14E648">
      <w:numFmt w:val="bullet"/>
      <w:lvlText w:val=""/>
      <w:lvlJc w:val="left"/>
      <w:pPr>
        <w:ind w:left="720" w:hanging="360"/>
      </w:pPr>
      <w:rPr>
        <w:rFonts w:ascii="Wingdings" w:eastAsia="Times New Roman"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096CC1"/>
    <w:multiLevelType w:val="singleLevel"/>
    <w:tmpl w:val="A2B453D0"/>
    <w:name w:val="52"/>
    <w:lvl w:ilvl="0">
      <w:start w:val="1"/>
      <w:numFmt w:val="decimal"/>
      <w:lvlText w:val="%1."/>
      <w:lvlJc w:val="left"/>
      <w:pPr>
        <w:tabs>
          <w:tab w:val="num" w:pos="360"/>
        </w:tabs>
        <w:ind w:left="216" w:hanging="216"/>
      </w:pPr>
    </w:lvl>
  </w:abstractNum>
  <w:abstractNum w:abstractNumId="10" w15:restartNumberingAfterBreak="0">
    <w:nsid w:val="1EEE5310"/>
    <w:multiLevelType w:val="singleLevel"/>
    <w:tmpl w:val="A2B453D0"/>
    <w:name w:val="52222222222"/>
    <w:lvl w:ilvl="0">
      <w:start w:val="1"/>
      <w:numFmt w:val="decimal"/>
      <w:lvlText w:val="%1."/>
      <w:lvlJc w:val="left"/>
      <w:pPr>
        <w:tabs>
          <w:tab w:val="num" w:pos="360"/>
        </w:tabs>
        <w:ind w:left="216" w:hanging="216"/>
      </w:pPr>
    </w:lvl>
  </w:abstractNum>
  <w:abstractNum w:abstractNumId="11" w15:restartNumberingAfterBreak="0">
    <w:nsid w:val="1F3B5370"/>
    <w:multiLevelType w:val="hybridMultilevel"/>
    <w:tmpl w:val="45728402"/>
    <w:lvl w:ilvl="0" w:tplc="FFFFFFFF">
      <w:numFmt w:val="bullet"/>
      <w:pStyle w:val="MyNormal"/>
      <w:lvlText w:val="-"/>
      <w:lvlJc w:val="left"/>
      <w:pPr>
        <w:tabs>
          <w:tab w:val="num" w:pos="360"/>
        </w:tabs>
        <w:ind w:left="360" w:hanging="360"/>
      </w:pPr>
      <w:rPr>
        <w:rFonts w:ascii="Times New Roman" w:eastAsia="Times New Roman" w:hAnsi="Times New Roman" w:cs="Times New Roman" w:hint="default"/>
      </w:rPr>
    </w:lvl>
    <w:lvl w:ilvl="1" w:tplc="55C4C72C">
      <w:start w:val="1"/>
      <w:numFmt w:val="bullet"/>
      <w:lvlText w:val="o"/>
      <w:lvlJc w:val="left"/>
      <w:pPr>
        <w:tabs>
          <w:tab w:val="num" w:pos="1780"/>
        </w:tabs>
        <w:ind w:left="1780" w:hanging="360"/>
      </w:pPr>
      <w:rPr>
        <w:rFonts w:ascii="Courier New" w:hAnsi="Courier New" w:cs="Courier New" w:hint="default"/>
      </w:rPr>
    </w:lvl>
    <w:lvl w:ilvl="2" w:tplc="FFFFFFFF">
      <w:start w:val="1"/>
      <w:numFmt w:val="bullet"/>
      <w:lvlText w:val=""/>
      <w:lvlPicBulletId w:val="0"/>
      <w:lvlJc w:val="left"/>
      <w:pPr>
        <w:tabs>
          <w:tab w:val="num" w:pos="2500"/>
        </w:tabs>
        <w:ind w:left="2500" w:hanging="360"/>
      </w:pPr>
      <w:rPr>
        <w:rFonts w:ascii="Symbol" w:hAnsi="Symbol" w:hint="default"/>
      </w:rPr>
    </w:lvl>
    <w:lvl w:ilvl="3" w:tplc="FFFFFFFF">
      <w:start w:val="1"/>
      <w:numFmt w:val="bullet"/>
      <w:lvlText w:val=""/>
      <w:lvlJc w:val="left"/>
      <w:pPr>
        <w:tabs>
          <w:tab w:val="num" w:pos="3220"/>
        </w:tabs>
        <w:ind w:left="3220" w:hanging="360"/>
      </w:pPr>
      <w:rPr>
        <w:rFonts w:ascii="Symbol" w:hAnsi="Symbol" w:hint="default"/>
      </w:rPr>
    </w:lvl>
    <w:lvl w:ilvl="4" w:tplc="FFFFFFFF">
      <w:start w:val="1"/>
      <w:numFmt w:val="bullet"/>
      <w:lvlText w:val="o"/>
      <w:lvlJc w:val="left"/>
      <w:pPr>
        <w:tabs>
          <w:tab w:val="num" w:pos="3940"/>
        </w:tabs>
        <w:ind w:left="3940" w:hanging="360"/>
      </w:pPr>
      <w:rPr>
        <w:rFonts w:ascii="Courier New" w:hAnsi="Courier New" w:cs="Courier New" w:hint="default"/>
      </w:rPr>
    </w:lvl>
    <w:lvl w:ilvl="5" w:tplc="FFFFFFFF">
      <w:start w:val="1"/>
      <w:numFmt w:val="bullet"/>
      <w:lvlText w:val=""/>
      <w:lvlJc w:val="left"/>
      <w:pPr>
        <w:tabs>
          <w:tab w:val="num" w:pos="4660"/>
        </w:tabs>
        <w:ind w:left="4660" w:hanging="360"/>
      </w:pPr>
      <w:rPr>
        <w:rFonts w:ascii="Wingdings" w:hAnsi="Wingdings" w:hint="default"/>
      </w:rPr>
    </w:lvl>
    <w:lvl w:ilvl="6" w:tplc="FFFFFFFF" w:tentative="1">
      <w:start w:val="1"/>
      <w:numFmt w:val="bullet"/>
      <w:lvlText w:val=""/>
      <w:lvlJc w:val="left"/>
      <w:pPr>
        <w:tabs>
          <w:tab w:val="num" w:pos="5380"/>
        </w:tabs>
        <w:ind w:left="5380" w:hanging="360"/>
      </w:pPr>
      <w:rPr>
        <w:rFonts w:ascii="Symbol" w:hAnsi="Symbol" w:hint="default"/>
      </w:rPr>
    </w:lvl>
    <w:lvl w:ilvl="7" w:tplc="FFFFFFFF" w:tentative="1">
      <w:start w:val="1"/>
      <w:numFmt w:val="bullet"/>
      <w:lvlText w:val="o"/>
      <w:lvlJc w:val="left"/>
      <w:pPr>
        <w:tabs>
          <w:tab w:val="num" w:pos="6100"/>
        </w:tabs>
        <w:ind w:left="6100" w:hanging="360"/>
      </w:pPr>
      <w:rPr>
        <w:rFonts w:ascii="Courier New" w:hAnsi="Courier New" w:cs="Courier New" w:hint="default"/>
      </w:rPr>
    </w:lvl>
    <w:lvl w:ilvl="8" w:tplc="FFFFFFFF" w:tentative="1">
      <w:start w:val="1"/>
      <w:numFmt w:val="bullet"/>
      <w:lvlText w:val=""/>
      <w:lvlJc w:val="left"/>
      <w:pPr>
        <w:tabs>
          <w:tab w:val="num" w:pos="6820"/>
        </w:tabs>
        <w:ind w:left="6820" w:hanging="360"/>
      </w:pPr>
      <w:rPr>
        <w:rFonts w:ascii="Wingdings" w:hAnsi="Wingdings" w:hint="default"/>
      </w:rPr>
    </w:lvl>
  </w:abstractNum>
  <w:abstractNum w:abstractNumId="12" w15:restartNumberingAfterBreak="0">
    <w:nsid w:val="22C92E7F"/>
    <w:multiLevelType w:val="hybridMultilevel"/>
    <w:tmpl w:val="1E7603F2"/>
    <w:lvl w:ilvl="0" w:tplc="D7022280">
      <w:start w:val="1"/>
      <w:numFmt w:val="decimal"/>
      <w:lvlText w:val="%1."/>
      <w:lvlJc w:val="left"/>
      <w:pPr>
        <w:ind w:left="1080" w:hanging="360"/>
      </w:pPr>
      <w:rPr>
        <w:rFonts w:ascii="Times New Roman" w:eastAsia="Times New Roman" w:hAnsi="Times New Roman" w:cs="Times New Roman"/>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368015F"/>
    <w:multiLevelType w:val="singleLevel"/>
    <w:tmpl w:val="0409000F"/>
    <w:lvl w:ilvl="0">
      <w:start w:val="1"/>
      <w:numFmt w:val="decimal"/>
      <w:lvlText w:val="%1."/>
      <w:lvlJc w:val="left"/>
      <w:pPr>
        <w:tabs>
          <w:tab w:val="num" w:pos="360"/>
        </w:tabs>
        <w:ind w:left="360" w:hanging="360"/>
      </w:pPr>
    </w:lvl>
  </w:abstractNum>
  <w:abstractNum w:abstractNumId="14" w15:restartNumberingAfterBreak="0">
    <w:nsid w:val="23DF63FE"/>
    <w:multiLevelType w:val="singleLevel"/>
    <w:tmpl w:val="A2B453D0"/>
    <w:name w:val="522222222"/>
    <w:lvl w:ilvl="0">
      <w:start w:val="1"/>
      <w:numFmt w:val="decimal"/>
      <w:lvlText w:val="%1."/>
      <w:lvlJc w:val="left"/>
      <w:pPr>
        <w:tabs>
          <w:tab w:val="num" w:pos="360"/>
        </w:tabs>
        <w:ind w:left="216" w:hanging="216"/>
      </w:pPr>
    </w:lvl>
  </w:abstractNum>
  <w:abstractNum w:abstractNumId="15" w15:restartNumberingAfterBreak="0">
    <w:nsid w:val="254A4F5E"/>
    <w:multiLevelType w:val="singleLevel"/>
    <w:tmpl w:val="9B1ABC72"/>
    <w:lvl w:ilvl="0">
      <w:numFmt w:val="bullet"/>
      <w:lvlText w:val="-"/>
      <w:lvlJc w:val="left"/>
      <w:pPr>
        <w:tabs>
          <w:tab w:val="num" w:pos="795"/>
        </w:tabs>
        <w:ind w:left="795" w:hanging="360"/>
      </w:pPr>
      <w:rPr>
        <w:rFonts w:hint="default"/>
      </w:rPr>
    </w:lvl>
  </w:abstractNum>
  <w:abstractNum w:abstractNumId="16" w15:restartNumberingAfterBreak="0">
    <w:nsid w:val="2AF52692"/>
    <w:multiLevelType w:val="hybridMultilevel"/>
    <w:tmpl w:val="77E4FC52"/>
    <w:lvl w:ilvl="0" w:tplc="DAFEC4AA">
      <w:start w:val="1"/>
      <w:numFmt w:val="bullet"/>
      <w:lvlText w:val=""/>
      <w:lvlJc w:val="left"/>
      <w:pPr>
        <w:ind w:left="1287" w:hanging="360"/>
      </w:pPr>
      <w:rPr>
        <w:rFonts w:ascii="Symbol" w:hAnsi="Symbol" w:hint="default"/>
        <w:color w:val="auto"/>
      </w:rPr>
    </w:lvl>
    <w:lvl w:ilvl="1" w:tplc="04090003">
      <w:start w:val="1"/>
      <w:numFmt w:val="bullet"/>
      <w:lvlText w:val="o"/>
      <w:lvlJc w:val="left"/>
      <w:pPr>
        <w:ind w:left="2007" w:hanging="360"/>
      </w:pPr>
      <w:rPr>
        <w:rFonts w:ascii="Courier New" w:hAnsi="Courier New" w:cs="Courier New" w:hint="default"/>
      </w:rPr>
    </w:lvl>
    <w:lvl w:ilvl="2" w:tplc="04090005">
      <w:start w:val="1"/>
      <w:numFmt w:val="bullet"/>
      <w:lvlText w:val=""/>
      <w:lvlJc w:val="left"/>
      <w:pPr>
        <w:ind w:left="2727" w:hanging="360"/>
      </w:pPr>
      <w:rPr>
        <w:rFonts w:ascii="Wingdings" w:hAnsi="Wingdings" w:hint="default"/>
      </w:rPr>
    </w:lvl>
    <w:lvl w:ilvl="3" w:tplc="76AE6AD8">
      <w:numFmt w:val="bullet"/>
      <w:lvlText w:val="-"/>
      <w:lvlJc w:val="left"/>
      <w:pPr>
        <w:ind w:left="3447" w:hanging="360"/>
      </w:pPr>
      <w:rPr>
        <w:rFonts w:ascii="Times New Roman" w:eastAsia="Times New Roman" w:hAnsi="Times New Roman" w:cs="Times New Roman" w:hint="default"/>
      </w:rPr>
    </w:lvl>
    <w:lvl w:ilvl="4" w:tplc="04090003">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7" w15:restartNumberingAfterBreak="0">
    <w:nsid w:val="2C305CE0"/>
    <w:multiLevelType w:val="singleLevel"/>
    <w:tmpl w:val="C930AA2E"/>
    <w:lvl w:ilvl="0">
      <w:start w:val="1"/>
      <w:numFmt w:val="bullet"/>
      <w:pStyle w:val="ListBullet"/>
      <w:lvlText w:val=""/>
      <w:lvlJc w:val="left"/>
      <w:pPr>
        <w:tabs>
          <w:tab w:val="num" w:pos="0"/>
        </w:tabs>
        <w:ind w:left="992" w:hanging="283"/>
      </w:pPr>
      <w:rPr>
        <w:rFonts w:ascii="Symbol" w:hAnsi="Symbol" w:cs="Times New Roman" w:hint="default"/>
      </w:rPr>
    </w:lvl>
  </w:abstractNum>
  <w:abstractNum w:abstractNumId="18" w15:restartNumberingAfterBreak="0">
    <w:nsid w:val="2F3377F8"/>
    <w:multiLevelType w:val="hybridMultilevel"/>
    <w:tmpl w:val="5316DACE"/>
    <w:lvl w:ilvl="0" w:tplc="0409000D">
      <w:start w:val="1"/>
      <w:numFmt w:val="bullet"/>
      <w:lvlText w:val=""/>
      <w:lvlJc w:val="left"/>
      <w:pPr>
        <w:ind w:left="1506" w:hanging="360"/>
      </w:pPr>
      <w:rPr>
        <w:rFonts w:ascii="Wingdings" w:hAnsi="Wingdings" w:hint="default"/>
      </w:rPr>
    </w:lvl>
    <w:lvl w:ilvl="1" w:tplc="04090003" w:tentative="1">
      <w:start w:val="1"/>
      <w:numFmt w:val="bullet"/>
      <w:lvlText w:val="o"/>
      <w:lvlJc w:val="left"/>
      <w:pPr>
        <w:ind w:left="2226" w:hanging="360"/>
      </w:pPr>
      <w:rPr>
        <w:rFonts w:ascii="Courier New" w:hAnsi="Courier New" w:cs="Courier New" w:hint="default"/>
      </w:rPr>
    </w:lvl>
    <w:lvl w:ilvl="2" w:tplc="04090005" w:tentative="1">
      <w:start w:val="1"/>
      <w:numFmt w:val="bullet"/>
      <w:lvlText w:val=""/>
      <w:lvlJc w:val="left"/>
      <w:pPr>
        <w:ind w:left="2946" w:hanging="360"/>
      </w:pPr>
      <w:rPr>
        <w:rFonts w:ascii="Wingdings" w:hAnsi="Wingdings" w:hint="default"/>
      </w:rPr>
    </w:lvl>
    <w:lvl w:ilvl="3" w:tplc="04090001" w:tentative="1">
      <w:start w:val="1"/>
      <w:numFmt w:val="bullet"/>
      <w:lvlText w:val=""/>
      <w:lvlJc w:val="left"/>
      <w:pPr>
        <w:ind w:left="3666" w:hanging="360"/>
      </w:pPr>
      <w:rPr>
        <w:rFonts w:ascii="Symbol" w:hAnsi="Symbol" w:hint="default"/>
      </w:rPr>
    </w:lvl>
    <w:lvl w:ilvl="4" w:tplc="04090003" w:tentative="1">
      <w:start w:val="1"/>
      <w:numFmt w:val="bullet"/>
      <w:lvlText w:val="o"/>
      <w:lvlJc w:val="left"/>
      <w:pPr>
        <w:ind w:left="4386" w:hanging="360"/>
      </w:pPr>
      <w:rPr>
        <w:rFonts w:ascii="Courier New" w:hAnsi="Courier New" w:cs="Courier New" w:hint="default"/>
      </w:rPr>
    </w:lvl>
    <w:lvl w:ilvl="5" w:tplc="04090005" w:tentative="1">
      <w:start w:val="1"/>
      <w:numFmt w:val="bullet"/>
      <w:lvlText w:val=""/>
      <w:lvlJc w:val="left"/>
      <w:pPr>
        <w:ind w:left="5106" w:hanging="360"/>
      </w:pPr>
      <w:rPr>
        <w:rFonts w:ascii="Wingdings" w:hAnsi="Wingdings" w:hint="default"/>
      </w:rPr>
    </w:lvl>
    <w:lvl w:ilvl="6" w:tplc="04090001" w:tentative="1">
      <w:start w:val="1"/>
      <w:numFmt w:val="bullet"/>
      <w:lvlText w:val=""/>
      <w:lvlJc w:val="left"/>
      <w:pPr>
        <w:ind w:left="5826" w:hanging="360"/>
      </w:pPr>
      <w:rPr>
        <w:rFonts w:ascii="Symbol" w:hAnsi="Symbol" w:hint="default"/>
      </w:rPr>
    </w:lvl>
    <w:lvl w:ilvl="7" w:tplc="04090003" w:tentative="1">
      <w:start w:val="1"/>
      <w:numFmt w:val="bullet"/>
      <w:lvlText w:val="o"/>
      <w:lvlJc w:val="left"/>
      <w:pPr>
        <w:ind w:left="6546" w:hanging="360"/>
      </w:pPr>
      <w:rPr>
        <w:rFonts w:ascii="Courier New" w:hAnsi="Courier New" w:cs="Courier New" w:hint="default"/>
      </w:rPr>
    </w:lvl>
    <w:lvl w:ilvl="8" w:tplc="04090005" w:tentative="1">
      <w:start w:val="1"/>
      <w:numFmt w:val="bullet"/>
      <w:lvlText w:val=""/>
      <w:lvlJc w:val="left"/>
      <w:pPr>
        <w:ind w:left="7266" w:hanging="360"/>
      </w:pPr>
      <w:rPr>
        <w:rFonts w:ascii="Wingdings" w:hAnsi="Wingdings" w:hint="default"/>
      </w:rPr>
    </w:lvl>
  </w:abstractNum>
  <w:abstractNum w:abstractNumId="19" w15:restartNumberingAfterBreak="0">
    <w:nsid w:val="2FFF0D60"/>
    <w:multiLevelType w:val="multilevel"/>
    <w:tmpl w:val="DCFE9B4E"/>
    <w:lvl w:ilvl="0">
      <w:start w:val="1"/>
      <w:numFmt w:val="decimal"/>
      <w:lvlText w:val="%1"/>
      <w:lvlJc w:val="left"/>
      <w:pPr>
        <w:tabs>
          <w:tab w:val="num" w:pos="709"/>
        </w:tabs>
        <w:ind w:left="709" w:hanging="709"/>
      </w:pPr>
    </w:lvl>
    <w:lvl w:ilvl="1">
      <w:start w:val="1"/>
      <w:numFmt w:val="decimal"/>
      <w:lvlText w:val="%1.%2"/>
      <w:lvlJc w:val="left"/>
      <w:pPr>
        <w:tabs>
          <w:tab w:val="num" w:pos="709"/>
        </w:tabs>
        <w:ind w:left="709" w:hanging="709"/>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0" w15:restartNumberingAfterBreak="0">
    <w:nsid w:val="3A865BD1"/>
    <w:multiLevelType w:val="singleLevel"/>
    <w:tmpl w:val="A2B453D0"/>
    <w:name w:val="5222222222222"/>
    <w:lvl w:ilvl="0">
      <w:start w:val="1"/>
      <w:numFmt w:val="decimal"/>
      <w:lvlText w:val="%1."/>
      <w:lvlJc w:val="left"/>
      <w:pPr>
        <w:tabs>
          <w:tab w:val="num" w:pos="360"/>
        </w:tabs>
        <w:ind w:left="216" w:hanging="216"/>
      </w:pPr>
    </w:lvl>
  </w:abstractNum>
  <w:abstractNum w:abstractNumId="21" w15:restartNumberingAfterBreak="0">
    <w:nsid w:val="3CD922D9"/>
    <w:multiLevelType w:val="singleLevel"/>
    <w:tmpl w:val="A4283304"/>
    <w:lvl w:ilvl="0">
      <w:start w:val="1"/>
      <w:numFmt w:val="bullet"/>
      <w:lvlText w:val=""/>
      <w:lvlJc w:val="left"/>
      <w:pPr>
        <w:tabs>
          <w:tab w:val="num" w:pos="360"/>
        </w:tabs>
        <w:ind w:left="360" w:hanging="360"/>
      </w:pPr>
      <w:rPr>
        <w:rFonts w:ascii="Wingdings" w:hAnsi="Wingdings" w:cs="Times New Roman" w:hint="default"/>
      </w:rPr>
    </w:lvl>
  </w:abstractNum>
  <w:abstractNum w:abstractNumId="22" w15:restartNumberingAfterBreak="0">
    <w:nsid w:val="3D4B39F7"/>
    <w:multiLevelType w:val="singleLevel"/>
    <w:tmpl w:val="A2B453D0"/>
    <w:name w:val="52222222222222"/>
    <w:lvl w:ilvl="0">
      <w:start w:val="1"/>
      <w:numFmt w:val="decimal"/>
      <w:lvlText w:val="%1."/>
      <w:lvlJc w:val="left"/>
      <w:pPr>
        <w:tabs>
          <w:tab w:val="num" w:pos="360"/>
        </w:tabs>
        <w:ind w:left="216" w:hanging="216"/>
      </w:pPr>
    </w:lvl>
  </w:abstractNum>
  <w:abstractNum w:abstractNumId="23" w15:restartNumberingAfterBreak="0">
    <w:nsid w:val="46207CA6"/>
    <w:multiLevelType w:val="hybridMultilevel"/>
    <w:tmpl w:val="FDCC4704"/>
    <w:lvl w:ilvl="0" w:tplc="E1CAA156">
      <w:numFmt w:val="bullet"/>
      <w:lvlText w:val=""/>
      <w:lvlJc w:val="left"/>
      <w:pPr>
        <w:ind w:left="720" w:hanging="360"/>
      </w:pPr>
      <w:rPr>
        <w:rFonts w:ascii="Wingdings" w:eastAsia="Times New Roman"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1777A4"/>
    <w:multiLevelType w:val="singleLevel"/>
    <w:tmpl w:val="A2B453D0"/>
    <w:name w:val="5222222222"/>
    <w:lvl w:ilvl="0">
      <w:start w:val="1"/>
      <w:numFmt w:val="decimal"/>
      <w:lvlText w:val="%1."/>
      <w:lvlJc w:val="left"/>
      <w:pPr>
        <w:tabs>
          <w:tab w:val="num" w:pos="360"/>
        </w:tabs>
        <w:ind w:left="216" w:hanging="216"/>
      </w:pPr>
    </w:lvl>
  </w:abstractNum>
  <w:abstractNum w:abstractNumId="25" w15:restartNumberingAfterBreak="0">
    <w:nsid w:val="47683234"/>
    <w:multiLevelType w:val="singleLevel"/>
    <w:tmpl w:val="A2B453D0"/>
    <w:name w:val="522222222222222222"/>
    <w:lvl w:ilvl="0">
      <w:start w:val="1"/>
      <w:numFmt w:val="decimal"/>
      <w:lvlText w:val="%1."/>
      <w:lvlJc w:val="left"/>
      <w:pPr>
        <w:tabs>
          <w:tab w:val="num" w:pos="360"/>
        </w:tabs>
        <w:ind w:left="216" w:hanging="216"/>
      </w:pPr>
    </w:lvl>
  </w:abstractNum>
  <w:abstractNum w:abstractNumId="26" w15:restartNumberingAfterBreak="0">
    <w:nsid w:val="47B373C0"/>
    <w:multiLevelType w:val="singleLevel"/>
    <w:tmpl w:val="A2B453D0"/>
    <w:name w:val="5222222222222222"/>
    <w:lvl w:ilvl="0">
      <w:start w:val="1"/>
      <w:numFmt w:val="decimal"/>
      <w:lvlText w:val="%1."/>
      <w:lvlJc w:val="left"/>
      <w:pPr>
        <w:tabs>
          <w:tab w:val="num" w:pos="360"/>
        </w:tabs>
        <w:ind w:left="216" w:hanging="216"/>
      </w:pPr>
    </w:lvl>
  </w:abstractNum>
  <w:abstractNum w:abstractNumId="27" w15:restartNumberingAfterBreak="0">
    <w:nsid w:val="55B7166C"/>
    <w:multiLevelType w:val="hybridMultilevel"/>
    <w:tmpl w:val="6BFAE21A"/>
    <w:lvl w:ilvl="0" w:tplc="EDC0615C">
      <w:start w:val="50"/>
      <w:numFmt w:val="bullet"/>
      <w:lvlText w:val=""/>
      <w:lvlJc w:val="left"/>
      <w:pPr>
        <w:ind w:left="720" w:hanging="360"/>
      </w:pPr>
      <w:rPr>
        <w:rFonts w:ascii="Wingdings" w:eastAsia="Times New Roman"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D83EFF"/>
    <w:multiLevelType w:val="hybridMultilevel"/>
    <w:tmpl w:val="C9545400"/>
    <w:lvl w:ilvl="0" w:tplc="CA76B100">
      <w:numFmt w:val="bullet"/>
      <w:lvlText w:val=""/>
      <w:lvlJc w:val="left"/>
      <w:pPr>
        <w:ind w:left="720" w:hanging="360"/>
      </w:pPr>
      <w:rPr>
        <w:rFonts w:ascii="Wingdings" w:eastAsia="Times New Roman" w:hAnsi="Wingdings" w:cs="Tahoma"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BD950C5"/>
    <w:multiLevelType w:val="hybridMultilevel"/>
    <w:tmpl w:val="60EEDF5C"/>
    <w:lvl w:ilvl="0" w:tplc="FC248AC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DDD4207"/>
    <w:multiLevelType w:val="hybridMultilevel"/>
    <w:tmpl w:val="9D04129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F370C18"/>
    <w:multiLevelType w:val="hybridMultilevel"/>
    <w:tmpl w:val="7004D83C"/>
    <w:lvl w:ilvl="0" w:tplc="04090001">
      <w:start w:val="1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5874A62"/>
    <w:multiLevelType w:val="hybridMultilevel"/>
    <w:tmpl w:val="1F1CFAE2"/>
    <w:lvl w:ilvl="0" w:tplc="2C8C4E7A">
      <w:numFmt w:val="bullet"/>
      <w:lvlText w:val=""/>
      <w:lvlJc w:val="left"/>
      <w:pPr>
        <w:ind w:left="720" w:hanging="360"/>
      </w:pPr>
      <w:rPr>
        <w:rFonts w:ascii="Wingdings" w:eastAsia="Times New Roman"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6192C8E"/>
    <w:multiLevelType w:val="singleLevel"/>
    <w:tmpl w:val="A2B453D0"/>
    <w:name w:val="5222222222222222222"/>
    <w:lvl w:ilvl="0">
      <w:start w:val="1"/>
      <w:numFmt w:val="decimal"/>
      <w:lvlText w:val="%1."/>
      <w:lvlJc w:val="left"/>
      <w:pPr>
        <w:tabs>
          <w:tab w:val="num" w:pos="360"/>
        </w:tabs>
        <w:ind w:left="216" w:hanging="216"/>
      </w:pPr>
    </w:lvl>
  </w:abstractNum>
  <w:abstractNum w:abstractNumId="34" w15:restartNumberingAfterBreak="0">
    <w:nsid w:val="664A7D5D"/>
    <w:multiLevelType w:val="singleLevel"/>
    <w:tmpl w:val="A2B453D0"/>
    <w:name w:val="522222222222"/>
    <w:lvl w:ilvl="0">
      <w:start w:val="1"/>
      <w:numFmt w:val="decimal"/>
      <w:lvlText w:val="%1."/>
      <w:lvlJc w:val="left"/>
      <w:pPr>
        <w:tabs>
          <w:tab w:val="num" w:pos="360"/>
        </w:tabs>
        <w:ind w:left="216" w:hanging="216"/>
      </w:pPr>
    </w:lvl>
  </w:abstractNum>
  <w:abstractNum w:abstractNumId="35" w15:restartNumberingAfterBreak="0">
    <w:nsid w:val="69DE2537"/>
    <w:multiLevelType w:val="singleLevel"/>
    <w:tmpl w:val="A2B453D0"/>
    <w:name w:val="52222"/>
    <w:lvl w:ilvl="0">
      <w:start w:val="1"/>
      <w:numFmt w:val="decimal"/>
      <w:lvlText w:val="%1."/>
      <w:lvlJc w:val="left"/>
      <w:pPr>
        <w:tabs>
          <w:tab w:val="num" w:pos="360"/>
        </w:tabs>
        <w:ind w:left="216" w:hanging="216"/>
      </w:pPr>
    </w:lvl>
  </w:abstractNum>
  <w:abstractNum w:abstractNumId="36" w15:restartNumberingAfterBreak="0">
    <w:nsid w:val="6A977A1A"/>
    <w:multiLevelType w:val="hybridMultilevel"/>
    <w:tmpl w:val="21A29482"/>
    <w:lvl w:ilvl="0" w:tplc="E6D88E78">
      <w:start w:val="6"/>
      <w:numFmt w:val="bullet"/>
      <w:lvlText w:val="-"/>
      <w:lvlJc w:val="left"/>
      <w:pPr>
        <w:ind w:left="1080" w:hanging="360"/>
      </w:pPr>
      <w:rPr>
        <w:rFonts w:ascii="Times New Roman" w:eastAsia="MS Mincho" w:hAnsi="Times New Roman"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6CAE2D27"/>
    <w:multiLevelType w:val="singleLevel"/>
    <w:tmpl w:val="A2B453D0"/>
    <w:name w:val="522222"/>
    <w:lvl w:ilvl="0">
      <w:start w:val="1"/>
      <w:numFmt w:val="decimal"/>
      <w:lvlText w:val="%1."/>
      <w:lvlJc w:val="left"/>
      <w:pPr>
        <w:tabs>
          <w:tab w:val="num" w:pos="360"/>
        </w:tabs>
        <w:ind w:left="216" w:hanging="216"/>
      </w:pPr>
    </w:lvl>
  </w:abstractNum>
  <w:abstractNum w:abstractNumId="38" w15:restartNumberingAfterBreak="0">
    <w:nsid w:val="6E200C98"/>
    <w:multiLevelType w:val="singleLevel"/>
    <w:tmpl w:val="A2B453D0"/>
    <w:name w:val="52222222222222222"/>
    <w:lvl w:ilvl="0">
      <w:start w:val="1"/>
      <w:numFmt w:val="decimal"/>
      <w:lvlText w:val="%1."/>
      <w:lvlJc w:val="left"/>
      <w:pPr>
        <w:tabs>
          <w:tab w:val="num" w:pos="360"/>
        </w:tabs>
        <w:ind w:left="216" w:hanging="216"/>
      </w:pPr>
    </w:lvl>
  </w:abstractNum>
  <w:abstractNum w:abstractNumId="39" w15:restartNumberingAfterBreak="0">
    <w:nsid w:val="6F554E85"/>
    <w:multiLevelType w:val="singleLevel"/>
    <w:tmpl w:val="A2B453D0"/>
    <w:name w:val="5"/>
    <w:lvl w:ilvl="0">
      <w:start w:val="1"/>
      <w:numFmt w:val="decimal"/>
      <w:lvlText w:val="%1."/>
      <w:lvlJc w:val="left"/>
      <w:pPr>
        <w:tabs>
          <w:tab w:val="num" w:pos="360"/>
        </w:tabs>
        <w:ind w:left="216" w:hanging="216"/>
      </w:pPr>
    </w:lvl>
  </w:abstractNum>
  <w:abstractNum w:abstractNumId="40" w15:restartNumberingAfterBreak="0">
    <w:nsid w:val="703A2D81"/>
    <w:multiLevelType w:val="singleLevel"/>
    <w:tmpl w:val="A2B453D0"/>
    <w:name w:val="5222"/>
    <w:lvl w:ilvl="0">
      <w:start w:val="1"/>
      <w:numFmt w:val="decimal"/>
      <w:lvlText w:val="%1."/>
      <w:lvlJc w:val="left"/>
      <w:pPr>
        <w:tabs>
          <w:tab w:val="num" w:pos="360"/>
        </w:tabs>
        <w:ind w:left="216" w:hanging="216"/>
      </w:pPr>
    </w:lvl>
  </w:abstractNum>
  <w:abstractNum w:abstractNumId="41" w15:restartNumberingAfterBreak="0">
    <w:nsid w:val="71BB7563"/>
    <w:multiLevelType w:val="singleLevel"/>
    <w:tmpl w:val="876EF2CC"/>
    <w:lvl w:ilvl="0">
      <w:start w:val="1"/>
      <w:numFmt w:val="decimal"/>
      <w:pStyle w:val="TableTitle"/>
      <w:lvlText w:val="B¶ng %1:"/>
      <w:lvlJc w:val="left"/>
      <w:pPr>
        <w:tabs>
          <w:tab w:val="num" w:pos="1080"/>
        </w:tabs>
      </w:pPr>
    </w:lvl>
  </w:abstractNum>
  <w:abstractNum w:abstractNumId="42" w15:restartNumberingAfterBreak="0">
    <w:nsid w:val="728E75F4"/>
    <w:multiLevelType w:val="hybridMultilevel"/>
    <w:tmpl w:val="4F864C2C"/>
    <w:lvl w:ilvl="0" w:tplc="C8109A9E">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4C744AB"/>
    <w:multiLevelType w:val="singleLevel"/>
    <w:tmpl w:val="A2B453D0"/>
    <w:name w:val="52222222"/>
    <w:lvl w:ilvl="0">
      <w:start w:val="1"/>
      <w:numFmt w:val="decimal"/>
      <w:lvlText w:val="%1."/>
      <w:lvlJc w:val="left"/>
      <w:pPr>
        <w:tabs>
          <w:tab w:val="num" w:pos="360"/>
        </w:tabs>
        <w:ind w:left="216" w:hanging="216"/>
      </w:pPr>
    </w:lvl>
  </w:abstractNum>
  <w:abstractNum w:abstractNumId="44" w15:restartNumberingAfterBreak="0">
    <w:nsid w:val="7A9040DA"/>
    <w:multiLevelType w:val="hybridMultilevel"/>
    <w:tmpl w:val="EFF88DC4"/>
    <w:lvl w:ilvl="0" w:tplc="69729E04">
      <w:start w:val="1"/>
      <w:numFmt w:val="bullet"/>
      <w:pStyle w:val="emrule1"/>
      <w:lvlText w:val=""/>
      <w:lvlJc w:val="left"/>
      <w:pPr>
        <w:tabs>
          <w:tab w:val="num" w:pos="1211"/>
        </w:tabs>
        <w:ind w:left="1191" w:hanging="340"/>
      </w:pPr>
      <w:rPr>
        <w:rFonts w:ascii="Symbol" w:hAnsi="Symbol" w:hint="default"/>
      </w:rPr>
    </w:lvl>
    <w:lvl w:ilvl="1" w:tplc="652A6002">
      <w:start w:val="1"/>
      <w:numFmt w:val="decimal"/>
      <w:lvlText w:val="%2."/>
      <w:lvlJc w:val="left"/>
      <w:pPr>
        <w:tabs>
          <w:tab w:val="num" w:pos="2007"/>
        </w:tabs>
        <w:ind w:left="2007" w:hanging="360"/>
      </w:pPr>
    </w:lvl>
    <w:lvl w:ilvl="2" w:tplc="C25E3740" w:tentative="1">
      <w:start w:val="1"/>
      <w:numFmt w:val="bullet"/>
      <w:lvlText w:val=""/>
      <w:lvlJc w:val="left"/>
      <w:pPr>
        <w:tabs>
          <w:tab w:val="num" w:pos="2727"/>
        </w:tabs>
        <w:ind w:left="2727" w:hanging="360"/>
      </w:pPr>
      <w:rPr>
        <w:rFonts w:ascii="Wingdings" w:hAnsi="Wingdings" w:hint="default"/>
      </w:rPr>
    </w:lvl>
    <w:lvl w:ilvl="3" w:tplc="EEA275C8" w:tentative="1">
      <w:start w:val="1"/>
      <w:numFmt w:val="bullet"/>
      <w:lvlText w:val=""/>
      <w:lvlJc w:val="left"/>
      <w:pPr>
        <w:tabs>
          <w:tab w:val="num" w:pos="3447"/>
        </w:tabs>
        <w:ind w:left="3447" w:hanging="360"/>
      </w:pPr>
      <w:rPr>
        <w:rFonts w:ascii="Symbol" w:hAnsi="Symbol" w:hint="default"/>
      </w:rPr>
    </w:lvl>
    <w:lvl w:ilvl="4" w:tplc="E2FA35A6" w:tentative="1">
      <w:start w:val="1"/>
      <w:numFmt w:val="bullet"/>
      <w:lvlText w:val="o"/>
      <w:lvlJc w:val="left"/>
      <w:pPr>
        <w:tabs>
          <w:tab w:val="num" w:pos="4167"/>
        </w:tabs>
        <w:ind w:left="4167" w:hanging="360"/>
      </w:pPr>
      <w:rPr>
        <w:rFonts w:ascii="Courier New" w:hAnsi="Courier New" w:hint="default"/>
      </w:rPr>
    </w:lvl>
    <w:lvl w:ilvl="5" w:tplc="7D825B82" w:tentative="1">
      <w:start w:val="1"/>
      <w:numFmt w:val="bullet"/>
      <w:lvlText w:val=""/>
      <w:lvlJc w:val="left"/>
      <w:pPr>
        <w:tabs>
          <w:tab w:val="num" w:pos="4887"/>
        </w:tabs>
        <w:ind w:left="4887" w:hanging="360"/>
      </w:pPr>
      <w:rPr>
        <w:rFonts w:ascii="Wingdings" w:hAnsi="Wingdings" w:hint="default"/>
      </w:rPr>
    </w:lvl>
    <w:lvl w:ilvl="6" w:tplc="0A8CD9CE" w:tentative="1">
      <w:start w:val="1"/>
      <w:numFmt w:val="bullet"/>
      <w:lvlText w:val=""/>
      <w:lvlJc w:val="left"/>
      <w:pPr>
        <w:tabs>
          <w:tab w:val="num" w:pos="5607"/>
        </w:tabs>
        <w:ind w:left="5607" w:hanging="360"/>
      </w:pPr>
      <w:rPr>
        <w:rFonts w:ascii="Symbol" w:hAnsi="Symbol" w:hint="default"/>
      </w:rPr>
    </w:lvl>
    <w:lvl w:ilvl="7" w:tplc="7072211E" w:tentative="1">
      <w:start w:val="1"/>
      <w:numFmt w:val="bullet"/>
      <w:lvlText w:val="o"/>
      <w:lvlJc w:val="left"/>
      <w:pPr>
        <w:tabs>
          <w:tab w:val="num" w:pos="6327"/>
        </w:tabs>
        <w:ind w:left="6327" w:hanging="360"/>
      </w:pPr>
      <w:rPr>
        <w:rFonts w:ascii="Courier New" w:hAnsi="Courier New" w:hint="default"/>
      </w:rPr>
    </w:lvl>
    <w:lvl w:ilvl="8" w:tplc="C9765308" w:tentative="1">
      <w:start w:val="1"/>
      <w:numFmt w:val="bullet"/>
      <w:lvlText w:val=""/>
      <w:lvlJc w:val="left"/>
      <w:pPr>
        <w:tabs>
          <w:tab w:val="num" w:pos="7047"/>
        </w:tabs>
        <w:ind w:left="7047" w:hanging="360"/>
      </w:pPr>
      <w:rPr>
        <w:rFonts w:ascii="Wingdings" w:hAnsi="Wingdings" w:hint="default"/>
      </w:rPr>
    </w:lvl>
  </w:abstractNum>
  <w:abstractNum w:abstractNumId="45" w15:restartNumberingAfterBreak="0">
    <w:nsid w:val="7B8500E7"/>
    <w:multiLevelType w:val="hybridMultilevel"/>
    <w:tmpl w:val="50AA1D28"/>
    <w:lvl w:ilvl="0" w:tplc="FFFFFFFF">
      <w:start w:val="16"/>
      <w:numFmt w:val="bullet"/>
      <w:lvlText w:val="–"/>
      <w:lvlJc w:val="left"/>
      <w:pPr>
        <w:tabs>
          <w:tab w:val="num" w:pos="922"/>
        </w:tabs>
        <w:ind w:left="922" w:hanging="360"/>
      </w:pPr>
      <w:rPr>
        <w:rFonts w:ascii="Times New Roman" w:eastAsia="Times New Roman" w:hAnsi="Times New Roman" w:cs="Times New Roman" w:hint="default"/>
      </w:rPr>
    </w:lvl>
    <w:lvl w:ilvl="1" w:tplc="FFFFFFFF">
      <w:start w:val="1"/>
      <w:numFmt w:val="bullet"/>
      <w:lvlText w:val="o"/>
      <w:lvlJc w:val="left"/>
      <w:pPr>
        <w:tabs>
          <w:tab w:val="num" w:pos="1642"/>
        </w:tabs>
        <w:ind w:left="1642" w:hanging="360"/>
      </w:pPr>
      <w:rPr>
        <w:rFonts w:ascii="Courier New" w:hAnsi="Courier New" w:cs="Courier New" w:hint="default"/>
      </w:rPr>
    </w:lvl>
    <w:lvl w:ilvl="2" w:tplc="FFFFFFFF" w:tentative="1">
      <w:start w:val="1"/>
      <w:numFmt w:val="bullet"/>
      <w:lvlText w:val=""/>
      <w:lvlJc w:val="left"/>
      <w:pPr>
        <w:tabs>
          <w:tab w:val="num" w:pos="2362"/>
        </w:tabs>
        <w:ind w:left="2362" w:hanging="360"/>
      </w:pPr>
      <w:rPr>
        <w:rFonts w:ascii="Wingdings" w:hAnsi="Wingdings" w:hint="default"/>
      </w:rPr>
    </w:lvl>
    <w:lvl w:ilvl="3" w:tplc="FFFFFFFF" w:tentative="1">
      <w:start w:val="1"/>
      <w:numFmt w:val="bullet"/>
      <w:lvlText w:val=""/>
      <w:lvlJc w:val="left"/>
      <w:pPr>
        <w:tabs>
          <w:tab w:val="num" w:pos="3082"/>
        </w:tabs>
        <w:ind w:left="3082" w:hanging="360"/>
      </w:pPr>
      <w:rPr>
        <w:rFonts w:ascii="Symbol" w:hAnsi="Symbol" w:hint="default"/>
      </w:rPr>
    </w:lvl>
    <w:lvl w:ilvl="4" w:tplc="FFFFFFFF" w:tentative="1">
      <w:start w:val="1"/>
      <w:numFmt w:val="bullet"/>
      <w:lvlText w:val="o"/>
      <w:lvlJc w:val="left"/>
      <w:pPr>
        <w:tabs>
          <w:tab w:val="num" w:pos="3802"/>
        </w:tabs>
        <w:ind w:left="3802" w:hanging="360"/>
      </w:pPr>
      <w:rPr>
        <w:rFonts w:ascii="Courier New" w:hAnsi="Courier New" w:cs="Courier New" w:hint="default"/>
      </w:rPr>
    </w:lvl>
    <w:lvl w:ilvl="5" w:tplc="FFFFFFFF" w:tentative="1">
      <w:start w:val="1"/>
      <w:numFmt w:val="bullet"/>
      <w:lvlText w:val=""/>
      <w:lvlJc w:val="left"/>
      <w:pPr>
        <w:tabs>
          <w:tab w:val="num" w:pos="4522"/>
        </w:tabs>
        <w:ind w:left="4522" w:hanging="360"/>
      </w:pPr>
      <w:rPr>
        <w:rFonts w:ascii="Wingdings" w:hAnsi="Wingdings" w:hint="default"/>
      </w:rPr>
    </w:lvl>
    <w:lvl w:ilvl="6" w:tplc="FFFFFFFF" w:tentative="1">
      <w:start w:val="1"/>
      <w:numFmt w:val="bullet"/>
      <w:lvlText w:val=""/>
      <w:lvlJc w:val="left"/>
      <w:pPr>
        <w:tabs>
          <w:tab w:val="num" w:pos="5242"/>
        </w:tabs>
        <w:ind w:left="5242" w:hanging="360"/>
      </w:pPr>
      <w:rPr>
        <w:rFonts w:ascii="Symbol" w:hAnsi="Symbol" w:hint="default"/>
      </w:rPr>
    </w:lvl>
    <w:lvl w:ilvl="7" w:tplc="FFFFFFFF" w:tentative="1">
      <w:start w:val="1"/>
      <w:numFmt w:val="bullet"/>
      <w:lvlText w:val="o"/>
      <w:lvlJc w:val="left"/>
      <w:pPr>
        <w:tabs>
          <w:tab w:val="num" w:pos="5962"/>
        </w:tabs>
        <w:ind w:left="5962" w:hanging="360"/>
      </w:pPr>
      <w:rPr>
        <w:rFonts w:ascii="Courier New" w:hAnsi="Courier New" w:cs="Courier New" w:hint="default"/>
      </w:rPr>
    </w:lvl>
    <w:lvl w:ilvl="8" w:tplc="FFFFFFFF" w:tentative="1">
      <w:start w:val="1"/>
      <w:numFmt w:val="bullet"/>
      <w:lvlText w:val=""/>
      <w:lvlJc w:val="left"/>
      <w:pPr>
        <w:tabs>
          <w:tab w:val="num" w:pos="6682"/>
        </w:tabs>
        <w:ind w:left="6682" w:hanging="360"/>
      </w:pPr>
      <w:rPr>
        <w:rFonts w:ascii="Wingdings" w:hAnsi="Wingdings" w:hint="default"/>
      </w:rPr>
    </w:lvl>
  </w:abstractNum>
  <w:num w:numId="1">
    <w:abstractNumId w:val="13"/>
  </w:num>
  <w:num w:numId="2">
    <w:abstractNumId w:val="6"/>
  </w:num>
  <w:num w:numId="3">
    <w:abstractNumId w:val="6"/>
  </w:num>
  <w:num w:numId="4">
    <w:abstractNumId w:val="21"/>
  </w:num>
  <w:num w:numId="5">
    <w:abstractNumId w:val="15"/>
  </w:num>
  <w:num w:numId="6">
    <w:abstractNumId w:val="0"/>
  </w:num>
  <w:num w:numId="7">
    <w:abstractNumId w:val="41"/>
  </w:num>
  <w:num w:numId="8">
    <w:abstractNumId w:val="6"/>
  </w:num>
  <w:num w:numId="9">
    <w:abstractNumId w:val="19"/>
  </w:num>
  <w:num w:numId="10">
    <w:abstractNumId w:val="17"/>
  </w:num>
  <w:num w:numId="11">
    <w:abstractNumId w:val="45"/>
  </w:num>
  <w:num w:numId="12">
    <w:abstractNumId w:val="44"/>
  </w:num>
  <w:num w:numId="13">
    <w:abstractNumId w:val="11"/>
  </w:num>
  <w:num w:numId="14">
    <w:abstractNumId w:val="31"/>
  </w:num>
  <w:num w:numId="15">
    <w:abstractNumId w:val="16"/>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0"/>
  </w:num>
  <w:num w:numId="18">
    <w:abstractNumId w:val="12"/>
  </w:num>
  <w:num w:numId="19">
    <w:abstractNumId w:val="5"/>
  </w:num>
  <w:num w:numId="20">
    <w:abstractNumId w:val="36"/>
  </w:num>
  <w:num w:numId="21">
    <w:abstractNumId w:val="8"/>
  </w:num>
  <w:num w:numId="2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2"/>
  </w:num>
  <w:num w:numId="26">
    <w:abstractNumId w:val="28"/>
  </w:num>
  <w:num w:numId="27">
    <w:abstractNumId w:val="23"/>
  </w:num>
  <w:num w:numId="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9"/>
  </w:num>
  <w:num w:numId="3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7"/>
  </w:num>
  <w:num w:numId="33">
    <w:abstractNumId w:val="42"/>
  </w:num>
  <w:num w:numId="34">
    <w:abstractNumId w:val="18"/>
  </w:num>
  <w:num w:numId="3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423D"/>
    <w:rsid w:val="000000BB"/>
    <w:rsid w:val="0000047D"/>
    <w:rsid w:val="000015A4"/>
    <w:rsid w:val="00001BF1"/>
    <w:rsid w:val="00001CB6"/>
    <w:rsid w:val="00001D06"/>
    <w:rsid w:val="0000371B"/>
    <w:rsid w:val="000041E1"/>
    <w:rsid w:val="000041E6"/>
    <w:rsid w:val="00004763"/>
    <w:rsid w:val="00004854"/>
    <w:rsid w:val="00004EC0"/>
    <w:rsid w:val="000051C7"/>
    <w:rsid w:val="0000598F"/>
    <w:rsid w:val="00005F14"/>
    <w:rsid w:val="00006A07"/>
    <w:rsid w:val="00006CFB"/>
    <w:rsid w:val="00006FDA"/>
    <w:rsid w:val="00007124"/>
    <w:rsid w:val="00007699"/>
    <w:rsid w:val="00007D1E"/>
    <w:rsid w:val="00007DA2"/>
    <w:rsid w:val="00010739"/>
    <w:rsid w:val="00010B3B"/>
    <w:rsid w:val="00010C6A"/>
    <w:rsid w:val="00010D2E"/>
    <w:rsid w:val="00011DFC"/>
    <w:rsid w:val="00012EEA"/>
    <w:rsid w:val="00013B72"/>
    <w:rsid w:val="00014AC5"/>
    <w:rsid w:val="00014DCD"/>
    <w:rsid w:val="00014DF4"/>
    <w:rsid w:val="0001599E"/>
    <w:rsid w:val="00015B41"/>
    <w:rsid w:val="00016C7F"/>
    <w:rsid w:val="00016DEE"/>
    <w:rsid w:val="000173BE"/>
    <w:rsid w:val="00017712"/>
    <w:rsid w:val="00020A90"/>
    <w:rsid w:val="00021842"/>
    <w:rsid w:val="000218B4"/>
    <w:rsid w:val="00021D89"/>
    <w:rsid w:val="000229D2"/>
    <w:rsid w:val="00024AC4"/>
    <w:rsid w:val="00025076"/>
    <w:rsid w:val="00026244"/>
    <w:rsid w:val="000273D5"/>
    <w:rsid w:val="000279AA"/>
    <w:rsid w:val="000279D9"/>
    <w:rsid w:val="000302CC"/>
    <w:rsid w:val="00031009"/>
    <w:rsid w:val="00032419"/>
    <w:rsid w:val="000326AC"/>
    <w:rsid w:val="00032BBF"/>
    <w:rsid w:val="00033338"/>
    <w:rsid w:val="00033751"/>
    <w:rsid w:val="0003377B"/>
    <w:rsid w:val="00033924"/>
    <w:rsid w:val="00033C4A"/>
    <w:rsid w:val="00033DFB"/>
    <w:rsid w:val="00033E8B"/>
    <w:rsid w:val="00034AD4"/>
    <w:rsid w:val="00034E89"/>
    <w:rsid w:val="00034FBE"/>
    <w:rsid w:val="00035207"/>
    <w:rsid w:val="000356FE"/>
    <w:rsid w:val="00035AB3"/>
    <w:rsid w:val="00036A43"/>
    <w:rsid w:val="0003730C"/>
    <w:rsid w:val="00037B18"/>
    <w:rsid w:val="00037C8B"/>
    <w:rsid w:val="000403BC"/>
    <w:rsid w:val="00042E88"/>
    <w:rsid w:val="00043C8A"/>
    <w:rsid w:val="0004423D"/>
    <w:rsid w:val="00044CC8"/>
    <w:rsid w:val="0004546F"/>
    <w:rsid w:val="000469FB"/>
    <w:rsid w:val="00046DAA"/>
    <w:rsid w:val="00046DC8"/>
    <w:rsid w:val="00047D87"/>
    <w:rsid w:val="00047FAC"/>
    <w:rsid w:val="000503DF"/>
    <w:rsid w:val="000508A9"/>
    <w:rsid w:val="0005098C"/>
    <w:rsid w:val="00050BC3"/>
    <w:rsid w:val="00050E06"/>
    <w:rsid w:val="00051050"/>
    <w:rsid w:val="00051477"/>
    <w:rsid w:val="00052A97"/>
    <w:rsid w:val="00054E80"/>
    <w:rsid w:val="00054EF3"/>
    <w:rsid w:val="00055634"/>
    <w:rsid w:val="00055E64"/>
    <w:rsid w:val="000560E8"/>
    <w:rsid w:val="00057788"/>
    <w:rsid w:val="00057E74"/>
    <w:rsid w:val="000610D1"/>
    <w:rsid w:val="00061D7C"/>
    <w:rsid w:val="00061EA6"/>
    <w:rsid w:val="00062D71"/>
    <w:rsid w:val="00063160"/>
    <w:rsid w:val="00064C65"/>
    <w:rsid w:val="00064E29"/>
    <w:rsid w:val="00065556"/>
    <w:rsid w:val="00065981"/>
    <w:rsid w:val="000667DF"/>
    <w:rsid w:val="00066953"/>
    <w:rsid w:val="00066A5B"/>
    <w:rsid w:val="000700D8"/>
    <w:rsid w:val="000705AA"/>
    <w:rsid w:val="00071853"/>
    <w:rsid w:val="00071B05"/>
    <w:rsid w:val="00071DF4"/>
    <w:rsid w:val="000720B6"/>
    <w:rsid w:val="000725BB"/>
    <w:rsid w:val="0007286C"/>
    <w:rsid w:val="00072CC8"/>
    <w:rsid w:val="00073250"/>
    <w:rsid w:val="00073AD5"/>
    <w:rsid w:val="000741FD"/>
    <w:rsid w:val="000747DB"/>
    <w:rsid w:val="00074E2B"/>
    <w:rsid w:val="00074E30"/>
    <w:rsid w:val="0007530B"/>
    <w:rsid w:val="00075709"/>
    <w:rsid w:val="000757AC"/>
    <w:rsid w:val="00075B34"/>
    <w:rsid w:val="00076D1A"/>
    <w:rsid w:val="00077465"/>
    <w:rsid w:val="00077708"/>
    <w:rsid w:val="000779E8"/>
    <w:rsid w:val="00077A37"/>
    <w:rsid w:val="00077C50"/>
    <w:rsid w:val="0008052D"/>
    <w:rsid w:val="00080BB5"/>
    <w:rsid w:val="00080D36"/>
    <w:rsid w:val="000816FD"/>
    <w:rsid w:val="0008195E"/>
    <w:rsid w:val="000824FC"/>
    <w:rsid w:val="000838E0"/>
    <w:rsid w:val="00083DDA"/>
    <w:rsid w:val="00084919"/>
    <w:rsid w:val="00084FF8"/>
    <w:rsid w:val="000857F7"/>
    <w:rsid w:val="00085FE3"/>
    <w:rsid w:val="00087709"/>
    <w:rsid w:val="000877AF"/>
    <w:rsid w:val="00087911"/>
    <w:rsid w:val="00087A74"/>
    <w:rsid w:val="00087AF5"/>
    <w:rsid w:val="00090070"/>
    <w:rsid w:val="00090318"/>
    <w:rsid w:val="00090CA6"/>
    <w:rsid w:val="000911EA"/>
    <w:rsid w:val="000911EF"/>
    <w:rsid w:val="00091970"/>
    <w:rsid w:val="0009294E"/>
    <w:rsid w:val="00093D1D"/>
    <w:rsid w:val="00093DC9"/>
    <w:rsid w:val="0009494A"/>
    <w:rsid w:val="00094A03"/>
    <w:rsid w:val="000950FE"/>
    <w:rsid w:val="0009539C"/>
    <w:rsid w:val="00095AB9"/>
    <w:rsid w:val="00095D21"/>
    <w:rsid w:val="0009655B"/>
    <w:rsid w:val="00096882"/>
    <w:rsid w:val="0009698B"/>
    <w:rsid w:val="0009703A"/>
    <w:rsid w:val="000A0654"/>
    <w:rsid w:val="000A0999"/>
    <w:rsid w:val="000A0B04"/>
    <w:rsid w:val="000A11F4"/>
    <w:rsid w:val="000A12AA"/>
    <w:rsid w:val="000A1374"/>
    <w:rsid w:val="000A1B6F"/>
    <w:rsid w:val="000A3950"/>
    <w:rsid w:val="000A3A6C"/>
    <w:rsid w:val="000A4014"/>
    <w:rsid w:val="000A453F"/>
    <w:rsid w:val="000A4D3A"/>
    <w:rsid w:val="000A4F1B"/>
    <w:rsid w:val="000A56F7"/>
    <w:rsid w:val="000A68F1"/>
    <w:rsid w:val="000A69E3"/>
    <w:rsid w:val="000A7547"/>
    <w:rsid w:val="000A7BFC"/>
    <w:rsid w:val="000A7EBD"/>
    <w:rsid w:val="000B09E5"/>
    <w:rsid w:val="000B0A52"/>
    <w:rsid w:val="000B0C66"/>
    <w:rsid w:val="000B1373"/>
    <w:rsid w:val="000B151C"/>
    <w:rsid w:val="000B1AAF"/>
    <w:rsid w:val="000B1B75"/>
    <w:rsid w:val="000B21B5"/>
    <w:rsid w:val="000B27B1"/>
    <w:rsid w:val="000B368E"/>
    <w:rsid w:val="000B4416"/>
    <w:rsid w:val="000B4499"/>
    <w:rsid w:val="000B4CCB"/>
    <w:rsid w:val="000B53E4"/>
    <w:rsid w:val="000B5547"/>
    <w:rsid w:val="000B58F2"/>
    <w:rsid w:val="000B5C27"/>
    <w:rsid w:val="000B6A5B"/>
    <w:rsid w:val="000B6D4E"/>
    <w:rsid w:val="000B7A0B"/>
    <w:rsid w:val="000C0CEE"/>
    <w:rsid w:val="000C189C"/>
    <w:rsid w:val="000C1AF1"/>
    <w:rsid w:val="000C1DAF"/>
    <w:rsid w:val="000C1DF8"/>
    <w:rsid w:val="000C2343"/>
    <w:rsid w:val="000C2588"/>
    <w:rsid w:val="000C2B71"/>
    <w:rsid w:val="000C3096"/>
    <w:rsid w:val="000C32FD"/>
    <w:rsid w:val="000C3A27"/>
    <w:rsid w:val="000C3AFC"/>
    <w:rsid w:val="000C3D7A"/>
    <w:rsid w:val="000C4300"/>
    <w:rsid w:val="000C568F"/>
    <w:rsid w:val="000C58AA"/>
    <w:rsid w:val="000C5D72"/>
    <w:rsid w:val="000C61E8"/>
    <w:rsid w:val="000C6D37"/>
    <w:rsid w:val="000C73E9"/>
    <w:rsid w:val="000C76CF"/>
    <w:rsid w:val="000C7B47"/>
    <w:rsid w:val="000C7FF1"/>
    <w:rsid w:val="000D0502"/>
    <w:rsid w:val="000D0A7A"/>
    <w:rsid w:val="000D1094"/>
    <w:rsid w:val="000D24BD"/>
    <w:rsid w:val="000D2E0A"/>
    <w:rsid w:val="000D2E23"/>
    <w:rsid w:val="000D2EC9"/>
    <w:rsid w:val="000D3B6C"/>
    <w:rsid w:val="000D4ED0"/>
    <w:rsid w:val="000D5091"/>
    <w:rsid w:val="000D513C"/>
    <w:rsid w:val="000D5192"/>
    <w:rsid w:val="000D5A40"/>
    <w:rsid w:val="000D5D4B"/>
    <w:rsid w:val="000D6769"/>
    <w:rsid w:val="000D695D"/>
    <w:rsid w:val="000D7A58"/>
    <w:rsid w:val="000D7AC1"/>
    <w:rsid w:val="000D7B44"/>
    <w:rsid w:val="000D7B68"/>
    <w:rsid w:val="000D7D6B"/>
    <w:rsid w:val="000E156F"/>
    <w:rsid w:val="000E1EDA"/>
    <w:rsid w:val="000E21F2"/>
    <w:rsid w:val="000E2FD6"/>
    <w:rsid w:val="000E3E85"/>
    <w:rsid w:val="000E4961"/>
    <w:rsid w:val="000E4C67"/>
    <w:rsid w:val="000E5033"/>
    <w:rsid w:val="000E5715"/>
    <w:rsid w:val="000E5838"/>
    <w:rsid w:val="000E626E"/>
    <w:rsid w:val="000E67D3"/>
    <w:rsid w:val="000E681D"/>
    <w:rsid w:val="000E6DDF"/>
    <w:rsid w:val="000E7289"/>
    <w:rsid w:val="000E7453"/>
    <w:rsid w:val="000F03E6"/>
    <w:rsid w:val="000F078A"/>
    <w:rsid w:val="000F0E0F"/>
    <w:rsid w:val="000F10C9"/>
    <w:rsid w:val="000F1EC7"/>
    <w:rsid w:val="000F33B3"/>
    <w:rsid w:val="000F4244"/>
    <w:rsid w:val="000F4437"/>
    <w:rsid w:val="000F47CF"/>
    <w:rsid w:val="000F487C"/>
    <w:rsid w:val="000F488B"/>
    <w:rsid w:val="000F4FFD"/>
    <w:rsid w:val="000F5559"/>
    <w:rsid w:val="000F55BC"/>
    <w:rsid w:val="000F5B4E"/>
    <w:rsid w:val="000F5F97"/>
    <w:rsid w:val="000F62F7"/>
    <w:rsid w:val="000F6A59"/>
    <w:rsid w:val="000F7991"/>
    <w:rsid w:val="000F7E11"/>
    <w:rsid w:val="001007F0"/>
    <w:rsid w:val="0010080F"/>
    <w:rsid w:val="00100E1A"/>
    <w:rsid w:val="00101177"/>
    <w:rsid w:val="00101352"/>
    <w:rsid w:val="001013AE"/>
    <w:rsid w:val="0010175F"/>
    <w:rsid w:val="00101F1B"/>
    <w:rsid w:val="001028E3"/>
    <w:rsid w:val="00102DC3"/>
    <w:rsid w:val="0010374F"/>
    <w:rsid w:val="001040E3"/>
    <w:rsid w:val="00104B93"/>
    <w:rsid w:val="00104C62"/>
    <w:rsid w:val="00104F11"/>
    <w:rsid w:val="0010630A"/>
    <w:rsid w:val="00106FE0"/>
    <w:rsid w:val="001102BC"/>
    <w:rsid w:val="00111224"/>
    <w:rsid w:val="001117CA"/>
    <w:rsid w:val="00111FDC"/>
    <w:rsid w:val="001121F4"/>
    <w:rsid w:val="00112D0B"/>
    <w:rsid w:val="00112E3C"/>
    <w:rsid w:val="001141DF"/>
    <w:rsid w:val="0011491A"/>
    <w:rsid w:val="001159A2"/>
    <w:rsid w:val="00116EE4"/>
    <w:rsid w:val="001170D6"/>
    <w:rsid w:val="001201A0"/>
    <w:rsid w:val="001201B8"/>
    <w:rsid w:val="0012023F"/>
    <w:rsid w:val="00120D0C"/>
    <w:rsid w:val="00120E5C"/>
    <w:rsid w:val="00120F3D"/>
    <w:rsid w:val="001214C4"/>
    <w:rsid w:val="0012213C"/>
    <w:rsid w:val="001226D1"/>
    <w:rsid w:val="00122B25"/>
    <w:rsid w:val="00122D77"/>
    <w:rsid w:val="00122E9C"/>
    <w:rsid w:val="00124658"/>
    <w:rsid w:val="001252C8"/>
    <w:rsid w:val="00125714"/>
    <w:rsid w:val="00126164"/>
    <w:rsid w:val="00126399"/>
    <w:rsid w:val="001276DD"/>
    <w:rsid w:val="00127D82"/>
    <w:rsid w:val="00127F11"/>
    <w:rsid w:val="00130765"/>
    <w:rsid w:val="001307C5"/>
    <w:rsid w:val="00130B17"/>
    <w:rsid w:val="00130B8A"/>
    <w:rsid w:val="001310A1"/>
    <w:rsid w:val="00131122"/>
    <w:rsid w:val="001311BF"/>
    <w:rsid w:val="00131B99"/>
    <w:rsid w:val="00132504"/>
    <w:rsid w:val="001329AE"/>
    <w:rsid w:val="001331C1"/>
    <w:rsid w:val="001347EB"/>
    <w:rsid w:val="00134812"/>
    <w:rsid w:val="00134D1E"/>
    <w:rsid w:val="00135B60"/>
    <w:rsid w:val="00135E6A"/>
    <w:rsid w:val="00136A59"/>
    <w:rsid w:val="001371AC"/>
    <w:rsid w:val="00137FCA"/>
    <w:rsid w:val="001405EC"/>
    <w:rsid w:val="00141672"/>
    <w:rsid w:val="00141BC1"/>
    <w:rsid w:val="00141E99"/>
    <w:rsid w:val="001429F0"/>
    <w:rsid w:val="00142B99"/>
    <w:rsid w:val="00142E12"/>
    <w:rsid w:val="00142F5C"/>
    <w:rsid w:val="00142FF5"/>
    <w:rsid w:val="001435E4"/>
    <w:rsid w:val="0014417F"/>
    <w:rsid w:val="00144E18"/>
    <w:rsid w:val="001455BB"/>
    <w:rsid w:val="0014578A"/>
    <w:rsid w:val="0014595D"/>
    <w:rsid w:val="001473B0"/>
    <w:rsid w:val="001478D5"/>
    <w:rsid w:val="00147A41"/>
    <w:rsid w:val="00150568"/>
    <w:rsid w:val="00150C89"/>
    <w:rsid w:val="00150F02"/>
    <w:rsid w:val="001517E9"/>
    <w:rsid w:val="00151B3F"/>
    <w:rsid w:val="001523EF"/>
    <w:rsid w:val="00152BEE"/>
    <w:rsid w:val="00152FEA"/>
    <w:rsid w:val="00153B17"/>
    <w:rsid w:val="0015502C"/>
    <w:rsid w:val="001550E9"/>
    <w:rsid w:val="00155115"/>
    <w:rsid w:val="00155D0E"/>
    <w:rsid w:val="001566DC"/>
    <w:rsid w:val="00156B98"/>
    <w:rsid w:val="00157068"/>
    <w:rsid w:val="001617C1"/>
    <w:rsid w:val="001625F7"/>
    <w:rsid w:val="001626F9"/>
    <w:rsid w:val="00162A18"/>
    <w:rsid w:val="001631FA"/>
    <w:rsid w:val="00163212"/>
    <w:rsid w:val="001638F2"/>
    <w:rsid w:val="00164AB1"/>
    <w:rsid w:val="00165ABE"/>
    <w:rsid w:val="00165D79"/>
    <w:rsid w:val="00165FFA"/>
    <w:rsid w:val="001665CA"/>
    <w:rsid w:val="0016682F"/>
    <w:rsid w:val="0016683F"/>
    <w:rsid w:val="001675AF"/>
    <w:rsid w:val="00167637"/>
    <w:rsid w:val="0016787A"/>
    <w:rsid w:val="00167D6F"/>
    <w:rsid w:val="00170144"/>
    <w:rsid w:val="00170619"/>
    <w:rsid w:val="001713AE"/>
    <w:rsid w:val="001715C9"/>
    <w:rsid w:val="00171812"/>
    <w:rsid w:val="00171D75"/>
    <w:rsid w:val="001720FB"/>
    <w:rsid w:val="0017219C"/>
    <w:rsid w:val="0017285A"/>
    <w:rsid w:val="00172CE0"/>
    <w:rsid w:val="0017402E"/>
    <w:rsid w:val="001749AD"/>
    <w:rsid w:val="00175594"/>
    <w:rsid w:val="001763F5"/>
    <w:rsid w:val="001765DB"/>
    <w:rsid w:val="0017705E"/>
    <w:rsid w:val="00177443"/>
    <w:rsid w:val="001776A4"/>
    <w:rsid w:val="00180878"/>
    <w:rsid w:val="00180DE4"/>
    <w:rsid w:val="0018126A"/>
    <w:rsid w:val="00182146"/>
    <w:rsid w:val="00182B25"/>
    <w:rsid w:val="001834E6"/>
    <w:rsid w:val="001844BC"/>
    <w:rsid w:val="00184B15"/>
    <w:rsid w:val="00185112"/>
    <w:rsid w:val="00185255"/>
    <w:rsid w:val="001853CA"/>
    <w:rsid w:val="001854A1"/>
    <w:rsid w:val="001868FC"/>
    <w:rsid w:val="00187110"/>
    <w:rsid w:val="00190384"/>
    <w:rsid w:val="00190767"/>
    <w:rsid w:val="00191748"/>
    <w:rsid w:val="001917D6"/>
    <w:rsid w:val="00191CEF"/>
    <w:rsid w:val="00192983"/>
    <w:rsid w:val="00192A15"/>
    <w:rsid w:val="00192C04"/>
    <w:rsid w:val="00192E81"/>
    <w:rsid w:val="00193215"/>
    <w:rsid w:val="00193A3F"/>
    <w:rsid w:val="00194F58"/>
    <w:rsid w:val="00195320"/>
    <w:rsid w:val="001956E7"/>
    <w:rsid w:val="001958FF"/>
    <w:rsid w:val="001969E2"/>
    <w:rsid w:val="00196B48"/>
    <w:rsid w:val="00196CE3"/>
    <w:rsid w:val="00197D30"/>
    <w:rsid w:val="00197EB4"/>
    <w:rsid w:val="001A00E5"/>
    <w:rsid w:val="001A03C1"/>
    <w:rsid w:val="001A1193"/>
    <w:rsid w:val="001A1B71"/>
    <w:rsid w:val="001A2953"/>
    <w:rsid w:val="001A2B03"/>
    <w:rsid w:val="001A3319"/>
    <w:rsid w:val="001A34AF"/>
    <w:rsid w:val="001A47A6"/>
    <w:rsid w:val="001A4F05"/>
    <w:rsid w:val="001A6378"/>
    <w:rsid w:val="001A6465"/>
    <w:rsid w:val="001A6BFD"/>
    <w:rsid w:val="001A6E3E"/>
    <w:rsid w:val="001A7846"/>
    <w:rsid w:val="001A7EED"/>
    <w:rsid w:val="001B10C0"/>
    <w:rsid w:val="001B1927"/>
    <w:rsid w:val="001B1B6B"/>
    <w:rsid w:val="001B1C31"/>
    <w:rsid w:val="001B1E1B"/>
    <w:rsid w:val="001B1E66"/>
    <w:rsid w:val="001B23D8"/>
    <w:rsid w:val="001B2EE2"/>
    <w:rsid w:val="001B358B"/>
    <w:rsid w:val="001B3ADE"/>
    <w:rsid w:val="001B3E00"/>
    <w:rsid w:val="001B3EDF"/>
    <w:rsid w:val="001B3FF2"/>
    <w:rsid w:val="001B4006"/>
    <w:rsid w:val="001B49CA"/>
    <w:rsid w:val="001B49FC"/>
    <w:rsid w:val="001B4D3D"/>
    <w:rsid w:val="001B6DAD"/>
    <w:rsid w:val="001B75C8"/>
    <w:rsid w:val="001C09D1"/>
    <w:rsid w:val="001C1D14"/>
    <w:rsid w:val="001C1D90"/>
    <w:rsid w:val="001C263D"/>
    <w:rsid w:val="001C2A99"/>
    <w:rsid w:val="001C2B47"/>
    <w:rsid w:val="001C2D3B"/>
    <w:rsid w:val="001C2DC6"/>
    <w:rsid w:val="001C3588"/>
    <w:rsid w:val="001C4AAE"/>
    <w:rsid w:val="001C4AEC"/>
    <w:rsid w:val="001C5C64"/>
    <w:rsid w:val="001C5DE8"/>
    <w:rsid w:val="001C64D9"/>
    <w:rsid w:val="001C6F9D"/>
    <w:rsid w:val="001C6FC9"/>
    <w:rsid w:val="001C6FFF"/>
    <w:rsid w:val="001C7592"/>
    <w:rsid w:val="001D046B"/>
    <w:rsid w:val="001D055A"/>
    <w:rsid w:val="001D0561"/>
    <w:rsid w:val="001D0D67"/>
    <w:rsid w:val="001D26E5"/>
    <w:rsid w:val="001D2CFE"/>
    <w:rsid w:val="001D3980"/>
    <w:rsid w:val="001D3AF7"/>
    <w:rsid w:val="001D3CB1"/>
    <w:rsid w:val="001D3D2E"/>
    <w:rsid w:val="001D3F0E"/>
    <w:rsid w:val="001D59D6"/>
    <w:rsid w:val="001D6958"/>
    <w:rsid w:val="001D71BD"/>
    <w:rsid w:val="001D7882"/>
    <w:rsid w:val="001E0D0B"/>
    <w:rsid w:val="001E2384"/>
    <w:rsid w:val="001E28F7"/>
    <w:rsid w:val="001E3C7D"/>
    <w:rsid w:val="001E3D64"/>
    <w:rsid w:val="001E3F5C"/>
    <w:rsid w:val="001E43BA"/>
    <w:rsid w:val="001E6500"/>
    <w:rsid w:val="001E658C"/>
    <w:rsid w:val="001E692E"/>
    <w:rsid w:val="001F026D"/>
    <w:rsid w:val="001F0AD8"/>
    <w:rsid w:val="001F0FBC"/>
    <w:rsid w:val="001F2441"/>
    <w:rsid w:val="001F35B0"/>
    <w:rsid w:val="001F3EBD"/>
    <w:rsid w:val="001F402D"/>
    <w:rsid w:val="001F43AC"/>
    <w:rsid w:val="001F4B7F"/>
    <w:rsid w:val="001F4FC5"/>
    <w:rsid w:val="001F55B5"/>
    <w:rsid w:val="001F5A29"/>
    <w:rsid w:val="001F5D6D"/>
    <w:rsid w:val="001F6BE0"/>
    <w:rsid w:val="001F6C83"/>
    <w:rsid w:val="001F7962"/>
    <w:rsid w:val="00200206"/>
    <w:rsid w:val="00200221"/>
    <w:rsid w:val="002002DF"/>
    <w:rsid w:val="00200734"/>
    <w:rsid w:val="00200A68"/>
    <w:rsid w:val="00200AA7"/>
    <w:rsid w:val="00201173"/>
    <w:rsid w:val="002018A9"/>
    <w:rsid w:val="00202500"/>
    <w:rsid w:val="00202884"/>
    <w:rsid w:val="00202BD8"/>
    <w:rsid w:val="00202F50"/>
    <w:rsid w:val="0020343A"/>
    <w:rsid w:val="002039C9"/>
    <w:rsid w:val="00203CA1"/>
    <w:rsid w:val="00204244"/>
    <w:rsid w:val="00204A5C"/>
    <w:rsid w:val="00204B04"/>
    <w:rsid w:val="00204CF6"/>
    <w:rsid w:val="00204D5B"/>
    <w:rsid w:val="00206156"/>
    <w:rsid w:val="00206820"/>
    <w:rsid w:val="002078C2"/>
    <w:rsid w:val="00207B21"/>
    <w:rsid w:val="00210F6A"/>
    <w:rsid w:val="0021183E"/>
    <w:rsid w:val="00211DC1"/>
    <w:rsid w:val="00211FC2"/>
    <w:rsid w:val="002124FF"/>
    <w:rsid w:val="002125FD"/>
    <w:rsid w:val="00213E8D"/>
    <w:rsid w:val="00214CEE"/>
    <w:rsid w:val="00214F15"/>
    <w:rsid w:val="0021557F"/>
    <w:rsid w:val="00215D4E"/>
    <w:rsid w:val="002166D7"/>
    <w:rsid w:val="0021727A"/>
    <w:rsid w:val="0021750D"/>
    <w:rsid w:val="00220955"/>
    <w:rsid w:val="00220B3E"/>
    <w:rsid w:val="00220BA9"/>
    <w:rsid w:val="00220EBC"/>
    <w:rsid w:val="00221324"/>
    <w:rsid w:val="00221C44"/>
    <w:rsid w:val="0022208F"/>
    <w:rsid w:val="002221A6"/>
    <w:rsid w:val="002225CC"/>
    <w:rsid w:val="00222832"/>
    <w:rsid w:val="002229E5"/>
    <w:rsid w:val="002230FC"/>
    <w:rsid w:val="00223E1C"/>
    <w:rsid w:val="0022406B"/>
    <w:rsid w:val="002249B8"/>
    <w:rsid w:val="00226462"/>
    <w:rsid w:val="00226691"/>
    <w:rsid w:val="002278E9"/>
    <w:rsid w:val="00227D9B"/>
    <w:rsid w:val="00231924"/>
    <w:rsid w:val="00231BE6"/>
    <w:rsid w:val="00231C3E"/>
    <w:rsid w:val="00232D97"/>
    <w:rsid w:val="00233376"/>
    <w:rsid w:val="00233FA2"/>
    <w:rsid w:val="002342FB"/>
    <w:rsid w:val="002364AC"/>
    <w:rsid w:val="00236744"/>
    <w:rsid w:val="00236A59"/>
    <w:rsid w:val="00236F24"/>
    <w:rsid w:val="00237724"/>
    <w:rsid w:val="0024006D"/>
    <w:rsid w:val="002401AC"/>
    <w:rsid w:val="0024076E"/>
    <w:rsid w:val="00240DBA"/>
    <w:rsid w:val="00242130"/>
    <w:rsid w:val="00242643"/>
    <w:rsid w:val="0024282B"/>
    <w:rsid w:val="00242E3F"/>
    <w:rsid w:val="002431BE"/>
    <w:rsid w:val="00243DF3"/>
    <w:rsid w:val="00243FAA"/>
    <w:rsid w:val="00244059"/>
    <w:rsid w:val="00244816"/>
    <w:rsid w:val="00244FEE"/>
    <w:rsid w:val="00245E91"/>
    <w:rsid w:val="00246409"/>
    <w:rsid w:val="00246549"/>
    <w:rsid w:val="002503E1"/>
    <w:rsid w:val="00250DE8"/>
    <w:rsid w:val="00251B5E"/>
    <w:rsid w:val="002527BC"/>
    <w:rsid w:val="00253138"/>
    <w:rsid w:val="00253357"/>
    <w:rsid w:val="00253CD6"/>
    <w:rsid w:val="00255AFE"/>
    <w:rsid w:val="00256269"/>
    <w:rsid w:val="002568C0"/>
    <w:rsid w:val="00257333"/>
    <w:rsid w:val="00257BE3"/>
    <w:rsid w:val="00257E78"/>
    <w:rsid w:val="00260665"/>
    <w:rsid w:val="00261527"/>
    <w:rsid w:val="002615A4"/>
    <w:rsid w:val="00261811"/>
    <w:rsid w:val="00261A36"/>
    <w:rsid w:val="00262244"/>
    <w:rsid w:val="0026245E"/>
    <w:rsid w:val="00262799"/>
    <w:rsid w:val="00262E5A"/>
    <w:rsid w:val="00263235"/>
    <w:rsid w:val="00263624"/>
    <w:rsid w:val="0026399A"/>
    <w:rsid w:val="002639F7"/>
    <w:rsid w:val="00264114"/>
    <w:rsid w:val="002641FC"/>
    <w:rsid w:val="00264982"/>
    <w:rsid w:val="00266547"/>
    <w:rsid w:val="002666AD"/>
    <w:rsid w:val="00266861"/>
    <w:rsid w:val="00266953"/>
    <w:rsid w:val="002705F9"/>
    <w:rsid w:val="00271B04"/>
    <w:rsid w:val="00271CD2"/>
    <w:rsid w:val="0027264E"/>
    <w:rsid w:val="00272E30"/>
    <w:rsid w:val="002731CC"/>
    <w:rsid w:val="0027322E"/>
    <w:rsid w:val="00274343"/>
    <w:rsid w:val="0027448B"/>
    <w:rsid w:val="002755FF"/>
    <w:rsid w:val="002767D3"/>
    <w:rsid w:val="00276CD0"/>
    <w:rsid w:val="00276E03"/>
    <w:rsid w:val="00276EE2"/>
    <w:rsid w:val="002773D6"/>
    <w:rsid w:val="00277A21"/>
    <w:rsid w:val="00277DB0"/>
    <w:rsid w:val="002803E3"/>
    <w:rsid w:val="002813D3"/>
    <w:rsid w:val="00281FCD"/>
    <w:rsid w:val="002822DC"/>
    <w:rsid w:val="002824FF"/>
    <w:rsid w:val="00282EFB"/>
    <w:rsid w:val="00283304"/>
    <w:rsid w:val="00283379"/>
    <w:rsid w:val="002834F8"/>
    <w:rsid w:val="0028354D"/>
    <w:rsid w:val="00284ADF"/>
    <w:rsid w:val="00286F57"/>
    <w:rsid w:val="00287073"/>
    <w:rsid w:val="00287376"/>
    <w:rsid w:val="00290A18"/>
    <w:rsid w:val="00290C6E"/>
    <w:rsid w:val="00291A4E"/>
    <w:rsid w:val="00291B1E"/>
    <w:rsid w:val="002920D7"/>
    <w:rsid w:val="0029272B"/>
    <w:rsid w:val="00292F9F"/>
    <w:rsid w:val="00293364"/>
    <w:rsid w:val="00293FE6"/>
    <w:rsid w:val="002941FA"/>
    <w:rsid w:val="0029443E"/>
    <w:rsid w:val="00294E70"/>
    <w:rsid w:val="002956C0"/>
    <w:rsid w:val="0029579B"/>
    <w:rsid w:val="00296BD9"/>
    <w:rsid w:val="00297646"/>
    <w:rsid w:val="002977AF"/>
    <w:rsid w:val="00297C3A"/>
    <w:rsid w:val="00297F1A"/>
    <w:rsid w:val="002A1C6E"/>
    <w:rsid w:val="002A2049"/>
    <w:rsid w:val="002A27F8"/>
    <w:rsid w:val="002A3788"/>
    <w:rsid w:val="002A3874"/>
    <w:rsid w:val="002A42CA"/>
    <w:rsid w:val="002A4502"/>
    <w:rsid w:val="002A4F3A"/>
    <w:rsid w:val="002A510A"/>
    <w:rsid w:val="002A6D89"/>
    <w:rsid w:val="002B0B0B"/>
    <w:rsid w:val="002B1078"/>
    <w:rsid w:val="002B13D1"/>
    <w:rsid w:val="002B169F"/>
    <w:rsid w:val="002B1F74"/>
    <w:rsid w:val="002B2036"/>
    <w:rsid w:val="002B21ED"/>
    <w:rsid w:val="002B2871"/>
    <w:rsid w:val="002B2EA2"/>
    <w:rsid w:val="002B496B"/>
    <w:rsid w:val="002B4FAE"/>
    <w:rsid w:val="002B583F"/>
    <w:rsid w:val="002B5A3A"/>
    <w:rsid w:val="002B5B44"/>
    <w:rsid w:val="002B69C4"/>
    <w:rsid w:val="002B6FB1"/>
    <w:rsid w:val="002B7459"/>
    <w:rsid w:val="002B786F"/>
    <w:rsid w:val="002B7900"/>
    <w:rsid w:val="002C0299"/>
    <w:rsid w:val="002C0451"/>
    <w:rsid w:val="002C095E"/>
    <w:rsid w:val="002C104C"/>
    <w:rsid w:val="002C1DFF"/>
    <w:rsid w:val="002C27C0"/>
    <w:rsid w:val="002C5535"/>
    <w:rsid w:val="002C5F80"/>
    <w:rsid w:val="002C60D9"/>
    <w:rsid w:val="002C6780"/>
    <w:rsid w:val="002C6D43"/>
    <w:rsid w:val="002C7778"/>
    <w:rsid w:val="002D0323"/>
    <w:rsid w:val="002D05C5"/>
    <w:rsid w:val="002D0A9F"/>
    <w:rsid w:val="002D1F04"/>
    <w:rsid w:val="002D2E55"/>
    <w:rsid w:val="002D431C"/>
    <w:rsid w:val="002D51A9"/>
    <w:rsid w:val="002D63B6"/>
    <w:rsid w:val="002D6A73"/>
    <w:rsid w:val="002D6C38"/>
    <w:rsid w:val="002D7CA3"/>
    <w:rsid w:val="002E091C"/>
    <w:rsid w:val="002E0EB4"/>
    <w:rsid w:val="002E203B"/>
    <w:rsid w:val="002E2120"/>
    <w:rsid w:val="002E2EB9"/>
    <w:rsid w:val="002E32C7"/>
    <w:rsid w:val="002E3F97"/>
    <w:rsid w:val="002E4A8C"/>
    <w:rsid w:val="002E4D43"/>
    <w:rsid w:val="002E55DE"/>
    <w:rsid w:val="002E5F11"/>
    <w:rsid w:val="002E63C4"/>
    <w:rsid w:val="002E76F9"/>
    <w:rsid w:val="002E7CED"/>
    <w:rsid w:val="002E7DC3"/>
    <w:rsid w:val="002E7DFA"/>
    <w:rsid w:val="002F0CFE"/>
    <w:rsid w:val="002F294D"/>
    <w:rsid w:val="002F33D5"/>
    <w:rsid w:val="002F3A0F"/>
    <w:rsid w:val="002F3AB1"/>
    <w:rsid w:val="002F4262"/>
    <w:rsid w:val="002F6342"/>
    <w:rsid w:val="002F667E"/>
    <w:rsid w:val="002F6FE4"/>
    <w:rsid w:val="002F7AB4"/>
    <w:rsid w:val="002F7F4D"/>
    <w:rsid w:val="00300047"/>
    <w:rsid w:val="003013C9"/>
    <w:rsid w:val="003013F1"/>
    <w:rsid w:val="00301857"/>
    <w:rsid w:val="00301B90"/>
    <w:rsid w:val="00301BCE"/>
    <w:rsid w:val="003026A0"/>
    <w:rsid w:val="003030B1"/>
    <w:rsid w:val="003034B6"/>
    <w:rsid w:val="00303C72"/>
    <w:rsid w:val="00305F88"/>
    <w:rsid w:val="0030614F"/>
    <w:rsid w:val="0030619C"/>
    <w:rsid w:val="00306528"/>
    <w:rsid w:val="00306685"/>
    <w:rsid w:val="00306875"/>
    <w:rsid w:val="00306947"/>
    <w:rsid w:val="003069C5"/>
    <w:rsid w:val="003071FE"/>
    <w:rsid w:val="003072AE"/>
    <w:rsid w:val="003078DC"/>
    <w:rsid w:val="0031184C"/>
    <w:rsid w:val="00311AFB"/>
    <w:rsid w:val="00311EC9"/>
    <w:rsid w:val="00313C69"/>
    <w:rsid w:val="00313CA5"/>
    <w:rsid w:val="003140B3"/>
    <w:rsid w:val="00314798"/>
    <w:rsid w:val="003153A3"/>
    <w:rsid w:val="003154CF"/>
    <w:rsid w:val="003155B6"/>
    <w:rsid w:val="0031565D"/>
    <w:rsid w:val="00315B9A"/>
    <w:rsid w:val="0031612C"/>
    <w:rsid w:val="0031657B"/>
    <w:rsid w:val="0031744B"/>
    <w:rsid w:val="00317DFD"/>
    <w:rsid w:val="0032038F"/>
    <w:rsid w:val="00321E38"/>
    <w:rsid w:val="0032224C"/>
    <w:rsid w:val="003227DB"/>
    <w:rsid w:val="0032350B"/>
    <w:rsid w:val="00323F66"/>
    <w:rsid w:val="0032425F"/>
    <w:rsid w:val="00324721"/>
    <w:rsid w:val="00324CAC"/>
    <w:rsid w:val="003257EA"/>
    <w:rsid w:val="00326223"/>
    <w:rsid w:val="003264CD"/>
    <w:rsid w:val="00327708"/>
    <w:rsid w:val="00327762"/>
    <w:rsid w:val="00327BF5"/>
    <w:rsid w:val="00327D4A"/>
    <w:rsid w:val="00330231"/>
    <w:rsid w:val="003302E2"/>
    <w:rsid w:val="0033144E"/>
    <w:rsid w:val="00331E8B"/>
    <w:rsid w:val="00332C37"/>
    <w:rsid w:val="00332E06"/>
    <w:rsid w:val="00332EDE"/>
    <w:rsid w:val="00332F44"/>
    <w:rsid w:val="00333179"/>
    <w:rsid w:val="00333DE6"/>
    <w:rsid w:val="00334BF0"/>
    <w:rsid w:val="00335036"/>
    <w:rsid w:val="003352A5"/>
    <w:rsid w:val="00335AB0"/>
    <w:rsid w:val="00336483"/>
    <w:rsid w:val="00337A9F"/>
    <w:rsid w:val="00337C54"/>
    <w:rsid w:val="0034166F"/>
    <w:rsid w:val="00341BF3"/>
    <w:rsid w:val="00343D08"/>
    <w:rsid w:val="0034462B"/>
    <w:rsid w:val="00345A5E"/>
    <w:rsid w:val="00345ECD"/>
    <w:rsid w:val="00345F97"/>
    <w:rsid w:val="0034611C"/>
    <w:rsid w:val="003472D4"/>
    <w:rsid w:val="00351BAE"/>
    <w:rsid w:val="0035211B"/>
    <w:rsid w:val="00352359"/>
    <w:rsid w:val="003546B8"/>
    <w:rsid w:val="0035499B"/>
    <w:rsid w:val="00355619"/>
    <w:rsid w:val="00355AD2"/>
    <w:rsid w:val="00355E1A"/>
    <w:rsid w:val="00355F31"/>
    <w:rsid w:val="00356697"/>
    <w:rsid w:val="0035698D"/>
    <w:rsid w:val="00356EF5"/>
    <w:rsid w:val="00357565"/>
    <w:rsid w:val="003577A7"/>
    <w:rsid w:val="003577B4"/>
    <w:rsid w:val="00360152"/>
    <w:rsid w:val="00360C0E"/>
    <w:rsid w:val="00362998"/>
    <w:rsid w:val="0036380E"/>
    <w:rsid w:val="00363B39"/>
    <w:rsid w:val="003661A9"/>
    <w:rsid w:val="00366947"/>
    <w:rsid w:val="00367392"/>
    <w:rsid w:val="003676DC"/>
    <w:rsid w:val="003701D9"/>
    <w:rsid w:val="00371122"/>
    <w:rsid w:val="00371169"/>
    <w:rsid w:val="00371B51"/>
    <w:rsid w:val="003721F4"/>
    <w:rsid w:val="00372A0F"/>
    <w:rsid w:val="00372AE9"/>
    <w:rsid w:val="00372D40"/>
    <w:rsid w:val="00372E40"/>
    <w:rsid w:val="00373898"/>
    <w:rsid w:val="00373B53"/>
    <w:rsid w:val="00373BE5"/>
    <w:rsid w:val="0037485B"/>
    <w:rsid w:val="00374BDD"/>
    <w:rsid w:val="00374C19"/>
    <w:rsid w:val="00374D9F"/>
    <w:rsid w:val="00375CB3"/>
    <w:rsid w:val="00376582"/>
    <w:rsid w:val="00376FCA"/>
    <w:rsid w:val="00377A3F"/>
    <w:rsid w:val="0038080E"/>
    <w:rsid w:val="00380D8C"/>
    <w:rsid w:val="00381EDE"/>
    <w:rsid w:val="00382B92"/>
    <w:rsid w:val="00382EB4"/>
    <w:rsid w:val="00382FB4"/>
    <w:rsid w:val="003831FE"/>
    <w:rsid w:val="003844B8"/>
    <w:rsid w:val="00385339"/>
    <w:rsid w:val="00385A88"/>
    <w:rsid w:val="00386B9E"/>
    <w:rsid w:val="00386E85"/>
    <w:rsid w:val="003874BC"/>
    <w:rsid w:val="003876EB"/>
    <w:rsid w:val="00387CD0"/>
    <w:rsid w:val="00390328"/>
    <w:rsid w:val="003903D7"/>
    <w:rsid w:val="0039067F"/>
    <w:rsid w:val="003906FB"/>
    <w:rsid w:val="00390C1C"/>
    <w:rsid w:val="00391106"/>
    <w:rsid w:val="00391DF7"/>
    <w:rsid w:val="0039202B"/>
    <w:rsid w:val="00392593"/>
    <w:rsid w:val="00392DB7"/>
    <w:rsid w:val="003934BA"/>
    <w:rsid w:val="003949A0"/>
    <w:rsid w:val="00394C8A"/>
    <w:rsid w:val="00395502"/>
    <w:rsid w:val="00395572"/>
    <w:rsid w:val="00395958"/>
    <w:rsid w:val="00395ADF"/>
    <w:rsid w:val="003968F9"/>
    <w:rsid w:val="00396BF3"/>
    <w:rsid w:val="00397412"/>
    <w:rsid w:val="0039799E"/>
    <w:rsid w:val="003979D0"/>
    <w:rsid w:val="003A00AF"/>
    <w:rsid w:val="003A0173"/>
    <w:rsid w:val="003A0254"/>
    <w:rsid w:val="003A0D24"/>
    <w:rsid w:val="003A14FC"/>
    <w:rsid w:val="003A1879"/>
    <w:rsid w:val="003A1A8A"/>
    <w:rsid w:val="003A2652"/>
    <w:rsid w:val="003A2BA6"/>
    <w:rsid w:val="003A2CF9"/>
    <w:rsid w:val="003A339B"/>
    <w:rsid w:val="003A3910"/>
    <w:rsid w:val="003A45B0"/>
    <w:rsid w:val="003A514C"/>
    <w:rsid w:val="003A5D09"/>
    <w:rsid w:val="003A613A"/>
    <w:rsid w:val="003A6483"/>
    <w:rsid w:val="003A6AC3"/>
    <w:rsid w:val="003A72E6"/>
    <w:rsid w:val="003A7A2A"/>
    <w:rsid w:val="003A7AE8"/>
    <w:rsid w:val="003B05C2"/>
    <w:rsid w:val="003B0EBB"/>
    <w:rsid w:val="003B107C"/>
    <w:rsid w:val="003B13F7"/>
    <w:rsid w:val="003B2BD5"/>
    <w:rsid w:val="003B2C32"/>
    <w:rsid w:val="003B2F13"/>
    <w:rsid w:val="003B3079"/>
    <w:rsid w:val="003B3442"/>
    <w:rsid w:val="003B35D5"/>
    <w:rsid w:val="003B3917"/>
    <w:rsid w:val="003B3AB4"/>
    <w:rsid w:val="003B426E"/>
    <w:rsid w:val="003B4404"/>
    <w:rsid w:val="003B4A23"/>
    <w:rsid w:val="003B5675"/>
    <w:rsid w:val="003B5A20"/>
    <w:rsid w:val="003B6296"/>
    <w:rsid w:val="003B63EC"/>
    <w:rsid w:val="003B79D0"/>
    <w:rsid w:val="003C06CD"/>
    <w:rsid w:val="003C0EE7"/>
    <w:rsid w:val="003C0EF9"/>
    <w:rsid w:val="003C17C1"/>
    <w:rsid w:val="003C1B89"/>
    <w:rsid w:val="003C2941"/>
    <w:rsid w:val="003C2CD0"/>
    <w:rsid w:val="003C3E1D"/>
    <w:rsid w:val="003C4099"/>
    <w:rsid w:val="003C4118"/>
    <w:rsid w:val="003C41A1"/>
    <w:rsid w:val="003C422D"/>
    <w:rsid w:val="003C4A1C"/>
    <w:rsid w:val="003C4F55"/>
    <w:rsid w:val="003C56BE"/>
    <w:rsid w:val="003C56FD"/>
    <w:rsid w:val="003C5918"/>
    <w:rsid w:val="003C5FE5"/>
    <w:rsid w:val="003C666F"/>
    <w:rsid w:val="003C6810"/>
    <w:rsid w:val="003C6DFB"/>
    <w:rsid w:val="003C6F4D"/>
    <w:rsid w:val="003C7D57"/>
    <w:rsid w:val="003D034E"/>
    <w:rsid w:val="003D0E60"/>
    <w:rsid w:val="003D13A9"/>
    <w:rsid w:val="003D15F9"/>
    <w:rsid w:val="003D1F28"/>
    <w:rsid w:val="003D3847"/>
    <w:rsid w:val="003D3C35"/>
    <w:rsid w:val="003D44A0"/>
    <w:rsid w:val="003D48CC"/>
    <w:rsid w:val="003D4A3C"/>
    <w:rsid w:val="003D4B7F"/>
    <w:rsid w:val="003D550B"/>
    <w:rsid w:val="003D5818"/>
    <w:rsid w:val="003D6929"/>
    <w:rsid w:val="003D6A72"/>
    <w:rsid w:val="003D7D54"/>
    <w:rsid w:val="003E297B"/>
    <w:rsid w:val="003E2A73"/>
    <w:rsid w:val="003E391F"/>
    <w:rsid w:val="003E3EC0"/>
    <w:rsid w:val="003E4543"/>
    <w:rsid w:val="003E4A1F"/>
    <w:rsid w:val="003E5978"/>
    <w:rsid w:val="003E59E8"/>
    <w:rsid w:val="003E6124"/>
    <w:rsid w:val="003E615D"/>
    <w:rsid w:val="003E64B4"/>
    <w:rsid w:val="003E6D76"/>
    <w:rsid w:val="003F0B11"/>
    <w:rsid w:val="003F17BD"/>
    <w:rsid w:val="003F2257"/>
    <w:rsid w:val="003F29F2"/>
    <w:rsid w:val="003F2CDD"/>
    <w:rsid w:val="003F2D6A"/>
    <w:rsid w:val="003F3174"/>
    <w:rsid w:val="003F41F9"/>
    <w:rsid w:val="003F5CF3"/>
    <w:rsid w:val="003F6800"/>
    <w:rsid w:val="003F6817"/>
    <w:rsid w:val="00400186"/>
    <w:rsid w:val="00400B9D"/>
    <w:rsid w:val="0040128A"/>
    <w:rsid w:val="0040177F"/>
    <w:rsid w:val="00401CF1"/>
    <w:rsid w:val="00402712"/>
    <w:rsid w:val="00402A70"/>
    <w:rsid w:val="00402B23"/>
    <w:rsid w:val="004039FA"/>
    <w:rsid w:val="00403DDC"/>
    <w:rsid w:val="0040414F"/>
    <w:rsid w:val="00404E15"/>
    <w:rsid w:val="004056EA"/>
    <w:rsid w:val="00406E07"/>
    <w:rsid w:val="00410177"/>
    <w:rsid w:val="0041028B"/>
    <w:rsid w:val="004102FB"/>
    <w:rsid w:val="004107B8"/>
    <w:rsid w:val="004109C5"/>
    <w:rsid w:val="004114F5"/>
    <w:rsid w:val="00411507"/>
    <w:rsid w:val="004120BB"/>
    <w:rsid w:val="004129CE"/>
    <w:rsid w:val="00412E4D"/>
    <w:rsid w:val="004139A0"/>
    <w:rsid w:val="00413FC7"/>
    <w:rsid w:val="004149E8"/>
    <w:rsid w:val="00414E86"/>
    <w:rsid w:val="0041568B"/>
    <w:rsid w:val="00415BF3"/>
    <w:rsid w:val="00416739"/>
    <w:rsid w:val="00416F6E"/>
    <w:rsid w:val="00417754"/>
    <w:rsid w:val="0042057F"/>
    <w:rsid w:val="00420622"/>
    <w:rsid w:val="004206C9"/>
    <w:rsid w:val="0042167D"/>
    <w:rsid w:val="00421A4C"/>
    <w:rsid w:val="004222F3"/>
    <w:rsid w:val="004226B0"/>
    <w:rsid w:val="00422AFC"/>
    <w:rsid w:val="00423CAA"/>
    <w:rsid w:val="00423D41"/>
    <w:rsid w:val="00423FA3"/>
    <w:rsid w:val="0042423B"/>
    <w:rsid w:val="00424F21"/>
    <w:rsid w:val="0042572A"/>
    <w:rsid w:val="00425BC4"/>
    <w:rsid w:val="004272E0"/>
    <w:rsid w:val="004274EA"/>
    <w:rsid w:val="00427CC3"/>
    <w:rsid w:val="00427DBB"/>
    <w:rsid w:val="00430088"/>
    <w:rsid w:val="00430B01"/>
    <w:rsid w:val="004317F1"/>
    <w:rsid w:val="00431886"/>
    <w:rsid w:val="00431AB4"/>
    <w:rsid w:val="00431D2E"/>
    <w:rsid w:val="00432B33"/>
    <w:rsid w:val="004331F4"/>
    <w:rsid w:val="00433332"/>
    <w:rsid w:val="00433C29"/>
    <w:rsid w:val="00433DA1"/>
    <w:rsid w:val="00433E87"/>
    <w:rsid w:val="00433FCA"/>
    <w:rsid w:val="00435B5C"/>
    <w:rsid w:val="00435E67"/>
    <w:rsid w:val="00436474"/>
    <w:rsid w:val="00436533"/>
    <w:rsid w:val="004365C0"/>
    <w:rsid w:val="00437E80"/>
    <w:rsid w:val="00441A22"/>
    <w:rsid w:val="0044200B"/>
    <w:rsid w:val="00442986"/>
    <w:rsid w:val="00442DB6"/>
    <w:rsid w:val="0044402C"/>
    <w:rsid w:val="00444538"/>
    <w:rsid w:val="00444A80"/>
    <w:rsid w:val="00444FF0"/>
    <w:rsid w:val="00445839"/>
    <w:rsid w:val="004464D6"/>
    <w:rsid w:val="00447844"/>
    <w:rsid w:val="00447C2F"/>
    <w:rsid w:val="00447E6E"/>
    <w:rsid w:val="00447E6F"/>
    <w:rsid w:val="004501A2"/>
    <w:rsid w:val="00450A85"/>
    <w:rsid w:val="00451A89"/>
    <w:rsid w:val="00452228"/>
    <w:rsid w:val="004524E2"/>
    <w:rsid w:val="004531DE"/>
    <w:rsid w:val="004534F5"/>
    <w:rsid w:val="00454BCD"/>
    <w:rsid w:val="004555C9"/>
    <w:rsid w:val="00455BA7"/>
    <w:rsid w:val="004575FD"/>
    <w:rsid w:val="00457785"/>
    <w:rsid w:val="00457B35"/>
    <w:rsid w:val="00457BFE"/>
    <w:rsid w:val="00457FB9"/>
    <w:rsid w:val="00460BCE"/>
    <w:rsid w:val="0046179F"/>
    <w:rsid w:val="00462430"/>
    <w:rsid w:val="00462744"/>
    <w:rsid w:val="0046330A"/>
    <w:rsid w:val="00465249"/>
    <w:rsid w:val="00465E97"/>
    <w:rsid w:val="004664A0"/>
    <w:rsid w:val="00470C61"/>
    <w:rsid w:val="00471C67"/>
    <w:rsid w:val="004723C1"/>
    <w:rsid w:val="004725CE"/>
    <w:rsid w:val="00473851"/>
    <w:rsid w:val="00473A66"/>
    <w:rsid w:val="00473A94"/>
    <w:rsid w:val="004754BD"/>
    <w:rsid w:val="00476120"/>
    <w:rsid w:val="004761CA"/>
    <w:rsid w:val="00476555"/>
    <w:rsid w:val="00476958"/>
    <w:rsid w:val="004769B2"/>
    <w:rsid w:val="0047730D"/>
    <w:rsid w:val="00477769"/>
    <w:rsid w:val="004777FE"/>
    <w:rsid w:val="00477D2C"/>
    <w:rsid w:val="004801DA"/>
    <w:rsid w:val="00480632"/>
    <w:rsid w:val="0048160A"/>
    <w:rsid w:val="00482562"/>
    <w:rsid w:val="00483B48"/>
    <w:rsid w:val="00483CB5"/>
    <w:rsid w:val="00483E5D"/>
    <w:rsid w:val="0048433E"/>
    <w:rsid w:val="004854B4"/>
    <w:rsid w:val="00486EE8"/>
    <w:rsid w:val="0048750F"/>
    <w:rsid w:val="004900DF"/>
    <w:rsid w:val="00490875"/>
    <w:rsid w:val="00490E0D"/>
    <w:rsid w:val="00490EFB"/>
    <w:rsid w:val="00491200"/>
    <w:rsid w:val="0049163C"/>
    <w:rsid w:val="0049169B"/>
    <w:rsid w:val="00491B4A"/>
    <w:rsid w:val="00491B63"/>
    <w:rsid w:val="00491ED1"/>
    <w:rsid w:val="004926C8"/>
    <w:rsid w:val="00492A11"/>
    <w:rsid w:val="00492B74"/>
    <w:rsid w:val="00492DBD"/>
    <w:rsid w:val="004934DC"/>
    <w:rsid w:val="00494109"/>
    <w:rsid w:val="004948EE"/>
    <w:rsid w:val="004956A1"/>
    <w:rsid w:val="00495D4C"/>
    <w:rsid w:val="00496BCC"/>
    <w:rsid w:val="004A1A51"/>
    <w:rsid w:val="004A1EBF"/>
    <w:rsid w:val="004A2BA3"/>
    <w:rsid w:val="004A3DE0"/>
    <w:rsid w:val="004A460F"/>
    <w:rsid w:val="004A4731"/>
    <w:rsid w:val="004A687C"/>
    <w:rsid w:val="004A7ADC"/>
    <w:rsid w:val="004B0C97"/>
    <w:rsid w:val="004B1CEA"/>
    <w:rsid w:val="004B1E68"/>
    <w:rsid w:val="004B20EF"/>
    <w:rsid w:val="004B2E5D"/>
    <w:rsid w:val="004B31EE"/>
    <w:rsid w:val="004B43B6"/>
    <w:rsid w:val="004B4BF2"/>
    <w:rsid w:val="004B4E06"/>
    <w:rsid w:val="004B4F97"/>
    <w:rsid w:val="004B4FB7"/>
    <w:rsid w:val="004B54A9"/>
    <w:rsid w:val="004B55BB"/>
    <w:rsid w:val="004B6301"/>
    <w:rsid w:val="004B643E"/>
    <w:rsid w:val="004B7718"/>
    <w:rsid w:val="004B786A"/>
    <w:rsid w:val="004C0D5B"/>
    <w:rsid w:val="004C0FBD"/>
    <w:rsid w:val="004C1842"/>
    <w:rsid w:val="004C1E1E"/>
    <w:rsid w:val="004C224E"/>
    <w:rsid w:val="004C273F"/>
    <w:rsid w:val="004C2BA7"/>
    <w:rsid w:val="004C2F6B"/>
    <w:rsid w:val="004C3991"/>
    <w:rsid w:val="004C4BA5"/>
    <w:rsid w:val="004C4D51"/>
    <w:rsid w:val="004C6179"/>
    <w:rsid w:val="004C68C6"/>
    <w:rsid w:val="004C6E58"/>
    <w:rsid w:val="004C6E59"/>
    <w:rsid w:val="004C72AB"/>
    <w:rsid w:val="004C78D8"/>
    <w:rsid w:val="004D0B9C"/>
    <w:rsid w:val="004D154C"/>
    <w:rsid w:val="004D1A42"/>
    <w:rsid w:val="004D1D45"/>
    <w:rsid w:val="004D207B"/>
    <w:rsid w:val="004D22EA"/>
    <w:rsid w:val="004D3A13"/>
    <w:rsid w:val="004D40F5"/>
    <w:rsid w:val="004D44D6"/>
    <w:rsid w:val="004D4647"/>
    <w:rsid w:val="004D57DD"/>
    <w:rsid w:val="004D5DB4"/>
    <w:rsid w:val="004D629E"/>
    <w:rsid w:val="004D62F6"/>
    <w:rsid w:val="004D6E94"/>
    <w:rsid w:val="004D770E"/>
    <w:rsid w:val="004E0966"/>
    <w:rsid w:val="004E1DD3"/>
    <w:rsid w:val="004E2017"/>
    <w:rsid w:val="004E4BF5"/>
    <w:rsid w:val="004E528D"/>
    <w:rsid w:val="004E53FF"/>
    <w:rsid w:val="004E54A5"/>
    <w:rsid w:val="004E5613"/>
    <w:rsid w:val="004E6201"/>
    <w:rsid w:val="004E62EB"/>
    <w:rsid w:val="004E7025"/>
    <w:rsid w:val="004E751E"/>
    <w:rsid w:val="004E78BD"/>
    <w:rsid w:val="004F05A7"/>
    <w:rsid w:val="004F0AD4"/>
    <w:rsid w:val="004F0EDF"/>
    <w:rsid w:val="004F1214"/>
    <w:rsid w:val="004F130A"/>
    <w:rsid w:val="004F1548"/>
    <w:rsid w:val="004F17D6"/>
    <w:rsid w:val="004F23CC"/>
    <w:rsid w:val="004F2B5C"/>
    <w:rsid w:val="004F2BBF"/>
    <w:rsid w:val="004F3CF1"/>
    <w:rsid w:val="004F3F69"/>
    <w:rsid w:val="004F4F45"/>
    <w:rsid w:val="004F522E"/>
    <w:rsid w:val="004F53B1"/>
    <w:rsid w:val="004F5824"/>
    <w:rsid w:val="004F5E41"/>
    <w:rsid w:val="004F62D5"/>
    <w:rsid w:val="004F6E8C"/>
    <w:rsid w:val="004F733C"/>
    <w:rsid w:val="004F773A"/>
    <w:rsid w:val="0050193F"/>
    <w:rsid w:val="00501C08"/>
    <w:rsid w:val="0050216E"/>
    <w:rsid w:val="0050253A"/>
    <w:rsid w:val="005025B0"/>
    <w:rsid w:val="00502972"/>
    <w:rsid w:val="00502F1C"/>
    <w:rsid w:val="00502FA0"/>
    <w:rsid w:val="005031ED"/>
    <w:rsid w:val="00505364"/>
    <w:rsid w:val="005054A0"/>
    <w:rsid w:val="005059E0"/>
    <w:rsid w:val="00506381"/>
    <w:rsid w:val="00506CF0"/>
    <w:rsid w:val="00506F93"/>
    <w:rsid w:val="00507A6B"/>
    <w:rsid w:val="00507EBF"/>
    <w:rsid w:val="005107BD"/>
    <w:rsid w:val="0051087E"/>
    <w:rsid w:val="00510DAD"/>
    <w:rsid w:val="0051148E"/>
    <w:rsid w:val="00512040"/>
    <w:rsid w:val="005123DE"/>
    <w:rsid w:val="00512ADC"/>
    <w:rsid w:val="00513327"/>
    <w:rsid w:val="00513568"/>
    <w:rsid w:val="00513A75"/>
    <w:rsid w:val="00513D81"/>
    <w:rsid w:val="00514B49"/>
    <w:rsid w:val="0051511F"/>
    <w:rsid w:val="00515BD4"/>
    <w:rsid w:val="00515DCE"/>
    <w:rsid w:val="00516A3A"/>
    <w:rsid w:val="00517366"/>
    <w:rsid w:val="00517895"/>
    <w:rsid w:val="00520CBD"/>
    <w:rsid w:val="00521476"/>
    <w:rsid w:val="00521539"/>
    <w:rsid w:val="005217B0"/>
    <w:rsid w:val="005223E5"/>
    <w:rsid w:val="005224AA"/>
    <w:rsid w:val="0052266D"/>
    <w:rsid w:val="005227FF"/>
    <w:rsid w:val="00523336"/>
    <w:rsid w:val="005233C8"/>
    <w:rsid w:val="00523CD3"/>
    <w:rsid w:val="0052549B"/>
    <w:rsid w:val="00525B19"/>
    <w:rsid w:val="00525F5E"/>
    <w:rsid w:val="00526499"/>
    <w:rsid w:val="00526D6B"/>
    <w:rsid w:val="00526D7F"/>
    <w:rsid w:val="00527105"/>
    <w:rsid w:val="005277C1"/>
    <w:rsid w:val="0052785E"/>
    <w:rsid w:val="005302DF"/>
    <w:rsid w:val="005302EF"/>
    <w:rsid w:val="00530646"/>
    <w:rsid w:val="00530D49"/>
    <w:rsid w:val="00530F51"/>
    <w:rsid w:val="005318BA"/>
    <w:rsid w:val="00532457"/>
    <w:rsid w:val="0053299E"/>
    <w:rsid w:val="00533681"/>
    <w:rsid w:val="0053406C"/>
    <w:rsid w:val="00536400"/>
    <w:rsid w:val="005370EB"/>
    <w:rsid w:val="005376DC"/>
    <w:rsid w:val="005378B4"/>
    <w:rsid w:val="00540327"/>
    <w:rsid w:val="0054085C"/>
    <w:rsid w:val="005418A4"/>
    <w:rsid w:val="005429D0"/>
    <w:rsid w:val="00542C38"/>
    <w:rsid w:val="00543086"/>
    <w:rsid w:val="005435A0"/>
    <w:rsid w:val="00543C44"/>
    <w:rsid w:val="00544246"/>
    <w:rsid w:val="0054499B"/>
    <w:rsid w:val="0054554E"/>
    <w:rsid w:val="00545899"/>
    <w:rsid w:val="00545FA7"/>
    <w:rsid w:val="00546F86"/>
    <w:rsid w:val="00547077"/>
    <w:rsid w:val="005473A1"/>
    <w:rsid w:val="005476F6"/>
    <w:rsid w:val="0054780C"/>
    <w:rsid w:val="00547D2E"/>
    <w:rsid w:val="00550090"/>
    <w:rsid w:val="00550123"/>
    <w:rsid w:val="00550167"/>
    <w:rsid w:val="00550D0F"/>
    <w:rsid w:val="00551EE6"/>
    <w:rsid w:val="00551F9E"/>
    <w:rsid w:val="0055243B"/>
    <w:rsid w:val="00552486"/>
    <w:rsid w:val="00552500"/>
    <w:rsid w:val="0055308F"/>
    <w:rsid w:val="00554034"/>
    <w:rsid w:val="00554212"/>
    <w:rsid w:val="005547E0"/>
    <w:rsid w:val="00554A9E"/>
    <w:rsid w:val="0055521B"/>
    <w:rsid w:val="005553D4"/>
    <w:rsid w:val="005555C3"/>
    <w:rsid w:val="00555971"/>
    <w:rsid w:val="00556002"/>
    <w:rsid w:val="00556586"/>
    <w:rsid w:val="00557092"/>
    <w:rsid w:val="00557C2E"/>
    <w:rsid w:val="00557F1D"/>
    <w:rsid w:val="00560915"/>
    <w:rsid w:val="00560EA8"/>
    <w:rsid w:val="00560F03"/>
    <w:rsid w:val="005613BD"/>
    <w:rsid w:val="00561474"/>
    <w:rsid w:val="00561FE4"/>
    <w:rsid w:val="00562053"/>
    <w:rsid w:val="00562605"/>
    <w:rsid w:val="00562DAD"/>
    <w:rsid w:val="0056365A"/>
    <w:rsid w:val="00564A07"/>
    <w:rsid w:val="00565144"/>
    <w:rsid w:val="00565597"/>
    <w:rsid w:val="005656D8"/>
    <w:rsid w:val="0056646E"/>
    <w:rsid w:val="0056725E"/>
    <w:rsid w:val="005679B0"/>
    <w:rsid w:val="00567F2B"/>
    <w:rsid w:val="00570471"/>
    <w:rsid w:val="00570731"/>
    <w:rsid w:val="00570837"/>
    <w:rsid w:val="00570EB9"/>
    <w:rsid w:val="005714DB"/>
    <w:rsid w:val="00571604"/>
    <w:rsid w:val="00572240"/>
    <w:rsid w:val="00572879"/>
    <w:rsid w:val="005737C2"/>
    <w:rsid w:val="00574068"/>
    <w:rsid w:val="005743E3"/>
    <w:rsid w:val="00574469"/>
    <w:rsid w:val="00574915"/>
    <w:rsid w:val="00575214"/>
    <w:rsid w:val="00575411"/>
    <w:rsid w:val="00577297"/>
    <w:rsid w:val="00577E0F"/>
    <w:rsid w:val="00577F3A"/>
    <w:rsid w:val="00580470"/>
    <w:rsid w:val="00580B90"/>
    <w:rsid w:val="0058174E"/>
    <w:rsid w:val="00581BDC"/>
    <w:rsid w:val="0058274A"/>
    <w:rsid w:val="00583518"/>
    <w:rsid w:val="00583717"/>
    <w:rsid w:val="00583B21"/>
    <w:rsid w:val="00583C07"/>
    <w:rsid w:val="00583EB1"/>
    <w:rsid w:val="00584791"/>
    <w:rsid w:val="0058516D"/>
    <w:rsid w:val="005868B4"/>
    <w:rsid w:val="00586F1D"/>
    <w:rsid w:val="0058744A"/>
    <w:rsid w:val="00590B43"/>
    <w:rsid w:val="00590B8A"/>
    <w:rsid w:val="005920FD"/>
    <w:rsid w:val="00592ECD"/>
    <w:rsid w:val="00593107"/>
    <w:rsid w:val="0059321F"/>
    <w:rsid w:val="00593633"/>
    <w:rsid w:val="00593DBA"/>
    <w:rsid w:val="00594200"/>
    <w:rsid w:val="0059430A"/>
    <w:rsid w:val="0059435C"/>
    <w:rsid w:val="00594FFF"/>
    <w:rsid w:val="005953C3"/>
    <w:rsid w:val="00595634"/>
    <w:rsid w:val="00595B6B"/>
    <w:rsid w:val="00596C32"/>
    <w:rsid w:val="005973F7"/>
    <w:rsid w:val="005977F6"/>
    <w:rsid w:val="005A00E1"/>
    <w:rsid w:val="005A1D9E"/>
    <w:rsid w:val="005A2434"/>
    <w:rsid w:val="005A26A1"/>
    <w:rsid w:val="005A2B5C"/>
    <w:rsid w:val="005A2EFE"/>
    <w:rsid w:val="005A3AF5"/>
    <w:rsid w:val="005A41F5"/>
    <w:rsid w:val="005A6024"/>
    <w:rsid w:val="005A70E1"/>
    <w:rsid w:val="005A71D3"/>
    <w:rsid w:val="005A75B4"/>
    <w:rsid w:val="005A7B26"/>
    <w:rsid w:val="005B0B6D"/>
    <w:rsid w:val="005B0F3B"/>
    <w:rsid w:val="005B1131"/>
    <w:rsid w:val="005B1161"/>
    <w:rsid w:val="005B1399"/>
    <w:rsid w:val="005B17AB"/>
    <w:rsid w:val="005B21C9"/>
    <w:rsid w:val="005B25E0"/>
    <w:rsid w:val="005B2611"/>
    <w:rsid w:val="005B3A80"/>
    <w:rsid w:val="005B3C5D"/>
    <w:rsid w:val="005B3D84"/>
    <w:rsid w:val="005B3E58"/>
    <w:rsid w:val="005B407F"/>
    <w:rsid w:val="005B6ED9"/>
    <w:rsid w:val="005B7197"/>
    <w:rsid w:val="005B743D"/>
    <w:rsid w:val="005B7672"/>
    <w:rsid w:val="005C08DC"/>
    <w:rsid w:val="005C0966"/>
    <w:rsid w:val="005C0C0C"/>
    <w:rsid w:val="005C2007"/>
    <w:rsid w:val="005C290D"/>
    <w:rsid w:val="005C307C"/>
    <w:rsid w:val="005C3192"/>
    <w:rsid w:val="005C37CB"/>
    <w:rsid w:val="005C3E3D"/>
    <w:rsid w:val="005C59B7"/>
    <w:rsid w:val="005C77EF"/>
    <w:rsid w:val="005D07A3"/>
    <w:rsid w:val="005D09C2"/>
    <w:rsid w:val="005D0BC0"/>
    <w:rsid w:val="005D147A"/>
    <w:rsid w:val="005D165A"/>
    <w:rsid w:val="005D3F24"/>
    <w:rsid w:val="005D4A6E"/>
    <w:rsid w:val="005D5102"/>
    <w:rsid w:val="005D562C"/>
    <w:rsid w:val="005D5928"/>
    <w:rsid w:val="005D60F3"/>
    <w:rsid w:val="005D6936"/>
    <w:rsid w:val="005D7084"/>
    <w:rsid w:val="005D79F5"/>
    <w:rsid w:val="005D7B12"/>
    <w:rsid w:val="005E0918"/>
    <w:rsid w:val="005E0DFE"/>
    <w:rsid w:val="005E14AA"/>
    <w:rsid w:val="005E1818"/>
    <w:rsid w:val="005E2153"/>
    <w:rsid w:val="005E2341"/>
    <w:rsid w:val="005E389E"/>
    <w:rsid w:val="005E3BE7"/>
    <w:rsid w:val="005E3D2B"/>
    <w:rsid w:val="005E423C"/>
    <w:rsid w:val="005E50D8"/>
    <w:rsid w:val="005E5E42"/>
    <w:rsid w:val="005E643B"/>
    <w:rsid w:val="005E74B4"/>
    <w:rsid w:val="005F0A8E"/>
    <w:rsid w:val="005F1637"/>
    <w:rsid w:val="005F3361"/>
    <w:rsid w:val="005F3EA7"/>
    <w:rsid w:val="005F5288"/>
    <w:rsid w:val="005F56F1"/>
    <w:rsid w:val="005F665B"/>
    <w:rsid w:val="005F6A51"/>
    <w:rsid w:val="005F6AB6"/>
    <w:rsid w:val="005F7AB0"/>
    <w:rsid w:val="005F7DC7"/>
    <w:rsid w:val="00600727"/>
    <w:rsid w:val="0060213F"/>
    <w:rsid w:val="00602395"/>
    <w:rsid w:val="00602699"/>
    <w:rsid w:val="006027EE"/>
    <w:rsid w:val="00604823"/>
    <w:rsid w:val="006049AF"/>
    <w:rsid w:val="00604FA9"/>
    <w:rsid w:val="006052A4"/>
    <w:rsid w:val="006052C3"/>
    <w:rsid w:val="00605A92"/>
    <w:rsid w:val="00605FE8"/>
    <w:rsid w:val="0060610A"/>
    <w:rsid w:val="00606838"/>
    <w:rsid w:val="00606B1D"/>
    <w:rsid w:val="00607D16"/>
    <w:rsid w:val="00610474"/>
    <w:rsid w:val="00610A65"/>
    <w:rsid w:val="00610EF6"/>
    <w:rsid w:val="00610FF2"/>
    <w:rsid w:val="006110D7"/>
    <w:rsid w:val="00611ABD"/>
    <w:rsid w:val="00612C2E"/>
    <w:rsid w:val="00613008"/>
    <w:rsid w:val="00613C9C"/>
    <w:rsid w:val="00613E1E"/>
    <w:rsid w:val="00614A30"/>
    <w:rsid w:val="00614D85"/>
    <w:rsid w:val="00615B43"/>
    <w:rsid w:val="00615DD2"/>
    <w:rsid w:val="00615EB0"/>
    <w:rsid w:val="00616213"/>
    <w:rsid w:val="00616531"/>
    <w:rsid w:val="00616699"/>
    <w:rsid w:val="006175C7"/>
    <w:rsid w:val="006177AF"/>
    <w:rsid w:val="00617DBF"/>
    <w:rsid w:val="00617ED3"/>
    <w:rsid w:val="00621A9F"/>
    <w:rsid w:val="00622009"/>
    <w:rsid w:val="00622322"/>
    <w:rsid w:val="00622397"/>
    <w:rsid w:val="00622F78"/>
    <w:rsid w:val="00622F79"/>
    <w:rsid w:val="0062416B"/>
    <w:rsid w:val="00624C20"/>
    <w:rsid w:val="006256EA"/>
    <w:rsid w:val="00625C65"/>
    <w:rsid w:val="00625E32"/>
    <w:rsid w:val="006263E8"/>
    <w:rsid w:val="00626BC4"/>
    <w:rsid w:val="0062722A"/>
    <w:rsid w:val="006272F3"/>
    <w:rsid w:val="00627617"/>
    <w:rsid w:val="00630307"/>
    <w:rsid w:val="00630421"/>
    <w:rsid w:val="00630807"/>
    <w:rsid w:val="0063152D"/>
    <w:rsid w:val="00631B6F"/>
    <w:rsid w:val="00631DBB"/>
    <w:rsid w:val="006327CC"/>
    <w:rsid w:val="0063307F"/>
    <w:rsid w:val="00634742"/>
    <w:rsid w:val="00635153"/>
    <w:rsid w:val="006353CF"/>
    <w:rsid w:val="006357F6"/>
    <w:rsid w:val="006359A0"/>
    <w:rsid w:val="00635A84"/>
    <w:rsid w:val="00635F6E"/>
    <w:rsid w:val="006360B8"/>
    <w:rsid w:val="00637157"/>
    <w:rsid w:val="006371B9"/>
    <w:rsid w:val="006378BA"/>
    <w:rsid w:val="00637E29"/>
    <w:rsid w:val="00637F41"/>
    <w:rsid w:val="006404AC"/>
    <w:rsid w:val="0064087B"/>
    <w:rsid w:val="00641967"/>
    <w:rsid w:val="00641CB9"/>
    <w:rsid w:val="00643269"/>
    <w:rsid w:val="00643488"/>
    <w:rsid w:val="00643C65"/>
    <w:rsid w:val="00644108"/>
    <w:rsid w:val="00644C46"/>
    <w:rsid w:val="00644C95"/>
    <w:rsid w:val="006453A1"/>
    <w:rsid w:val="00646150"/>
    <w:rsid w:val="0064621C"/>
    <w:rsid w:val="006473D5"/>
    <w:rsid w:val="00650EF5"/>
    <w:rsid w:val="006515F2"/>
    <w:rsid w:val="006516C2"/>
    <w:rsid w:val="00651C2E"/>
    <w:rsid w:val="00651F43"/>
    <w:rsid w:val="0065292C"/>
    <w:rsid w:val="00652C5B"/>
    <w:rsid w:val="00652F47"/>
    <w:rsid w:val="0065325F"/>
    <w:rsid w:val="00653A1C"/>
    <w:rsid w:val="00654316"/>
    <w:rsid w:val="006556F6"/>
    <w:rsid w:val="006564B8"/>
    <w:rsid w:val="0065650B"/>
    <w:rsid w:val="0065679C"/>
    <w:rsid w:val="00656D1F"/>
    <w:rsid w:val="00656D68"/>
    <w:rsid w:val="00657EE3"/>
    <w:rsid w:val="00660504"/>
    <w:rsid w:val="00660804"/>
    <w:rsid w:val="00661131"/>
    <w:rsid w:val="00661972"/>
    <w:rsid w:val="00661C95"/>
    <w:rsid w:val="00663333"/>
    <w:rsid w:val="0066333F"/>
    <w:rsid w:val="006634BE"/>
    <w:rsid w:val="006650AB"/>
    <w:rsid w:val="00665DB6"/>
    <w:rsid w:val="006665B4"/>
    <w:rsid w:val="00666999"/>
    <w:rsid w:val="00667D01"/>
    <w:rsid w:val="006707D1"/>
    <w:rsid w:val="00670B8C"/>
    <w:rsid w:val="00671BDA"/>
    <w:rsid w:val="0067224C"/>
    <w:rsid w:val="006728D0"/>
    <w:rsid w:val="00672C3D"/>
    <w:rsid w:val="00673278"/>
    <w:rsid w:val="00673B55"/>
    <w:rsid w:val="0067430D"/>
    <w:rsid w:val="006744BA"/>
    <w:rsid w:val="00675289"/>
    <w:rsid w:val="00676F34"/>
    <w:rsid w:val="00683865"/>
    <w:rsid w:val="006839D8"/>
    <w:rsid w:val="00684DA5"/>
    <w:rsid w:val="0068564E"/>
    <w:rsid w:val="00685681"/>
    <w:rsid w:val="00685D97"/>
    <w:rsid w:val="006867AA"/>
    <w:rsid w:val="00686924"/>
    <w:rsid w:val="00686CA5"/>
    <w:rsid w:val="00686CE0"/>
    <w:rsid w:val="00690A25"/>
    <w:rsid w:val="00690B43"/>
    <w:rsid w:val="00690C1F"/>
    <w:rsid w:val="00690F42"/>
    <w:rsid w:val="00691094"/>
    <w:rsid w:val="00692AB5"/>
    <w:rsid w:val="006930A6"/>
    <w:rsid w:val="006939C8"/>
    <w:rsid w:val="00693C5B"/>
    <w:rsid w:val="00693DC6"/>
    <w:rsid w:val="00694433"/>
    <w:rsid w:val="00694845"/>
    <w:rsid w:val="006956DB"/>
    <w:rsid w:val="006958BA"/>
    <w:rsid w:val="00696A28"/>
    <w:rsid w:val="00696B18"/>
    <w:rsid w:val="00697817"/>
    <w:rsid w:val="00697FCC"/>
    <w:rsid w:val="006A01F6"/>
    <w:rsid w:val="006A0914"/>
    <w:rsid w:val="006A16D7"/>
    <w:rsid w:val="006A1964"/>
    <w:rsid w:val="006A25FE"/>
    <w:rsid w:val="006A2F74"/>
    <w:rsid w:val="006A2F7C"/>
    <w:rsid w:val="006A3E45"/>
    <w:rsid w:val="006A442F"/>
    <w:rsid w:val="006A4820"/>
    <w:rsid w:val="006A62B4"/>
    <w:rsid w:val="006A658E"/>
    <w:rsid w:val="006A7058"/>
    <w:rsid w:val="006A7F7A"/>
    <w:rsid w:val="006B117C"/>
    <w:rsid w:val="006B2AF8"/>
    <w:rsid w:val="006B4566"/>
    <w:rsid w:val="006B59AA"/>
    <w:rsid w:val="006B6505"/>
    <w:rsid w:val="006B6FD6"/>
    <w:rsid w:val="006B7202"/>
    <w:rsid w:val="006B7338"/>
    <w:rsid w:val="006B7A7D"/>
    <w:rsid w:val="006C087C"/>
    <w:rsid w:val="006C0B2C"/>
    <w:rsid w:val="006C0DBD"/>
    <w:rsid w:val="006C1894"/>
    <w:rsid w:val="006C2233"/>
    <w:rsid w:val="006C256B"/>
    <w:rsid w:val="006C26FA"/>
    <w:rsid w:val="006C325E"/>
    <w:rsid w:val="006C375D"/>
    <w:rsid w:val="006C3954"/>
    <w:rsid w:val="006C5E85"/>
    <w:rsid w:val="006C5FAB"/>
    <w:rsid w:val="006C6470"/>
    <w:rsid w:val="006C6CD8"/>
    <w:rsid w:val="006C7158"/>
    <w:rsid w:val="006D00A2"/>
    <w:rsid w:val="006D0A72"/>
    <w:rsid w:val="006D105E"/>
    <w:rsid w:val="006D13D2"/>
    <w:rsid w:val="006D19B9"/>
    <w:rsid w:val="006D1A38"/>
    <w:rsid w:val="006D1A5F"/>
    <w:rsid w:val="006D3136"/>
    <w:rsid w:val="006D35FF"/>
    <w:rsid w:val="006D3663"/>
    <w:rsid w:val="006D3859"/>
    <w:rsid w:val="006D409F"/>
    <w:rsid w:val="006D4978"/>
    <w:rsid w:val="006D4AAF"/>
    <w:rsid w:val="006D4BE1"/>
    <w:rsid w:val="006D54AB"/>
    <w:rsid w:val="006D56E1"/>
    <w:rsid w:val="006D5DA9"/>
    <w:rsid w:val="006D61AA"/>
    <w:rsid w:val="006D7393"/>
    <w:rsid w:val="006E0ACA"/>
    <w:rsid w:val="006E1852"/>
    <w:rsid w:val="006E1FD5"/>
    <w:rsid w:val="006E201F"/>
    <w:rsid w:val="006E2367"/>
    <w:rsid w:val="006E2C2F"/>
    <w:rsid w:val="006E3CBD"/>
    <w:rsid w:val="006E4CE2"/>
    <w:rsid w:val="006E50BC"/>
    <w:rsid w:val="006E6216"/>
    <w:rsid w:val="006E6BE4"/>
    <w:rsid w:val="006E6F9E"/>
    <w:rsid w:val="006E74CC"/>
    <w:rsid w:val="006F0436"/>
    <w:rsid w:val="006F0451"/>
    <w:rsid w:val="006F11DE"/>
    <w:rsid w:val="006F158A"/>
    <w:rsid w:val="006F185A"/>
    <w:rsid w:val="006F1CE9"/>
    <w:rsid w:val="006F1DBE"/>
    <w:rsid w:val="006F22E9"/>
    <w:rsid w:val="006F2D69"/>
    <w:rsid w:val="006F312F"/>
    <w:rsid w:val="006F32B9"/>
    <w:rsid w:val="006F33C6"/>
    <w:rsid w:val="006F380B"/>
    <w:rsid w:val="006F3F44"/>
    <w:rsid w:val="006F4A2F"/>
    <w:rsid w:val="006F4CB6"/>
    <w:rsid w:val="006F5936"/>
    <w:rsid w:val="006F5A40"/>
    <w:rsid w:val="006F5E6C"/>
    <w:rsid w:val="006F5F5E"/>
    <w:rsid w:val="006F69F3"/>
    <w:rsid w:val="006F76DE"/>
    <w:rsid w:val="006F7998"/>
    <w:rsid w:val="007008E6"/>
    <w:rsid w:val="00700E8D"/>
    <w:rsid w:val="0070197C"/>
    <w:rsid w:val="0070197F"/>
    <w:rsid w:val="00701AEA"/>
    <w:rsid w:val="00702E5F"/>
    <w:rsid w:val="00704A72"/>
    <w:rsid w:val="00704AD9"/>
    <w:rsid w:val="0070587D"/>
    <w:rsid w:val="00705A32"/>
    <w:rsid w:val="00705E2D"/>
    <w:rsid w:val="007076C8"/>
    <w:rsid w:val="00707D6F"/>
    <w:rsid w:val="00710574"/>
    <w:rsid w:val="00710A32"/>
    <w:rsid w:val="00710EB1"/>
    <w:rsid w:val="00710ECC"/>
    <w:rsid w:val="00711EB4"/>
    <w:rsid w:val="00712519"/>
    <w:rsid w:val="00712627"/>
    <w:rsid w:val="00712B2D"/>
    <w:rsid w:val="00712D1C"/>
    <w:rsid w:val="00713763"/>
    <w:rsid w:val="00713AA1"/>
    <w:rsid w:val="007140F1"/>
    <w:rsid w:val="0071515F"/>
    <w:rsid w:val="00715B4A"/>
    <w:rsid w:val="00715F90"/>
    <w:rsid w:val="00717830"/>
    <w:rsid w:val="00717CDA"/>
    <w:rsid w:val="007207D2"/>
    <w:rsid w:val="007209A6"/>
    <w:rsid w:val="007210EC"/>
    <w:rsid w:val="0072128F"/>
    <w:rsid w:val="007215D6"/>
    <w:rsid w:val="0072161E"/>
    <w:rsid w:val="007226CC"/>
    <w:rsid w:val="0072309C"/>
    <w:rsid w:val="0072473C"/>
    <w:rsid w:val="00724DFC"/>
    <w:rsid w:val="00724E1E"/>
    <w:rsid w:val="007253FE"/>
    <w:rsid w:val="00725F44"/>
    <w:rsid w:val="00726391"/>
    <w:rsid w:val="0072688C"/>
    <w:rsid w:val="00727D95"/>
    <w:rsid w:val="00730A1C"/>
    <w:rsid w:val="00730ACE"/>
    <w:rsid w:val="00731204"/>
    <w:rsid w:val="00731435"/>
    <w:rsid w:val="0073145A"/>
    <w:rsid w:val="007316E9"/>
    <w:rsid w:val="007321CA"/>
    <w:rsid w:val="007330A6"/>
    <w:rsid w:val="00733849"/>
    <w:rsid w:val="00733EFA"/>
    <w:rsid w:val="00734F44"/>
    <w:rsid w:val="00735676"/>
    <w:rsid w:val="007362C7"/>
    <w:rsid w:val="00736982"/>
    <w:rsid w:val="007372AC"/>
    <w:rsid w:val="00737921"/>
    <w:rsid w:val="007379A5"/>
    <w:rsid w:val="0074021A"/>
    <w:rsid w:val="007404A0"/>
    <w:rsid w:val="007404F2"/>
    <w:rsid w:val="007405E6"/>
    <w:rsid w:val="0074249B"/>
    <w:rsid w:val="00743564"/>
    <w:rsid w:val="007442D4"/>
    <w:rsid w:val="00744A96"/>
    <w:rsid w:val="00744F50"/>
    <w:rsid w:val="007454BD"/>
    <w:rsid w:val="00745C53"/>
    <w:rsid w:val="00746AE2"/>
    <w:rsid w:val="00746CF3"/>
    <w:rsid w:val="00747236"/>
    <w:rsid w:val="007472D1"/>
    <w:rsid w:val="00747DC6"/>
    <w:rsid w:val="00747E98"/>
    <w:rsid w:val="007500EF"/>
    <w:rsid w:val="0075079E"/>
    <w:rsid w:val="007507F8"/>
    <w:rsid w:val="00750D0C"/>
    <w:rsid w:val="007535B3"/>
    <w:rsid w:val="00753670"/>
    <w:rsid w:val="00755CCE"/>
    <w:rsid w:val="00756087"/>
    <w:rsid w:val="007566A2"/>
    <w:rsid w:val="007567CF"/>
    <w:rsid w:val="0075681C"/>
    <w:rsid w:val="00756A19"/>
    <w:rsid w:val="00757212"/>
    <w:rsid w:val="00757544"/>
    <w:rsid w:val="00757783"/>
    <w:rsid w:val="00757DAB"/>
    <w:rsid w:val="00760B7D"/>
    <w:rsid w:val="00760D95"/>
    <w:rsid w:val="00761562"/>
    <w:rsid w:val="00761765"/>
    <w:rsid w:val="00761D0A"/>
    <w:rsid w:val="00761D70"/>
    <w:rsid w:val="00762569"/>
    <w:rsid w:val="00763162"/>
    <w:rsid w:val="00763632"/>
    <w:rsid w:val="007636D6"/>
    <w:rsid w:val="00763A57"/>
    <w:rsid w:val="00764155"/>
    <w:rsid w:val="00764825"/>
    <w:rsid w:val="00765222"/>
    <w:rsid w:val="007655CE"/>
    <w:rsid w:val="00765644"/>
    <w:rsid w:val="00766923"/>
    <w:rsid w:val="0076695C"/>
    <w:rsid w:val="00767037"/>
    <w:rsid w:val="007672ED"/>
    <w:rsid w:val="00767C7F"/>
    <w:rsid w:val="00770326"/>
    <w:rsid w:val="007709C1"/>
    <w:rsid w:val="0077102C"/>
    <w:rsid w:val="007710FC"/>
    <w:rsid w:val="00771BC2"/>
    <w:rsid w:val="00772A8E"/>
    <w:rsid w:val="007731C3"/>
    <w:rsid w:val="0077395A"/>
    <w:rsid w:val="007744B2"/>
    <w:rsid w:val="00774A36"/>
    <w:rsid w:val="00775021"/>
    <w:rsid w:val="007773C8"/>
    <w:rsid w:val="00777954"/>
    <w:rsid w:val="00777B24"/>
    <w:rsid w:val="00780DAA"/>
    <w:rsid w:val="0078257B"/>
    <w:rsid w:val="00784748"/>
    <w:rsid w:val="007849EB"/>
    <w:rsid w:val="00785217"/>
    <w:rsid w:val="0078538B"/>
    <w:rsid w:val="00785A83"/>
    <w:rsid w:val="00785C4A"/>
    <w:rsid w:val="00786DCC"/>
    <w:rsid w:val="00786E0E"/>
    <w:rsid w:val="00786FD8"/>
    <w:rsid w:val="00790147"/>
    <w:rsid w:val="00790406"/>
    <w:rsid w:val="0079164C"/>
    <w:rsid w:val="00791AA4"/>
    <w:rsid w:val="007922A5"/>
    <w:rsid w:val="00792753"/>
    <w:rsid w:val="00792BCE"/>
    <w:rsid w:val="00792EA0"/>
    <w:rsid w:val="007935F4"/>
    <w:rsid w:val="00793A76"/>
    <w:rsid w:val="00793E9D"/>
    <w:rsid w:val="007945D6"/>
    <w:rsid w:val="007947EA"/>
    <w:rsid w:val="00795AF4"/>
    <w:rsid w:val="00796539"/>
    <w:rsid w:val="007967F8"/>
    <w:rsid w:val="00796BE5"/>
    <w:rsid w:val="00797CE7"/>
    <w:rsid w:val="007A00C3"/>
    <w:rsid w:val="007A0CD3"/>
    <w:rsid w:val="007A0E7B"/>
    <w:rsid w:val="007A1238"/>
    <w:rsid w:val="007A1677"/>
    <w:rsid w:val="007A18FB"/>
    <w:rsid w:val="007A2323"/>
    <w:rsid w:val="007A2A5A"/>
    <w:rsid w:val="007A3467"/>
    <w:rsid w:val="007A3857"/>
    <w:rsid w:val="007A3C82"/>
    <w:rsid w:val="007A51A9"/>
    <w:rsid w:val="007A539F"/>
    <w:rsid w:val="007A5943"/>
    <w:rsid w:val="007A5B26"/>
    <w:rsid w:val="007A5E62"/>
    <w:rsid w:val="007A72E8"/>
    <w:rsid w:val="007A735B"/>
    <w:rsid w:val="007A7989"/>
    <w:rsid w:val="007A7DD9"/>
    <w:rsid w:val="007B0057"/>
    <w:rsid w:val="007B020E"/>
    <w:rsid w:val="007B0594"/>
    <w:rsid w:val="007B0736"/>
    <w:rsid w:val="007B0BCD"/>
    <w:rsid w:val="007B0FE1"/>
    <w:rsid w:val="007B200F"/>
    <w:rsid w:val="007B2968"/>
    <w:rsid w:val="007B3AA2"/>
    <w:rsid w:val="007B3DFB"/>
    <w:rsid w:val="007B470F"/>
    <w:rsid w:val="007B5961"/>
    <w:rsid w:val="007B5EF8"/>
    <w:rsid w:val="007B61F6"/>
    <w:rsid w:val="007C029C"/>
    <w:rsid w:val="007C0C5B"/>
    <w:rsid w:val="007C2A62"/>
    <w:rsid w:val="007C2FDD"/>
    <w:rsid w:val="007C381F"/>
    <w:rsid w:val="007C4961"/>
    <w:rsid w:val="007C5042"/>
    <w:rsid w:val="007C53B3"/>
    <w:rsid w:val="007C5B5C"/>
    <w:rsid w:val="007C6182"/>
    <w:rsid w:val="007C6B10"/>
    <w:rsid w:val="007C74B9"/>
    <w:rsid w:val="007D11F3"/>
    <w:rsid w:val="007D13C4"/>
    <w:rsid w:val="007D1DD7"/>
    <w:rsid w:val="007D207B"/>
    <w:rsid w:val="007D234E"/>
    <w:rsid w:val="007D25E5"/>
    <w:rsid w:val="007D2C37"/>
    <w:rsid w:val="007D35CF"/>
    <w:rsid w:val="007D372B"/>
    <w:rsid w:val="007D4376"/>
    <w:rsid w:val="007D4802"/>
    <w:rsid w:val="007D4D3C"/>
    <w:rsid w:val="007D57EA"/>
    <w:rsid w:val="007D5963"/>
    <w:rsid w:val="007D59C3"/>
    <w:rsid w:val="007D5AC7"/>
    <w:rsid w:val="007D603B"/>
    <w:rsid w:val="007D6E63"/>
    <w:rsid w:val="007D77F2"/>
    <w:rsid w:val="007D7A83"/>
    <w:rsid w:val="007E0615"/>
    <w:rsid w:val="007E0D5E"/>
    <w:rsid w:val="007E0F74"/>
    <w:rsid w:val="007E0FDF"/>
    <w:rsid w:val="007E1014"/>
    <w:rsid w:val="007E150C"/>
    <w:rsid w:val="007E1D3C"/>
    <w:rsid w:val="007E1F20"/>
    <w:rsid w:val="007E2535"/>
    <w:rsid w:val="007E2CB1"/>
    <w:rsid w:val="007E33DE"/>
    <w:rsid w:val="007E36F1"/>
    <w:rsid w:val="007E41BB"/>
    <w:rsid w:val="007E4ED4"/>
    <w:rsid w:val="007E5374"/>
    <w:rsid w:val="007E5B16"/>
    <w:rsid w:val="007E5C08"/>
    <w:rsid w:val="007E5F68"/>
    <w:rsid w:val="007E6517"/>
    <w:rsid w:val="007E6758"/>
    <w:rsid w:val="007E6EC8"/>
    <w:rsid w:val="007E759A"/>
    <w:rsid w:val="007E7A8E"/>
    <w:rsid w:val="007E7CCE"/>
    <w:rsid w:val="007F2865"/>
    <w:rsid w:val="007F2B0D"/>
    <w:rsid w:val="007F2CC9"/>
    <w:rsid w:val="007F396A"/>
    <w:rsid w:val="007F5FFA"/>
    <w:rsid w:val="007F629F"/>
    <w:rsid w:val="007F64A6"/>
    <w:rsid w:val="007F66D6"/>
    <w:rsid w:val="007F691B"/>
    <w:rsid w:val="007F72EF"/>
    <w:rsid w:val="007F7EF0"/>
    <w:rsid w:val="00800294"/>
    <w:rsid w:val="00800486"/>
    <w:rsid w:val="00800C08"/>
    <w:rsid w:val="00800CFD"/>
    <w:rsid w:val="008010D0"/>
    <w:rsid w:val="0080137D"/>
    <w:rsid w:val="00801CD2"/>
    <w:rsid w:val="0080293E"/>
    <w:rsid w:val="00802B11"/>
    <w:rsid w:val="00803481"/>
    <w:rsid w:val="00803915"/>
    <w:rsid w:val="00804594"/>
    <w:rsid w:val="0080467D"/>
    <w:rsid w:val="008047E3"/>
    <w:rsid w:val="008049D9"/>
    <w:rsid w:val="00804E82"/>
    <w:rsid w:val="00805019"/>
    <w:rsid w:val="00805312"/>
    <w:rsid w:val="00805522"/>
    <w:rsid w:val="00805FA5"/>
    <w:rsid w:val="008060CF"/>
    <w:rsid w:val="00806884"/>
    <w:rsid w:val="00806AB3"/>
    <w:rsid w:val="0080710A"/>
    <w:rsid w:val="0080746A"/>
    <w:rsid w:val="00810373"/>
    <w:rsid w:val="00810782"/>
    <w:rsid w:val="00810F3E"/>
    <w:rsid w:val="00810FCC"/>
    <w:rsid w:val="0081145B"/>
    <w:rsid w:val="008114A3"/>
    <w:rsid w:val="00812669"/>
    <w:rsid w:val="00812F32"/>
    <w:rsid w:val="00813D63"/>
    <w:rsid w:val="00813E4F"/>
    <w:rsid w:val="00814AD5"/>
    <w:rsid w:val="00814B92"/>
    <w:rsid w:val="00814EC7"/>
    <w:rsid w:val="008153DD"/>
    <w:rsid w:val="00815557"/>
    <w:rsid w:val="008156CB"/>
    <w:rsid w:val="00815718"/>
    <w:rsid w:val="008157D4"/>
    <w:rsid w:val="00815BF1"/>
    <w:rsid w:val="00816C21"/>
    <w:rsid w:val="008170F5"/>
    <w:rsid w:val="0081732D"/>
    <w:rsid w:val="00817E1E"/>
    <w:rsid w:val="0082043D"/>
    <w:rsid w:val="00821137"/>
    <w:rsid w:val="008212D9"/>
    <w:rsid w:val="008214DE"/>
    <w:rsid w:val="00821A3F"/>
    <w:rsid w:val="00821E9A"/>
    <w:rsid w:val="0082223D"/>
    <w:rsid w:val="008228A9"/>
    <w:rsid w:val="008231C1"/>
    <w:rsid w:val="00823290"/>
    <w:rsid w:val="008235EC"/>
    <w:rsid w:val="00823B25"/>
    <w:rsid w:val="00825918"/>
    <w:rsid w:val="0083153C"/>
    <w:rsid w:val="00831949"/>
    <w:rsid w:val="008319E4"/>
    <w:rsid w:val="00831B3A"/>
    <w:rsid w:val="00832967"/>
    <w:rsid w:val="00832C58"/>
    <w:rsid w:val="00833949"/>
    <w:rsid w:val="00835120"/>
    <w:rsid w:val="00835D48"/>
    <w:rsid w:val="008378AF"/>
    <w:rsid w:val="00837EB1"/>
    <w:rsid w:val="0084022B"/>
    <w:rsid w:val="008407F7"/>
    <w:rsid w:val="00842456"/>
    <w:rsid w:val="008424FD"/>
    <w:rsid w:val="008425FB"/>
    <w:rsid w:val="008426BE"/>
    <w:rsid w:val="0084384A"/>
    <w:rsid w:val="00843982"/>
    <w:rsid w:val="00843AAE"/>
    <w:rsid w:val="00843DC4"/>
    <w:rsid w:val="00844CFA"/>
    <w:rsid w:val="00844F82"/>
    <w:rsid w:val="0084537F"/>
    <w:rsid w:val="00845601"/>
    <w:rsid w:val="00845D81"/>
    <w:rsid w:val="00846920"/>
    <w:rsid w:val="00846A6F"/>
    <w:rsid w:val="00846B01"/>
    <w:rsid w:val="00846D78"/>
    <w:rsid w:val="0084715A"/>
    <w:rsid w:val="008474C1"/>
    <w:rsid w:val="00847CD7"/>
    <w:rsid w:val="00847F0E"/>
    <w:rsid w:val="00850149"/>
    <w:rsid w:val="008501A6"/>
    <w:rsid w:val="0085034C"/>
    <w:rsid w:val="008508CF"/>
    <w:rsid w:val="0085123E"/>
    <w:rsid w:val="0085186C"/>
    <w:rsid w:val="00851CDD"/>
    <w:rsid w:val="00852348"/>
    <w:rsid w:val="0085268F"/>
    <w:rsid w:val="008528BE"/>
    <w:rsid w:val="0085359C"/>
    <w:rsid w:val="00854122"/>
    <w:rsid w:val="008548D8"/>
    <w:rsid w:val="00854BE0"/>
    <w:rsid w:val="00854FA2"/>
    <w:rsid w:val="0085573D"/>
    <w:rsid w:val="008562D7"/>
    <w:rsid w:val="00856515"/>
    <w:rsid w:val="0085654E"/>
    <w:rsid w:val="00856A20"/>
    <w:rsid w:val="00856AC5"/>
    <w:rsid w:val="00856BA3"/>
    <w:rsid w:val="00856F9C"/>
    <w:rsid w:val="008570F9"/>
    <w:rsid w:val="0086074D"/>
    <w:rsid w:val="00860837"/>
    <w:rsid w:val="00861316"/>
    <w:rsid w:val="00861424"/>
    <w:rsid w:val="00861FDD"/>
    <w:rsid w:val="008623DF"/>
    <w:rsid w:val="00862680"/>
    <w:rsid w:val="0086391D"/>
    <w:rsid w:val="00863949"/>
    <w:rsid w:val="00864298"/>
    <w:rsid w:val="00865ABE"/>
    <w:rsid w:val="00866ADA"/>
    <w:rsid w:val="00867274"/>
    <w:rsid w:val="00867B4B"/>
    <w:rsid w:val="0087110D"/>
    <w:rsid w:val="00871799"/>
    <w:rsid w:val="008719D2"/>
    <w:rsid w:val="00871FB6"/>
    <w:rsid w:val="008739A0"/>
    <w:rsid w:val="008744B9"/>
    <w:rsid w:val="008745CD"/>
    <w:rsid w:val="00874DCB"/>
    <w:rsid w:val="00876176"/>
    <w:rsid w:val="008764FA"/>
    <w:rsid w:val="0087705F"/>
    <w:rsid w:val="008774A1"/>
    <w:rsid w:val="0088033B"/>
    <w:rsid w:val="0088042C"/>
    <w:rsid w:val="00880C20"/>
    <w:rsid w:val="00880D47"/>
    <w:rsid w:val="00880F8A"/>
    <w:rsid w:val="00881087"/>
    <w:rsid w:val="00881095"/>
    <w:rsid w:val="0088127F"/>
    <w:rsid w:val="008826A8"/>
    <w:rsid w:val="00882A18"/>
    <w:rsid w:val="00882CAD"/>
    <w:rsid w:val="00883E48"/>
    <w:rsid w:val="008844B5"/>
    <w:rsid w:val="008848B2"/>
    <w:rsid w:val="0088585D"/>
    <w:rsid w:val="00887A82"/>
    <w:rsid w:val="00887CC7"/>
    <w:rsid w:val="00887FDD"/>
    <w:rsid w:val="0089231E"/>
    <w:rsid w:val="008928D8"/>
    <w:rsid w:val="00892FB4"/>
    <w:rsid w:val="00893591"/>
    <w:rsid w:val="008954DD"/>
    <w:rsid w:val="00895667"/>
    <w:rsid w:val="0089566D"/>
    <w:rsid w:val="00895916"/>
    <w:rsid w:val="00895C85"/>
    <w:rsid w:val="008960BB"/>
    <w:rsid w:val="00896AF5"/>
    <w:rsid w:val="00897273"/>
    <w:rsid w:val="0089741A"/>
    <w:rsid w:val="008A04E8"/>
    <w:rsid w:val="008A05E6"/>
    <w:rsid w:val="008A09E8"/>
    <w:rsid w:val="008A0E45"/>
    <w:rsid w:val="008A1900"/>
    <w:rsid w:val="008A2802"/>
    <w:rsid w:val="008A2ACF"/>
    <w:rsid w:val="008A33C7"/>
    <w:rsid w:val="008A3CF5"/>
    <w:rsid w:val="008A3E8D"/>
    <w:rsid w:val="008A4353"/>
    <w:rsid w:val="008A4526"/>
    <w:rsid w:val="008A46F2"/>
    <w:rsid w:val="008A4C51"/>
    <w:rsid w:val="008A4D0B"/>
    <w:rsid w:val="008A4EE2"/>
    <w:rsid w:val="008A50E0"/>
    <w:rsid w:val="008A5CFC"/>
    <w:rsid w:val="008A5F58"/>
    <w:rsid w:val="008A7175"/>
    <w:rsid w:val="008B0035"/>
    <w:rsid w:val="008B04CA"/>
    <w:rsid w:val="008B0551"/>
    <w:rsid w:val="008B18B9"/>
    <w:rsid w:val="008B2004"/>
    <w:rsid w:val="008B3913"/>
    <w:rsid w:val="008B39BD"/>
    <w:rsid w:val="008B412F"/>
    <w:rsid w:val="008B48CF"/>
    <w:rsid w:val="008B4912"/>
    <w:rsid w:val="008B4F58"/>
    <w:rsid w:val="008B5000"/>
    <w:rsid w:val="008B6308"/>
    <w:rsid w:val="008B6786"/>
    <w:rsid w:val="008B7A90"/>
    <w:rsid w:val="008B7AD0"/>
    <w:rsid w:val="008B7E02"/>
    <w:rsid w:val="008B7E5E"/>
    <w:rsid w:val="008C145A"/>
    <w:rsid w:val="008C1F56"/>
    <w:rsid w:val="008C2029"/>
    <w:rsid w:val="008C2523"/>
    <w:rsid w:val="008C2906"/>
    <w:rsid w:val="008C293A"/>
    <w:rsid w:val="008C2D13"/>
    <w:rsid w:val="008C2D79"/>
    <w:rsid w:val="008C2F87"/>
    <w:rsid w:val="008C3169"/>
    <w:rsid w:val="008C3A5D"/>
    <w:rsid w:val="008C3D72"/>
    <w:rsid w:val="008C3D7E"/>
    <w:rsid w:val="008C3DED"/>
    <w:rsid w:val="008C3EED"/>
    <w:rsid w:val="008C4C9A"/>
    <w:rsid w:val="008C5643"/>
    <w:rsid w:val="008C5725"/>
    <w:rsid w:val="008C584B"/>
    <w:rsid w:val="008C587C"/>
    <w:rsid w:val="008C597D"/>
    <w:rsid w:val="008C6D9E"/>
    <w:rsid w:val="008C6EF0"/>
    <w:rsid w:val="008D0208"/>
    <w:rsid w:val="008D06FC"/>
    <w:rsid w:val="008D0B53"/>
    <w:rsid w:val="008D0D4C"/>
    <w:rsid w:val="008D122E"/>
    <w:rsid w:val="008D12F7"/>
    <w:rsid w:val="008D23C0"/>
    <w:rsid w:val="008D23ED"/>
    <w:rsid w:val="008D2673"/>
    <w:rsid w:val="008D280A"/>
    <w:rsid w:val="008D2D90"/>
    <w:rsid w:val="008D2FFE"/>
    <w:rsid w:val="008D324A"/>
    <w:rsid w:val="008D3AC5"/>
    <w:rsid w:val="008D4D03"/>
    <w:rsid w:val="008D4D96"/>
    <w:rsid w:val="008D4DF6"/>
    <w:rsid w:val="008D4E5B"/>
    <w:rsid w:val="008D5159"/>
    <w:rsid w:val="008D5E3B"/>
    <w:rsid w:val="008D680B"/>
    <w:rsid w:val="008D6B19"/>
    <w:rsid w:val="008D6E31"/>
    <w:rsid w:val="008D78AD"/>
    <w:rsid w:val="008E0279"/>
    <w:rsid w:val="008E02D7"/>
    <w:rsid w:val="008E1400"/>
    <w:rsid w:val="008E159F"/>
    <w:rsid w:val="008E1BFA"/>
    <w:rsid w:val="008E2A10"/>
    <w:rsid w:val="008E2A41"/>
    <w:rsid w:val="008E342B"/>
    <w:rsid w:val="008E4686"/>
    <w:rsid w:val="008E48A5"/>
    <w:rsid w:val="008E4BED"/>
    <w:rsid w:val="008E4FF8"/>
    <w:rsid w:val="008E5835"/>
    <w:rsid w:val="008E5D21"/>
    <w:rsid w:val="008E6082"/>
    <w:rsid w:val="008E6154"/>
    <w:rsid w:val="008E6741"/>
    <w:rsid w:val="008E6AB6"/>
    <w:rsid w:val="008E7643"/>
    <w:rsid w:val="008E77DC"/>
    <w:rsid w:val="008E7C8C"/>
    <w:rsid w:val="008E7DD6"/>
    <w:rsid w:val="008F0857"/>
    <w:rsid w:val="008F1299"/>
    <w:rsid w:val="008F1396"/>
    <w:rsid w:val="008F173D"/>
    <w:rsid w:val="008F17BF"/>
    <w:rsid w:val="008F27AC"/>
    <w:rsid w:val="008F2BC9"/>
    <w:rsid w:val="008F3C7F"/>
    <w:rsid w:val="008F48A3"/>
    <w:rsid w:val="008F4C24"/>
    <w:rsid w:val="008F5390"/>
    <w:rsid w:val="008F5795"/>
    <w:rsid w:val="008F5DFE"/>
    <w:rsid w:val="008F67DC"/>
    <w:rsid w:val="008F6BA9"/>
    <w:rsid w:val="008F6BF6"/>
    <w:rsid w:val="008F6F25"/>
    <w:rsid w:val="008F715E"/>
    <w:rsid w:val="008F77D6"/>
    <w:rsid w:val="008F7E75"/>
    <w:rsid w:val="0090040A"/>
    <w:rsid w:val="00900A38"/>
    <w:rsid w:val="009010B7"/>
    <w:rsid w:val="0090160F"/>
    <w:rsid w:val="00901E4D"/>
    <w:rsid w:val="0090251C"/>
    <w:rsid w:val="00903305"/>
    <w:rsid w:val="00904621"/>
    <w:rsid w:val="00904CAE"/>
    <w:rsid w:val="00904EB2"/>
    <w:rsid w:val="0090638D"/>
    <w:rsid w:val="0090678C"/>
    <w:rsid w:val="00907302"/>
    <w:rsid w:val="009074E1"/>
    <w:rsid w:val="00907CCF"/>
    <w:rsid w:val="00910175"/>
    <w:rsid w:val="0091047C"/>
    <w:rsid w:val="00910C4E"/>
    <w:rsid w:val="00911F2C"/>
    <w:rsid w:val="00912881"/>
    <w:rsid w:val="009128FF"/>
    <w:rsid w:val="00912DCE"/>
    <w:rsid w:val="009139A9"/>
    <w:rsid w:val="00913A5D"/>
    <w:rsid w:val="00913E20"/>
    <w:rsid w:val="00914C88"/>
    <w:rsid w:val="00915CFC"/>
    <w:rsid w:val="00920213"/>
    <w:rsid w:val="009202E5"/>
    <w:rsid w:val="00921F2F"/>
    <w:rsid w:val="00922C3B"/>
    <w:rsid w:val="00922FC0"/>
    <w:rsid w:val="00923178"/>
    <w:rsid w:val="00923A65"/>
    <w:rsid w:val="00923B86"/>
    <w:rsid w:val="0092414C"/>
    <w:rsid w:val="0092491E"/>
    <w:rsid w:val="00925DD0"/>
    <w:rsid w:val="009267CE"/>
    <w:rsid w:val="00926829"/>
    <w:rsid w:val="00926AA5"/>
    <w:rsid w:val="00926E96"/>
    <w:rsid w:val="00927727"/>
    <w:rsid w:val="009277B3"/>
    <w:rsid w:val="00930AD4"/>
    <w:rsid w:val="00930F5B"/>
    <w:rsid w:val="00931106"/>
    <w:rsid w:val="00931408"/>
    <w:rsid w:val="009314F7"/>
    <w:rsid w:val="0093160F"/>
    <w:rsid w:val="0093194D"/>
    <w:rsid w:val="00932663"/>
    <w:rsid w:val="00932C3A"/>
    <w:rsid w:val="00935945"/>
    <w:rsid w:val="00935AA4"/>
    <w:rsid w:val="0093646B"/>
    <w:rsid w:val="00937ADF"/>
    <w:rsid w:val="00937C99"/>
    <w:rsid w:val="0094009A"/>
    <w:rsid w:val="009408A5"/>
    <w:rsid w:val="00940D5B"/>
    <w:rsid w:val="0094115F"/>
    <w:rsid w:val="0094155F"/>
    <w:rsid w:val="00942CF1"/>
    <w:rsid w:val="00942ED7"/>
    <w:rsid w:val="009432C0"/>
    <w:rsid w:val="00943725"/>
    <w:rsid w:val="009441F9"/>
    <w:rsid w:val="0094466B"/>
    <w:rsid w:val="00944A8D"/>
    <w:rsid w:val="00944B21"/>
    <w:rsid w:val="009458BC"/>
    <w:rsid w:val="00945AD7"/>
    <w:rsid w:val="00945E50"/>
    <w:rsid w:val="009463B6"/>
    <w:rsid w:val="009465AF"/>
    <w:rsid w:val="00946CB6"/>
    <w:rsid w:val="0094731B"/>
    <w:rsid w:val="0095089F"/>
    <w:rsid w:val="00950A67"/>
    <w:rsid w:val="00950CF7"/>
    <w:rsid w:val="009528A0"/>
    <w:rsid w:val="00952F66"/>
    <w:rsid w:val="00954B3A"/>
    <w:rsid w:val="00955236"/>
    <w:rsid w:val="00955A87"/>
    <w:rsid w:val="00956486"/>
    <w:rsid w:val="009568B0"/>
    <w:rsid w:val="00960C0B"/>
    <w:rsid w:val="00960F8A"/>
    <w:rsid w:val="0096116F"/>
    <w:rsid w:val="009620F4"/>
    <w:rsid w:val="009621A1"/>
    <w:rsid w:val="009622DA"/>
    <w:rsid w:val="009625D7"/>
    <w:rsid w:val="00964139"/>
    <w:rsid w:val="0096480B"/>
    <w:rsid w:val="00964BFE"/>
    <w:rsid w:val="00964D1C"/>
    <w:rsid w:val="00964EC1"/>
    <w:rsid w:val="009651DD"/>
    <w:rsid w:val="0096703B"/>
    <w:rsid w:val="00971054"/>
    <w:rsid w:val="0097285F"/>
    <w:rsid w:val="00972D30"/>
    <w:rsid w:val="00972F1B"/>
    <w:rsid w:val="00973560"/>
    <w:rsid w:val="00974375"/>
    <w:rsid w:val="00974882"/>
    <w:rsid w:val="00974D33"/>
    <w:rsid w:val="00974EEC"/>
    <w:rsid w:val="00975E59"/>
    <w:rsid w:val="00976132"/>
    <w:rsid w:val="009762C6"/>
    <w:rsid w:val="00976820"/>
    <w:rsid w:val="0097779A"/>
    <w:rsid w:val="00977D26"/>
    <w:rsid w:val="009807FE"/>
    <w:rsid w:val="00980E4F"/>
    <w:rsid w:val="0098120C"/>
    <w:rsid w:val="00981256"/>
    <w:rsid w:val="0098135D"/>
    <w:rsid w:val="00981454"/>
    <w:rsid w:val="009826AC"/>
    <w:rsid w:val="00983030"/>
    <w:rsid w:val="0098397C"/>
    <w:rsid w:val="0098428E"/>
    <w:rsid w:val="00984A08"/>
    <w:rsid w:val="009850C1"/>
    <w:rsid w:val="009855E3"/>
    <w:rsid w:val="00986892"/>
    <w:rsid w:val="00986ED9"/>
    <w:rsid w:val="00987378"/>
    <w:rsid w:val="0098751D"/>
    <w:rsid w:val="00987EF4"/>
    <w:rsid w:val="0099088E"/>
    <w:rsid w:val="009912A4"/>
    <w:rsid w:val="009913B7"/>
    <w:rsid w:val="00991611"/>
    <w:rsid w:val="0099162B"/>
    <w:rsid w:val="00991677"/>
    <w:rsid w:val="009916D1"/>
    <w:rsid w:val="00991B10"/>
    <w:rsid w:val="00992241"/>
    <w:rsid w:val="00992467"/>
    <w:rsid w:val="00992A09"/>
    <w:rsid w:val="00993382"/>
    <w:rsid w:val="0099377E"/>
    <w:rsid w:val="00993CBA"/>
    <w:rsid w:val="00993F99"/>
    <w:rsid w:val="009944B0"/>
    <w:rsid w:val="00994EA4"/>
    <w:rsid w:val="00995288"/>
    <w:rsid w:val="00996039"/>
    <w:rsid w:val="0099656A"/>
    <w:rsid w:val="009966C9"/>
    <w:rsid w:val="00996DD0"/>
    <w:rsid w:val="00996FFD"/>
    <w:rsid w:val="009979BE"/>
    <w:rsid w:val="00997AF6"/>
    <w:rsid w:val="009A01B6"/>
    <w:rsid w:val="009A033D"/>
    <w:rsid w:val="009A0347"/>
    <w:rsid w:val="009A06B5"/>
    <w:rsid w:val="009A06F2"/>
    <w:rsid w:val="009A06FE"/>
    <w:rsid w:val="009A0FC1"/>
    <w:rsid w:val="009A1345"/>
    <w:rsid w:val="009A178C"/>
    <w:rsid w:val="009A1CCA"/>
    <w:rsid w:val="009A1CEA"/>
    <w:rsid w:val="009A266B"/>
    <w:rsid w:val="009A29DC"/>
    <w:rsid w:val="009A377E"/>
    <w:rsid w:val="009A3BFA"/>
    <w:rsid w:val="009A4740"/>
    <w:rsid w:val="009A4CC8"/>
    <w:rsid w:val="009A4EB3"/>
    <w:rsid w:val="009A4F07"/>
    <w:rsid w:val="009A5294"/>
    <w:rsid w:val="009A59B8"/>
    <w:rsid w:val="009A5D6E"/>
    <w:rsid w:val="009A5F4F"/>
    <w:rsid w:val="009A61BE"/>
    <w:rsid w:val="009A62C4"/>
    <w:rsid w:val="009A6BEC"/>
    <w:rsid w:val="009A70C8"/>
    <w:rsid w:val="009A7EF7"/>
    <w:rsid w:val="009B0234"/>
    <w:rsid w:val="009B2280"/>
    <w:rsid w:val="009B2721"/>
    <w:rsid w:val="009B3560"/>
    <w:rsid w:val="009B3DC4"/>
    <w:rsid w:val="009B3F9B"/>
    <w:rsid w:val="009B41FC"/>
    <w:rsid w:val="009B4564"/>
    <w:rsid w:val="009B47DA"/>
    <w:rsid w:val="009B4952"/>
    <w:rsid w:val="009B50AE"/>
    <w:rsid w:val="009B63D9"/>
    <w:rsid w:val="009B740F"/>
    <w:rsid w:val="009B78A4"/>
    <w:rsid w:val="009B7B52"/>
    <w:rsid w:val="009B7B5F"/>
    <w:rsid w:val="009B7D09"/>
    <w:rsid w:val="009C0313"/>
    <w:rsid w:val="009C0839"/>
    <w:rsid w:val="009C11F6"/>
    <w:rsid w:val="009C143F"/>
    <w:rsid w:val="009C1467"/>
    <w:rsid w:val="009C1D43"/>
    <w:rsid w:val="009C2791"/>
    <w:rsid w:val="009C3709"/>
    <w:rsid w:val="009C3836"/>
    <w:rsid w:val="009C3A6E"/>
    <w:rsid w:val="009C3DFB"/>
    <w:rsid w:val="009C4027"/>
    <w:rsid w:val="009C4AF2"/>
    <w:rsid w:val="009C4BE7"/>
    <w:rsid w:val="009C5247"/>
    <w:rsid w:val="009C6BCB"/>
    <w:rsid w:val="009C6BD6"/>
    <w:rsid w:val="009C783C"/>
    <w:rsid w:val="009C7B56"/>
    <w:rsid w:val="009D107D"/>
    <w:rsid w:val="009D157C"/>
    <w:rsid w:val="009D2567"/>
    <w:rsid w:val="009D4B3F"/>
    <w:rsid w:val="009D4ECD"/>
    <w:rsid w:val="009D58F9"/>
    <w:rsid w:val="009D5B2A"/>
    <w:rsid w:val="009D67C0"/>
    <w:rsid w:val="009D6EA9"/>
    <w:rsid w:val="009D7A21"/>
    <w:rsid w:val="009D7CE2"/>
    <w:rsid w:val="009D7DE6"/>
    <w:rsid w:val="009E02AE"/>
    <w:rsid w:val="009E3275"/>
    <w:rsid w:val="009E3813"/>
    <w:rsid w:val="009E3B4C"/>
    <w:rsid w:val="009E424B"/>
    <w:rsid w:val="009E4266"/>
    <w:rsid w:val="009E459E"/>
    <w:rsid w:val="009E475F"/>
    <w:rsid w:val="009E4EEC"/>
    <w:rsid w:val="009E5015"/>
    <w:rsid w:val="009E524C"/>
    <w:rsid w:val="009E6455"/>
    <w:rsid w:val="009E66D3"/>
    <w:rsid w:val="009E6A66"/>
    <w:rsid w:val="009E6D5A"/>
    <w:rsid w:val="009E7137"/>
    <w:rsid w:val="009E7323"/>
    <w:rsid w:val="009F015B"/>
    <w:rsid w:val="009F0588"/>
    <w:rsid w:val="009F0BED"/>
    <w:rsid w:val="009F1738"/>
    <w:rsid w:val="009F19D6"/>
    <w:rsid w:val="009F1AA9"/>
    <w:rsid w:val="009F29AE"/>
    <w:rsid w:val="009F2B36"/>
    <w:rsid w:val="009F4AAC"/>
    <w:rsid w:val="009F5280"/>
    <w:rsid w:val="009F6126"/>
    <w:rsid w:val="009F6C68"/>
    <w:rsid w:val="009F739A"/>
    <w:rsid w:val="009F7A86"/>
    <w:rsid w:val="009F7EEB"/>
    <w:rsid w:val="009F7F13"/>
    <w:rsid w:val="00A00224"/>
    <w:rsid w:val="00A00746"/>
    <w:rsid w:val="00A0083A"/>
    <w:rsid w:val="00A00D82"/>
    <w:rsid w:val="00A011E6"/>
    <w:rsid w:val="00A01517"/>
    <w:rsid w:val="00A02258"/>
    <w:rsid w:val="00A02BA7"/>
    <w:rsid w:val="00A02F09"/>
    <w:rsid w:val="00A02F1E"/>
    <w:rsid w:val="00A03247"/>
    <w:rsid w:val="00A040F7"/>
    <w:rsid w:val="00A0462A"/>
    <w:rsid w:val="00A04A95"/>
    <w:rsid w:val="00A05495"/>
    <w:rsid w:val="00A05551"/>
    <w:rsid w:val="00A05A0B"/>
    <w:rsid w:val="00A05A62"/>
    <w:rsid w:val="00A05F7A"/>
    <w:rsid w:val="00A06A51"/>
    <w:rsid w:val="00A06EEC"/>
    <w:rsid w:val="00A07CF2"/>
    <w:rsid w:val="00A10B02"/>
    <w:rsid w:val="00A11DFE"/>
    <w:rsid w:val="00A121AF"/>
    <w:rsid w:val="00A12D9B"/>
    <w:rsid w:val="00A13E98"/>
    <w:rsid w:val="00A14388"/>
    <w:rsid w:val="00A1490B"/>
    <w:rsid w:val="00A14A0F"/>
    <w:rsid w:val="00A1514D"/>
    <w:rsid w:val="00A154AC"/>
    <w:rsid w:val="00A16AA6"/>
    <w:rsid w:val="00A17B4F"/>
    <w:rsid w:val="00A20B67"/>
    <w:rsid w:val="00A20C14"/>
    <w:rsid w:val="00A24BF5"/>
    <w:rsid w:val="00A25BCE"/>
    <w:rsid w:val="00A27DA7"/>
    <w:rsid w:val="00A30094"/>
    <w:rsid w:val="00A31E3B"/>
    <w:rsid w:val="00A32035"/>
    <w:rsid w:val="00A3294A"/>
    <w:rsid w:val="00A32BB4"/>
    <w:rsid w:val="00A32D5A"/>
    <w:rsid w:val="00A3385E"/>
    <w:rsid w:val="00A33DB4"/>
    <w:rsid w:val="00A3489B"/>
    <w:rsid w:val="00A359EC"/>
    <w:rsid w:val="00A36076"/>
    <w:rsid w:val="00A36595"/>
    <w:rsid w:val="00A3768D"/>
    <w:rsid w:val="00A37DE7"/>
    <w:rsid w:val="00A37EDB"/>
    <w:rsid w:val="00A4050D"/>
    <w:rsid w:val="00A40C38"/>
    <w:rsid w:val="00A428DC"/>
    <w:rsid w:val="00A42D70"/>
    <w:rsid w:val="00A440EA"/>
    <w:rsid w:val="00A44E43"/>
    <w:rsid w:val="00A46DB1"/>
    <w:rsid w:val="00A47501"/>
    <w:rsid w:val="00A4764A"/>
    <w:rsid w:val="00A47D0D"/>
    <w:rsid w:val="00A503C9"/>
    <w:rsid w:val="00A5050D"/>
    <w:rsid w:val="00A506A4"/>
    <w:rsid w:val="00A5094F"/>
    <w:rsid w:val="00A50B2E"/>
    <w:rsid w:val="00A5112B"/>
    <w:rsid w:val="00A514E4"/>
    <w:rsid w:val="00A53CF3"/>
    <w:rsid w:val="00A53D89"/>
    <w:rsid w:val="00A55A2F"/>
    <w:rsid w:val="00A561A8"/>
    <w:rsid w:val="00A56450"/>
    <w:rsid w:val="00A5688D"/>
    <w:rsid w:val="00A568CC"/>
    <w:rsid w:val="00A57016"/>
    <w:rsid w:val="00A5703B"/>
    <w:rsid w:val="00A5728F"/>
    <w:rsid w:val="00A57AEB"/>
    <w:rsid w:val="00A6074D"/>
    <w:rsid w:val="00A61115"/>
    <w:rsid w:val="00A61323"/>
    <w:rsid w:val="00A621B6"/>
    <w:rsid w:val="00A63127"/>
    <w:rsid w:val="00A63774"/>
    <w:rsid w:val="00A63BD1"/>
    <w:rsid w:val="00A63E05"/>
    <w:rsid w:val="00A64053"/>
    <w:rsid w:val="00A64A18"/>
    <w:rsid w:val="00A6585D"/>
    <w:rsid w:val="00A65E2D"/>
    <w:rsid w:val="00A6695F"/>
    <w:rsid w:val="00A6756C"/>
    <w:rsid w:val="00A70D4F"/>
    <w:rsid w:val="00A71499"/>
    <w:rsid w:val="00A7152C"/>
    <w:rsid w:val="00A7203D"/>
    <w:rsid w:val="00A7288B"/>
    <w:rsid w:val="00A72DCC"/>
    <w:rsid w:val="00A7342F"/>
    <w:rsid w:val="00A7376D"/>
    <w:rsid w:val="00A73BC7"/>
    <w:rsid w:val="00A748EF"/>
    <w:rsid w:val="00A74B15"/>
    <w:rsid w:val="00A74DA9"/>
    <w:rsid w:val="00A752D3"/>
    <w:rsid w:val="00A7564B"/>
    <w:rsid w:val="00A757FA"/>
    <w:rsid w:val="00A75826"/>
    <w:rsid w:val="00A75BA5"/>
    <w:rsid w:val="00A75FFE"/>
    <w:rsid w:val="00A7623B"/>
    <w:rsid w:val="00A77AC2"/>
    <w:rsid w:val="00A81A67"/>
    <w:rsid w:val="00A82005"/>
    <w:rsid w:val="00A8252E"/>
    <w:rsid w:val="00A82C6F"/>
    <w:rsid w:val="00A82FE1"/>
    <w:rsid w:val="00A8322A"/>
    <w:rsid w:val="00A83260"/>
    <w:rsid w:val="00A8370F"/>
    <w:rsid w:val="00A84553"/>
    <w:rsid w:val="00A84887"/>
    <w:rsid w:val="00A84B32"/>
    <w:rsid w:val="00A850B8"/>
    <w:rsid w:val="00A85681"/>
    <w:rsid w:val="00A85C54"/>
    <w:rsid w:val="00A85D2E"/>
    <w:rsid w:val="00A860E5"/>
    <w:rsid w:val="00A867A7"/>
    <w:rsid w:val="00A868AD"/>
    <w:rsid w:val="00A86E6D"/>
    <w:rsid w:val="00A8717A"/>
    <w:rsid w:val="00A9207C"/>
    <w:rsid w:val="00A92156"/>
    <w:rsid w:val="00A921DD"/>
    <w:rsid w:val="00A926C1"/>
    <w:rsid w:val="00A92838"/>
    <w:rsid w:val="00A92966"/>
    <w:rsid w:val="00A92CA6"/>
    <w:rsid w:val="00A9357B"/>
    <w:rsid w:val="00A939FD"/>
    <w:rsid w:val="00A93A0E"/>
    <w:rsid w:val="00A93A9A"/>
    <w:rsid w:val="00A94674"/>
    <w:rsid w:val="00A95305"/>
    <w:rsid w:val="00A9591A"/>
    <w:rsid w:val="00A959DF"/>
    <w:rsid w:val="00A961A6"/>
    <w:rsid w:val="00A9692F"/>
    <w:rsid w:val="00A96CA6"/>
    <w:rsid w:val="00A97359"/>
    <w:rsid w:val="00A978B5"/>
    <w:rsid w:val="00A97EFB"/>
    <w:rsid w:val="00AA015D"/>
    <w:rsid w:val="00AA0DB5"/>
    <w:rsid w:val="00AA1015"/>
    <w:rsid w:val="00AA1194"/>
    <w:rsid w:val="00AA208E"/>
    <w:rsid w:val="00AA2FC4"/>
    <w:rsid w:val="00AA32CB"/>
    <w:rsid w:val="00AA3633"/>
    <w:rsid w:val="00AA4269"/>
    <w:rsid w:val="00AA45B1"/>
    <w:rsid w:val="00AA5710"/>
    <w:rsid w:val="00AA6800"/>
    <w:rsid w:val="00AA6A99"/>
    <w:rsid w:val="00AA70D4"/>
    <w:rsid w:val="00AA779C"/>
    <w:rsid w:val="00AA7FE3"/>
    <w:rsid w:val="00AB08E3"/>
    <w:rsid w:val="00AB0965"/>
    <w:rsid w:val="00AB108A"/>
    <w:rsid w:val="00AB12D6"/>
    <w:rsid w:val="00AB2B2F"/>
    <w:rsid w:val="00AB2D11"/>
    <w:rsid w:val="00AB3DC1"/>
    <w:rsid w:val="00AB448D"/>
    <w:rsid w:val="00AB5478"/>
    <w:rsid w:val="00AB54AE"/>
    <w:rsid w:val="00AB5BFF"/>
    <w:rsid w:val="00AB6115"/>
    <w:rsid w:val="00AB6B70"/>
    <w:rsid w:val="00AB7837"/>
    <w:rsid w:val="00AC021C"/>
    <w:rsid w:val="00AC03D3"/>
    <w:rsid w:val="00AC0990"/>
    <w:rsid w:val="00AC1736"/>
    <w:rsid w:val="00AC2385"/>
    <w:rsid w:val="00AC27F0"/>
    <w:rsid w:val="00AC2886"/>
    <w:rsid w:val="00AC2B97"/>
    <w:rsid w:val="00AC36E1"/>
    <w:rsid w:val="00AC3F31"/>
    <w:rsid w:val="00AC4DB2"/>
    <w:rsid w:val="00AC4DD1"/>
    <w:rsid w:val="00AC5CC9"/>
    <w:rsid w:val="00AC653D"/>
    <w:rsid w:val="00AC6BBA"/>
    <w:rsid w:val="00AC7488"/>
    <w:rsid w:val="00AC7BE5"/>
    <w:rsid w:val="00AC7E80"/>
    <w:rsid w:val="00AD0228"/>
    <w:rsid w:val="00AD0353"/>
    <w:rsid w:val="00AD08FB"/>
    <w:rsid w:val="00AD0B32"/>
    <w:rsid w:val="00AD0E32"/>
    <w:rsid w:val="00AD0F63"/>
    <w:rsid w:val="00AD19DF"/>
    <w:rsid w:val="00AD1E23"/>
    <w:rsid w:val="00AD370B"/>
    <w:rsid w:val="00AD3A53"/>
    <w:rsid w:val="00AD45A5"/>
    <w:rsid w:val="00AD474B"/>
    <w:rsid w:val="00AD4B72"/>
    <w:rsid w:val="00AD5009"/>
    <w:rsid w:val="00AD506C"/>
    <w:rsid w:val="00AD517E"/>
    <w:rsid w:val="00AD69D7"/>
    <w:rsid w:val="00AD721B"/>
    <w:rsid w:val="00AD7FC1"/>
    <w:rsid w:val="00AE174C"/>
    <w:rsid w:val="00AE1F7D"/>
    <w:rsid w:val="00AE256F"/>
    <w:rsid w:val="00AE3454"/>
    <w:rsid w:val="00AE3994"/>
    <w:rsid w:val="00AE3B1F"/>
    <w:rsid w:val="00AE41EE"/>
    <w:rsid w:val="00AE48D6"/>
    <w:rsid w:val="00AE659F"/>
    <w:rsid w:val="00AE6617"/>
    <w:rsid w:val="00AE70FD"/>
    <w:rsid w:val="00AE75C1"/>
    <w:rsid w:val="00AE7B9A"/>
    <w:rsid w:val="00AF0013"/>
    <w:rsid w:val="00AF0746"/>
    <w:rsid w:val="00AF0A45"/>
    <w:rsid w:val="00AF0D9C"/>
    <w:rsid w:val="00AF1AA9"/>
    <w:rsid w:val="00AF1C21"/>
    <w:rsid w:val="00AF2730"/>
    <w:rsid w:val="00AF2C4D"/>
    <w:rsid w:val="00AF39DE"/>
    <w:rsid w:val="00AF4408"/>
    <w:rsid w:val="00AF517D"/>
    <w:rsid w:val="00AF5405"/>
    <w:rsid w:val="00AF5764"/>
    <w:rsid w:val="00AF58AA"/>
    <w:rsid w:val="00AF5F38"/>
    <w:rsid w:val="00AF6DCE"/>
    <w:rsid w:val="00AF7CE1"/>
    <w:rsid w:val="00AF7F0B"/>
    <w:rsid w:val="00B00C84"/>
    <w:rsid w:val="00B03FA8"/>
    <w:rsid w:val="00B0628D"/>
    <w:rsid w:val="00B07B12"/>
    <w:rsid w:val="00B10B13"/>
    <w:rsid w:val="00B11094"/>
    <w:rsid w:val="00B12866"/>
    <w:rsid w:val="00B13934"/>
    <w:rsid w:val="00B13EB2"/>
    <w:rsid w:val="00B14249"/>
    <w:rsid w:val="00B1474D"/>
    <w:rsid w:val="00B14C0A"/>
    <w:rsid w:val="00B16E2C"/>
    <w:rsid w:val="00B16EDB"/>
    <w:rsid w:val="00B20858"/>
    <w:rsid w:val="00B217A4"/>
    <w:rsid w:val="00B21A02"/>
    <w:rsid w:val="00B21AC6"/>
    <w:rsid w:val="00B21B55"/>
    <w:rsid w:val="00B22E99"/>
    <w:rsid w:val="00B22F71"/>
    <w:rsid w:val="00B236DD"/>
    <w:rsid w:val="00B23BC2"/>
    <w:rsid w:val="00B24772"/>
    <w:rsid w:val="00B24E35"/>
    <w:rsid w:val="00B250A2"/>
    <w:rsid w:val="00B252AF"/>
    <w:rsid w:val="00B25667"/>
    <w:rsid w:val="00B25B4F"/>
    <w:rsid w:val="00B25C30"/>
    <w:rsid w:val="00B25FC8"/>
    <w:rsid w:val="00B2621F"/>
    <w:rsid w:val="00B270A7"/>
    <w:rsid w:val="00B2710C"/>
    <w:rsid w:val="00B274E4"/>
    <w:rsid w:val="00B27866"/>
    <w:rsid w:val="00B27C1D"/>
    <w:rsid w:val="00B3027E"/>
    <w:rsid w:val="00B3156E"/>
    <w:rsid w:val="00B3190E"/>
    <w:rsid w:val="00B31958"/>
    <w:rsid w:val="00B31A96"/>
    <w:rsid w:val="00B32DAD"/>
    <w:rsid w:val="00B33B50"/>
    <w:rsid w:val="00B34372"/>
    <w:rsid w:val="00B349D3"/>
    <w:rsid w:val="00B3664C"/>
    <w:rsid w:val="00B36AE3"/>
    <w:rsid w:val="00B36BF6"/>
    <w:rsid w:val="00B3771A"/>
    <w:rsid w:val="00B37847"/>
    <w:rsid w:val="00B40705"/>
    <w:rsid w:val="00B40C90"/>
    <w:rsid w:val="00B41785"/>
    <w:rsid w:val="00B420C8"/>
    <w:rsid w:val="00B425ED"/>
    <w:rsid w:val="00B430BF"/>
    <w:rsid w:val="00B4367A"/>
    <w:rsid w:val="00B4480A"/>
    <w:rsid w:val="00B45357"/>
    <w:rsid w:val="00B4570B"/>
    <w:rsid w:val="00B46279"/>
    <w:rsid w:val="00B4697F"/>
    <w:rsid w:val="00B46E41"/>
    <w:rsid w:val="00B47296"/>
    <w:rsid w:val="00B51397"/>
    <w:rsid w:val="00B51794"/>
    <w:rsid w:val="00B517CF"/>
    <w:rsid w:val="00B52468"/>
    <w:rsid w:val="00B524C3"/>
    <w:rsid w:val="00B52CC8"/>
    <w:rsid w:val="00B53F07"/>
    <w:rsid w:val="00B55356"/>
    <w:rsid w:val="00B5549E"/>
    <w:rsid w:val="00B559CB"/>
    <w:rsid w:val="00B55A72"/>
    <w:rsid w:val="00B55B0C"/>
    <w:rsid w:val="00B56751"/>
    <w:rsid w:val="00B5747C"/>
    <w:rsid w:val="00B57897"/>
    <w:rsid w:val="00B57DE2"/>
    <w:rsid w:val="00B57E10"/>
    <w:rsid w:val="00B57E1F"/>
    <w:rsid w:val="00B60407"/>
    <w:rsid w:val="00B60527"/>
    <w:rsid w:val="00B60682"/>
    <w:rsid w:val="00B60BA1"/>
    <w:rsid w:val="00B61A87"/>
    <w:rsid w:val="00B61EEE"/>
    <w:rsid w:val="00B62283"/>
    <w:rsid w:val="00B62780"/>
    <w:rsid w:val="00B6302D"/>
    <w:rsid w:val="00B6319F"/>
    <w:rsid w:val="00B636DC"/>
    <w:rsid w:val="00B638BB"/>
    <w:rsid w:val="00B64DDA"/>
    <w:rsid w:val="00B6534F"/>
    <w:rsid w:val="00B6568E"/>
    <w:rsid w:val="00B66027"/>
    <w:rsid w:val="00B66314"/>
    <w:rsid w:val="00B6699F"/>
    <w:rsid w:val="00B66EC8"/>
    <w:rsid w:val="00B670F1"/>
    <w:rsid w:val="00B6775E"/>
    <w:rsid w:val="00B677CF"/>
    <w:rsid w:val="00B67BEB"/>
    <w:rsid w:val="00B714D7"/>
    <w:rsid w:val="00B7235D"/>
    <w:rsid w:val="00B72939"/>
    <w:rsid w:val="00B72A30"/>
    <w:rsid w:val="00B72EFC"/>
    <w:rsid w:val="00B73626"/>
    <w:rsid w:val="00B739B8"/>
    <w:rsid w:val="00B7436F"/>
    <w:rsid w:val="00B7446C"/>
    <w:rsid w:val="00B74955"/>
    <w:rsid w:val="00B7496A"/>
    <w:rsid w:val="00B74DD9"/>
    <w:rsid w:val="00B75003"/>
    <w:rsid w:val="00B7554D"/>
    <w:rsid w:val="00B75652"/>
    <w:rsid w:val="00B75867"/>
    <w:rsid w:val="00B75CEC"/>
    <w:rsid w:val="00B76124"/>
    <w:rsid w:val="00B769CA"/>
    <w:rsid w:val="00B77538"/>
    <w:rsid w:val="00B77A3C"/>
    <w:rsid w:val="00B77B0A"/>
    <w:rsid w:val="00B80E11"/>
    <w:rsid w:val="00B8158A"/>
    <w:rsid w:val="00B81902"/>
    <w:rsid w:val="00B81F10"/>
    <w:rsid w:val="00B83585"/>
    <w:rsid w:val="00B8398D"/>
    <w:rsid w:val="00B83AEE"/>
    <w:rsid w:val="00B850CA"/>
    <w:rsid w:val="00B8541A"/>
    <w:rsid w:val="00B85E23"/>
    <w:rsid w:val="00B865DE"/>
    <w:rsid w:val="00B87EB9"/>
    <w:rsid w:val="00B9001B"/>
    <w:rsid w:val="00B91052"/>
    <w:rsid w:val="00B910BA"/>
    <w:rsid w:val="00B91E2E"/>
    <w:rsid w:val="00B9245C"/>
    <w:rsid w:val="00B929B4"/>
    <w:rsid w:val="00B92BEE"/>
    <w:rsid w:val="00B93985"/>
    <w:rsid w:val="00B93B7F"/>
    <w:rsid w:val="00B93C55"/>
    <w:rsid w:val="00B93E46"/>
    <w:rsid w:val="00B94C4B"/>
    <w:rsid w:val="00B95A08"/>
    <w:rsid w:val="00B95AEF"/>
    <w:rsid w:val="00B9602F"/>
    <w:rsid w:val="00B96326"/>
    <w:rsid w:val="00B96AF1"/>
    <w:rsid w:val="00B97660"/>
    <w:rsid w:val="00BA0488"/>
    <w:rsid w:val="00BA0588"/>
    <w:rsid w:val="00BA1456"/>
    <w:rsid w:val="00BA14A6"/>
    <w:rsid w:val="00BA186E"/>
    <w:rsid w:val="00BA1B9E"/>
    <w:rsid w:val="00BA21CC"/>
    <w:rsid w:val="00BA2326"/>
    <w:rsid w:val="00BA29C6"/>
    <w:rsid w:val="00BA2C2B"/>
    <w:rsid w:val="00BA2E38"/>
    <w:rsid w:val="00BA43F9"/>
    <w:rsid w:val="00BA472C"/>
    <w:rsid w:val="00BA4B9F"/>
    <w:rsid w:val="00BA4CA9"/>
    <w:rsid w:val="00BA4CAF"/>
    <w:rsid w:val="00BA54E9"/>
    <w:rsid w:val="00BA5B01"/>
    <w:rsid w:val="00BA6102"/>
    <w:rsid w:val="00BA63DE"/>
    <w:rsid w:val="00BA6698"/>
    <w:rsid w:val="00BA68EA"/>
    <w:rsid w:val="00BA699B"/>
    <w:rsid w:val="00BA6A9F"/>
    <w:rsid w:val="00BA7057"/>
    <w:rsid w:val="00BA7626"/>
    <w:rsid w:val="00BA7B32"/>
    <w:rsid w:val="00BA7C0D"/>
    <w:rsid w:val="00BB04D1"/>
    <w:rsid w:val="00BB09B9"/>
    <w:rsid w:val="00BB15E4"/>
    <w:rsid w:val="00BB1629"/>
    <w:rsid w:val="00BB1A3D"/>
    <w:rsid w:val="00BB204E"/>
    <w:rsid w:val="00BB3297"/>
    <w:rsid w:val="00BB3846"/>
    <w:rsid w:val="00BB48A4"/>
    <w:rsid w:val="00BB4A8C"/>
    <w:rsid w:val="00BB5178"/>
    <w:rsid w:val="00BB6739"/>
    <w:rsid w:val="00BB6E11"/>
    <w:rsid w:val="00BB724C"/>
    <w:rsid w:val="00BB787F"/>
    <w:rsid w:val="00BB7889"/>
    <w:rsid w:val="00BB7D19"/>
    <w:rsid w:val="00BB7F24"/>
    <w:rsid w:val="00BB7F68"/>
    <w:rsid w:val="00BC14CD"/>
    <w:rsid w:val="00BC19D3"/>
    <w:rsid w:val="00BC1CE6"/>
    <w:rsid w:val="00BC2559"/>
    <w:rsid w:val="00BC2B02"/>
    <w:rsid w:val="00BC3708"/>
    <w:rsid w:val="00BC397E"/>
    <w:rsid w:val="00BC3D1F"/>
    <w:rsid w:val="00BC4156"/>
    <w:rsid w:val="00BC44B7"/>
    <w:rsid w:val="00BC55F2"/>
    <w:rsid w:val="00BC56F4"/>
    <w:rsid w:val="00BC685C"/>
    <w:rsid w:val="00BC7188"/>
    <w:rsid w:val="00BC73E4"/>
    <w:rsid w:val="00BC7C73"/>
    <w:rsid w:val="00BD0061"/>
    <w:rsid w:val="00BD0B7A"/>
    <w:rsid w:val="00BD1315"/>
    <w:rsid w:val="00BD1D54"/>
    <w:rsid w:val="00BD1DEE"/>
    <w:rsid w:val="00BD208A"/>
    <w:rsid w:val="00BD2124"/>
    <w:rsid w:val="00BD29CF"/>
    <w:rsid w:val="00BD347D"/>
    <w:rsid w:val="00BD4085"/>
    <w:rsid w:val="00BD4D78"/>
    <w:rsid w:val="00BD57C5"/>
    <w:rsid w:val="00BD5B00"/>
    <w:rsid w:val="00BD6A5B"/>
    <w:rsid w:val="00BD6EE3"/>
    <w:rsid w:val="00BD73C5"/>
    <w:rsid w:val="00BE002A"/>
    <w:rsid w:val="00BE007B"/>
    <w:rsid w:val="00BE0F30"/>
    <w:rsid w:val="00BE22FC"/>
    <w:rsid w:val="00BE290B"/>
    <w:rsid w:val="00BE2BCE"/>
    <w:rsid w:val="00BE2E76"/>
    <w:rsid w:val="00BE30A0"/>
    <w:rsid w:val="00BE39EB"/>
    <w:rsid w:val="00BE3F7F"/>
    <w:rsid w:val="00BE457F"/>
    <w:rsid w:val="00BE4E44"/>
    <w:rsid w:val="00BE60EF"/>
    <w:rsid w:val="00BE696D"/>
    <w:rsid w:val="00BE69CF"/>
    <w:rsid w:val="00BE76F5"/>
    <w:rsid w:val="00BF0102"/>
    <w:rsid w:val="00BF02D0"/>
    <w:rsid w:val="00BF0446"/>
    <w:rsid w:val="00BF0591"/>
    <w:rsid w:val="00BF07E6"/>
    <w:rsid w:val="00BF0A9C"/>
    <w:rsid w:val="00BF0B2A"/>
    <w:rsid w:val="00BF0E69"/>
    <w:rsid w:val="00BF1021"/>
    <w:rsid w:val="00BF1EC5"/>
    <w:rsid w:val="00BF210F"/>
    <w:rsid w:val="00BF283B"/>
    <w:rsid w:val="00BF28E9"/>
    <w:rsid w:val="00BF29E9"/>
    <w:rsid w:val="00BF367E"/>
    <w:rsid w:val="00BF3979"/>
    <w:rsid w:val="00BF3C2D"/>
    <w:rsid w:val="00BF4836"/>
    <w:rsid w:val="00BF5CF8"/>
    <w:rsid w:val="00BF61CC"/>
    <w:rsid w:val="00BF6A2E"/>
    <w:rsid w:val="00BF6A4D"/>
    <w:rsid w:val="00BF6CFA"/>
    <w:rsid w:val="00BF757E"/>
    <w:rsid w:val="00C00C9C"/>
    <w:rsid w:val="00C01330"/>
    <w:rsid w:val="00C01BFB"/>
    <w:rsid w:val="00C0236C"/>
    <w:rsid w:val="00C02EED"/>
    <w:rsid w:val="00C0718D"/>
    <w:rsid w:val="00C0773E"/>
    <w:rsid w:val="00C07955"/>
    <w:rsid w:val="00C07EAB"/>
    <w:rsid w:val="00C10338"/>
    <w:rsid w:val="00C10F5D"/>
    <w:rsid w:val="00C10F62"/>
    <w:rsid w:val="00C113E2"/>
    <w:rsid w:val="00C12842"/>
    <w:rsid w:val="00C12882"/>
    <w:rsid w:val="00C13368"/>
    <w:rsid w:val="00C13ABE"/>
    <w:rsid w:val="00C14129"/>
    <w:rsid w:val="00C1461D"/>
    <w:rsid w:val="00C156D4"/>
    <w:rsid w:val="00C164C8"/>
    <w:rsid w:val="00C17703"/>
    <w:rsid w:val="00C17734"/>
    <w:rsid w:val="00C17F93"/>
    <w:rsid w:val="00C21BD0"/>
    <w:rsid w:val="00C22C9E"/>
    <w:rsid w:val="00C24057"/>
    <w:rsid w:val="00C24A86"/>
    <w:rsid w:val="00C24DB2"/>
    <w:rsid w:val="00C2516D"/>
    <w:rsid w:val="00C26893"/>
    <w:rsid w:val="00C26B2F"/>
    <w:rsid w:val="00C26B7C"/>
    <w:rsid w:val="00C270AD"/>
    <w:rsid w:val="00C27DF4"/>
    <w:rsid w:val="00C301A3"/>
    <w:rsid w:val="00C30B6A"/>
    <w:rsid w:val="00C30F54"/>
    <w:rsid w:val="00C311C2"/>
    <w:rsid w:val="00C31276"/>
    <w:rsid w:val="00C31BB1"/>
    <w:rsid w:val="00C31E42"/>
    <w:rsid w:val="00C32591"/>
    <w:rsid w:val="00C3310A"/>
    <w:rsid w:val="00C33FE3"/>
    <w:rsid w:val="00C340AF"/>
    <w:rsid w:val="00C34F74"/>
    <w:rsid w:val="00C3518F"/>
    <w:rsid w:val="00C365AC"/>
    <w:rsid w:val="00C37021"/>
    <w:rsid w:val="00C370DE"/>
    <w:rsid w:val="00C3716D"/>
    <w:rsid w:val="00C37BCB"/>
    <w:rsid w:val="00C4083A"/>
    <w:rsid w:val="00C408AC"/>
    <w:rsid w:val="00C40BB6"/>
    <w:rsid w:val="00C40C7D"/>
    <w:rsid w:val="00C417A1"/>
    <w:rsid w:val="00C42326"/>
    <w:rsid w:val="00C4271F"/>
    <w:rsid w:val="00C436A4"/>
    <w:rsid w:val="00C43737"/>
    <w:rsid w:val="00C43826"/>
    <w:rsid w:val="00C43DCF"/>
    <w:rsid w:val="00C43F64"/>
    <w:rsid w:val="00C45476"/>
    <w:rsid w:val="00C46B7A"/>
    <w:rsid w:val="00C46BE9"/>
    <w:rsid w:val="00C478FD"/>
    <w:rsid w:val="00C47D8F"/>
    <w:rsid w:val="00C50228"/>
    <w:rsid w:val="00C50778"/>
    <w:rsid w:val="00C520A5"/>
    <w:rsid w:val="00C524B2"/>
    <w:rsid w:val="00C52CBA"/>
    <w:rsid w:val="00C530E5"/>
    <w:rsid w:val="00C531B0"/>
    <w:rsid w:val="00C53F03"/>
    <w:rsid w:val="00C5422B"/>
    <w:rsid w:val="00C545ED"/>
    <w:rsid w:val="00C562AD"/>
    <w:rsid w:val="00C569F6"/>
    <w:rsid w:val="00C56AEC"/>
    <w:rsid w:val="00C575CA"/>
    <w:rsid w:val="00C57ABE"/>
    <w:rsid w:val="00C600B0"/>
    <w:rsid w:val="00C600D6"/>
    <w:rsid w:val="00C61075"/>
    <w:rsid w:val="00C61B43"/>
    <w:rsid w:val="00C6248C"/>
    <w:rsid w:val="00C62B27"/>
    <w:rsid w:val="00C6344F"/>
    <w:rsid w:val="00C63546"/>
    <w:rsid w:val="00C63568"/>
    <w:rsid w:val="00C63EDA"/>
    <w:rsid w:val="00C63F52"/>
    <w:rsid w:val="00C647B1"/>
    <w:rsid w:val="00C64B42"/>
    <w:rsid w:val="00C64BAD"/>
    <w:rsid w:val="00C64C12"/>
    <w:rsid w:val="00C64D7F"/>
    <w:rsid w:val="00C6525A"/>
    <w:rsid w:val="00C65716"/>
    <w:rsid w:val="00C65E5C"/>
    <w:rsid w:val="00C678EC"/>
    <w:rsid w:val="00C67C99"/>
    <w:rsid w:val="00C70410"/>
    <w:rsid w:val="00C71533"/>
    <w:rsid w:val="00C722F5"/>
    <w:rsid w:val="00C730D3"/>
    <w:rsid w:val="00C73246"/>
    <w:rsid w:val="00C73A28"/>
    <w:rsid w:val="00C73D31"/>
    <w:rsid w:val="00C75044"/>
    <w:rsid w:val="00C75136"/>
    <w:rsid w:val="00C76760"/>
    <w:rsid w:val="00C772F1"/>
    <w:rsid w:val="00C77EB2"/>
    <w:rsid w:val="00C806C5"/>
    <w:rsid w:val="00C80AB8"/>
    <w:rsid w:val="00C80E9C"/>
    <w:rsid w:val="00C816DD"/>
    <w:rsid w:val="00C82EBC"/>
    <w:rsid w:val="00C83083"/>
    <w:rsid w:val="00C836CE"/>
    <w:rsid w:val="00C838DB"/>
    <w:rsid w:val="00C84245"/>
    <w:rsid w:val="00C84736"/>
    <w:rsid w:val="00C84C95"/>
    <w:rsid w:val="00C84F95"/>
    <w:rsid w:val="00C84FBD"/>
    <w:rsid w:val="00C85760"/>
    <w:rsid w:val="00C8633A"/>
    <w:rsid w:val="00C866CF"/>
    <w:rsid w:val="00C86BE8"/>
    <w:rsid w:val="00C873B5"/>
    <w:rsid w:val="00C91B4F"/>
    <w:rsid w:val="00C91DBB"/>
    <w:rsid w:val="00C92945"/>
    <w:rsid w:val="00C92ABD"/>
    <w:rsid w:val="00C92D6B"/>
    <w:rsid w:val="00C92E92"/>
    <w:rsid w:val="00C93561"/>
    <w:rsid w:val="00C93EB5"/>
    <w:rsid w:val="00C969B9"/>
    <w:rsid w:val="00C96A94"/>
    <w:rsid w:val="00C96C91"/>
    <w:rsid w:val="00C96EA9"/>
    <w:rsid w:val="00C9717F"/>
    <w:rsid w:val="00C97957"/>
    <w:rsid w:val="00C97FE3"/>
    <w:rsid w:val="00CA120E"/>
    <w:rsid w:val="00CA17B6"/>
    <w:rsid w:val="00CA1EFF"/>
    <w:rsid w:val="00CA1FE5"/>
    <w:rsid w:val="00CA239E"/>
    <w:rsid w:val="00CA28E7"/>
    <w:rsid w:val="00CA2A31"/>
    <w:rsid w:val="00CA2DDF"/>
    <w:rsid w:val="00CA2F8A"/>
    <w:rsid w:val="00CA3772"/>
    <w:rsid w:val="00CA3945"/>
    <w:rsid w:val="00CA4473"/>
    <w:rsid w:val="00CA5176"/>
    <w:rsid w:val="00CA590E"/>
    <w:rsid w:val="00CA59CE"/>
    <w:rsid w:val="00CA662C"/>
    <w:rsid w:val="00CA6D2E"/>
    <w:rsid w:val="00CA6F66"/>
    <w:rsid w:val="00CA7726"/>
    <w:rsid w:val="00CA7EC3"/>
    <w:rsid w:val="00CB0186"/>
    <w:rsid w:val="00CB0762"/>
    <w:rsid w:val="00CB09AE"/>
    <w:rsid w:val="00CB0B73"/>
    <w:rsid w:val="00CB157F"/>
    <w:rsid w:val="00CB167D"/>
    <w:rsid w:val="00CB1958"/>
    <w:rsid w:val="00CB2297"/>
    <w:rsid w:val="00CB4A98"/>
    <w:rsid w:val="00CB4B11"/>
    <w:rsid w:val="00CB4BDC"/>
    <w:rsid w:val="00CB4C73"/>
    <w:rsid w:val="00CB533D"/>
    <w:rsid w:val="00CB623F"/>
    <w:rsid w:val="00CB6F21"/>
    <w:rsid w:val="00CB78A8"/>
    <w:rsid w:val="00CB799E"/>
    <w:rsid w:val="00CB7A6E"/>
    <w:rsid w:val="00CC031C"/>
    <w:rsid w:val="00CC1597"/>
    <w:rsid w:val="00CC1D35"/>
    <w:rsid w:val="00CC2E70"/>
    <w:rsid w:val="00CC3215"/>
    <w:rsid w:val="00CC3E26"/>
    <w:rsid w:val="00CC3EF0"/>
    <w:rsid w:val="00CC3FF2"/>
    <w:rsid w:val="00CC489B"/>
    <w:rsid w:val="00CC4C51"/>
    <w:rsid w:val="00CC4D88"/>
    <w:rsid w:val="00CC52CA"/>
    <w:rsid w:val="00CC566A"/>
    <w:rsid w:val="00CC5B41"/>
    <w:rsid w:val="00CC6849"/>
    <w:rsid w:val="00CC69CB"/>
    <w:rsid w:val="00CC6E24"/>
    <w:rsid w:val="00CC708D"/>
    <w:rsid w:val="00CC7329"/>
    <w:rsid w:val="00CC76BC"/>
    <w:rsid w:val="00CD00B9"/>
    <w:rsid w:val="00CD01C9"/>
    <w:rsid w:val="00CD0844"/>
    <w:rsid w:val="00CD3158"/>
    <w:rsid w:val="00CD3FB9"/>
    <w:rsid w:val="00CD414B"/>
    <w:rsid w:val="00CD478E"/>
    <w:rsid w:val="00CD523E"/>
    <w:rsid w:val="00CD53C9"/>
    <w:rsid w:val="00CD5889"/>
    <w:rsid w:val="00CD6102"/>
    <w:rsid w:val="00CD66AA"/>
    <w:rsid w:val="00CD701C"/>
    <w:rsid w:val="00CE06DD"/>
    <w:rsid w:val="00CE0715"/>
    <w:rsid w:val="00CE086C"/>
    <w:rsid w:val="00CE0C09"/>
    <w:rsid w:val="00CE100D"/>
    <w:rsid w:val="00CE291C"/>
    <w:rsid w:val="00CE34C2"/>
    <w:rsid w:val="00CE3AF2"/>
    <w:rsid w:val="00CE4D4A"/>
    <w:rsid w:val="00CE51F6"/>
    <w:rsid w:val="00CE523F"/>
    <w:rsid w:val="00CE5415"/>
    <w:rsid w:val="00CE69AC"/>
    <w:rsid w:val="00CE6E40"/>
    <w:rsid w:val="00CE7115"/>
    <w:rsid w:val="00CE73AE"/>
    <w:rsid w:val="00CE77ED"/>
    <w:rsid w:val="00CE7D92"/>
    <w:rsid w:val="00CF0633"/>
    <w:rsid w:val="00CF1D78"/>
    <w:rsid w:val="00CF4C7A"/>
    <w:rsid w:val="00CF4CA5"/>
    <w:rsid w:val="00CF55FF"/>
    <w:rsid w:val="00CF5680"/>
    <w:rsid w:val="00CF5989"/>
    <w:rsid w:val="00CF6B74"/>
    <w:rsid w:val="00CF6D51"/>
    <w:rsid w:val="00CF73F6"/>
    <w:rsid w:val="00CF7434"/>
    <w:rsid w:val="00CF784F"/>
    <w:rsid w:val="00CF7884"/>
    <w:rsid w:val="00CF7D89"/>
    <w:rsid w:val="00D00384"/>
    <w:rsid w:val="00D00B8B"/>
    <w:rsid w:val="00D00E49"/>
    <w:rsid w:val="00D01AF1"/>
    <w:rsid w:val="00D02233"/>
    <w:rsid w:val="00D022CE"/>
    <w:rsid w:val="00D02651"/>
    <w:rsid w:val="00D02B03"/>
    <w:rsid w:val="00D02D44"/>
    <w:rsid w:val="00D04618"/>
    <w:rsid w:val="00D05468"/>
    <w:rsid w:val="00D05750"/>
    <w:rsid w:val="00D05A37"/>
    <w:rsid w:val="00D05D5F"/>
    <w:rsid w:val="00D05FEE"/>
    <w:rsid w:val="00D06867"/>
    <w:rsid w:val="00D0719A"/>
    <w:rsid w:val="00D078E5"/>
    <w:rsid w:val="00D10C2F"/>
    <w:rsid w:val="00D12201"/>
    <w:rsid w:val="00D13848"/>
    <w:rsid w:val="00D139CE"/>
    <w:rsid w:val="00D14A15"/>
    <w:rsid w:val="00D155B0"/>
    <w:rsid w:val="00D157BA"/>
    <w:rsid w:val="00D157EF"/>
    <w:rsid w:val="00D15A47"/>
    <w:rsid w:val="00D1643E"/>
    <w:rsid w:val="00D165AF"/>
    <w:rsid w:val="00D1687F"/>
    <w:rsid w:val="00D16893"/>
    <w:rsid w:val="00D171B7"/>
    <w:rsid w:val="00D171F2"/>
    <w:rsid w:val="00D171FD"/>
    <w:rsid w:val="00D173F9"/>
    <w:rsid w:val="00D17693"/>
    <w:rsid w:val="00D2000E"/>
    <w:rsid w:val="00D2126F"/>
    <w:rsid w:val="00D215F4"/>
    <w:rsid w:val="00D2180D"/>
    <w:rsid w:val="00D2201C"/>
    <w:rsid w:val="00D23A56"/>
    <w:rsid w:val="00D24062"/>
    <w:rsid w:val="00D24796"/>
    <w:rsid w:val="00D256FB"/>
    <w:rsid w:val="00D263C0"/>
    <w:rsid w:val="00D26FCC"/>
    <w:rsid w:val="00D2707F"/>
    <w:rsid w:val="00D27269"/>
    <w:rsid w:val="00D27BFB"/>
    <w:rsid w:val="00D30169"/>
    <w:rsid w:val="00D30657"/>
    <w:rsid w:val="00D3246C"/>
    <w:rsid w:val="00D32A51"/>
    <w:rsid w:val="00D32B79"/>
    <w:rsid w:val="00D331DB"/>
    <w:rsid w:val="00D3431B"/>
    <w:rsid w:val="00D3482B"/>
    <w:rsid w:val="00D34858"/>
    <w:rsid w:val="00D34C03"/>
    <w:rsid w:val="00D35C03"/>
    <w:rsid w:val="00D3623A"/>
    <w:rsid w:val="00D36512"/>
    <w:rsid w:val="00D36541"/>
    <w:rsid w:val="00D365C7"/>
    <w:rsid w:val="00D376AE"/>
    <w:rsid w:val="00D404D0"/>
    <w:rsid w:val="00D40DA8"/>
    <w:rsid w:val="00D41CF7"/>
    <w:rsid w:val="00D41EB5"/>
    <w:rsid w:val="00D4254F"/>
    <w:rsid w:val="00D42B5E"/>
    <w:rsid w:val="00D42B87"/>
    <w:rsid w:val="00D452BF"/>
    <w:rsid w:val="00D45DA8"/>
    <w:rsid w:val="00D46792"/>
    <w:rsid w:val="00D46D09"/>
    <w:rsid w:val="00D5006E"/>
    <w:rsid w:val="00D500C2"/>
    <w:rsid w:val="00D505D8"/>
    <w:rsid w:val="00D506DB"/>
    <w:rsid w:val="00D50B83"/>
    <w:rsid w:val="00D51B3A"/>
    <w:rsid w:val="00D51BA6"/>
    <w:rsid w:val="00D52501"/>
    <w:rsid w:val="00D5265A"/>
    <w:rsid w:val="00D531E7"/>
    <w:rsid w:val="00D53E0A"/>
    <w:rsid w:val="00D54292"/>
    <w:rsid w:val="00D55497"/>
    <w:rsid w:val="00D57446"/>
    <w:rsid w:val="00D57712"/>
    <w:rsid w:val="00D60057"/>
    <w:rsid w:val="00D601D3"/>
    <w:rsid w:val="00D60378"/>
    <w:rsid w:val="00D61379"/>
    <w:rsid w:val="00D615BD"/>
    <w:rsid w:val="00D615CE"/>
    <w:rsid w:val="00D619B4"/>
    <w:rsid w:val="00D61AC7"/>
    <w:rsid w:val="00D61D2F"/>
    <w:rsid w:val="00D622F8"/>
    <w:rsid w:val="00D62515"/>
    <w:rsid w:val="00D62C42"/>
    <w:rsid w:val="00D62FC4"/>
    <w:rsid w:val="00D633B3"/>
    <w:rsid w:val="00D638A9"/>
    <w:rsid w:val="00D652AA"/>
    <w:rsid w:val="00D65492"/>
    <w:rsid w:val="00D655DC"/>
    <w:rsid w:val="00D65A7B"/>
    <w:rsid w:val="00D6685F"/>
    <w:rsid w:val="00D67924"/>
    <w:rsid w:val="00D679CB"/>
    <w:rsid w:val="00D67D8D"/>
    <w:rsid w:val="00D7088D"/>
    <w:rsid w:val="00D709A8"/>
    <w:rsid w:val="00D72515"/>
    <w:rsid w:val="00D73484"/>
    <w:rsid w:val="00D73E6B"/>
    <w:rsid w:val="00D74117"/>
    <w:rsid w:val="00D74BD7"/>
    <w:rsid w:val="00D74D4B"/>
    <w:rsid w:val="00D74F5B"/>
    <w:rsid w:val="00D7588D"/>
    <w:rsid w:val="00D760D8"/>
    <w:rsid w:val="00D7632D"/>
    <w:rsid w:val="00D7674C"/>
    <w:rsid w:val="00D77710"/>
    <w:rsid w:val="00D77826"/>
    <w:rsid w:val="00D803C4"/>
    <w:rsid w:val="00D8095B"/>
    <w:rsid w:val="00D80E41"/>
    <w:rsid w:val="00D80EF2"/>
    <w:rsid w:val="00D80FBE"/>
    <w:rsid w:val="00D814B5"/>
    <w:rsid w:val="00D8203C"/>
    <w:rsid w:val="00D825CD"/>
    <w:rsid w:val="00D8294F"/>
    <w:rsid w:val="00D82E37"/>
    <w:rsid w:val="00D83C98"/>
    <w:rsid w:val="00D84B9A"/>
    <w:rsid w:val="00D84BCC"/>
    <w:rsid w:val="00D84C57"/>
    <w:rsid w:val="00D84FF8"/>
    <w:rsid w:val="00D85C21"/>
    <w:rsid w:val="00D87019"/>
    <w:rsid w:val="00D87C9D"/>
    <w:rsid w:val="00D87F26"/>
    <w:rsid w:val="00D90341"/>
    <w:rsid w:val="00D90902"/>
    <w:rsid w:val="00D90DE5"/>
    <w:rsid w:val="00D91038"/>
    <w:rsid w:val="00D9257C"/>
    <w:rsid w:val="00D9282D"/>
    <w:rsid w:val="00D92F43"/>
    <w:rsid w:val="00D93154"/>
    <w:rsid w:val="00D933B8"/>
    <w:rsid w:val="00D95F08"/>
    <w:rsid w:val="00D96287"/>
    <w:rsid w:val="00D96440"/>
    <w:rsid w:val="00D9798C"/>
    <w:rsid w:val="00DA0674"/>
    <w:rsid w:val="00DA1137"/>
    <w:rsid w:val="00DA1A0C"/>
    <w:rsid w:val="00DA1AC8"/>
    <w:rsid w:val="00DA3740"/>
    <w:rsid w:val="00DA4E89"/>
    <w:rsid w:val="00DA5274"/>
    <w:rsid w:val="00DA5A2C"/>
    <w:rsid w:val="00DA6AC3"/>
    <w:rsid w:val="00DA6BC2"/>
    <w:rsid w:val="00DA7F37"/>
    <w:rsid w:val="00DB062A"/>
    <w:rsid w:val="00DB0713"/>
    <w:rsid w:val="00DB0C24"/>
    <w:rsid w:val="00DB1844"/>
    <w:rsid w:val="00DB1B68"/>
    <w:rsid w:val="00DB1B74"/>
    <w:rsid w:val="00DB3025"/>
    <w:rsid w:val="00DB3913"/>
    <w:rsid w:val="00DB40BE"/>
    <w:rsid w:val="00DB41AC"/>
    <w:rsid w:val="00DB490F"/>
    <w:rsid w:val="00DB54FB"/>
    <w:rsid w:val="00DB5C0E"/>
    <w:rsid w:val="00DB774C"/>
    <w:rsid w:val="00DB7C9C"/>
    <w:rsid w:val="00DB7DCF"/>
    <w:rsid w:val="00DC0F6D"/>
    <w:rsid w:val="00DC1319"/>
    <w:rsid w:val="00DC19EF"/>
    <w:rsid w:val="00DC1C4C"/>
    <w:rsid w:val="00DC1C6F"/>
    <w:rsid w:val="00DC2282"/>
    <w:rsid w:val="00DC29CC"/>
    <w:rsid w:val="00DC390C"/>
    <w:rsid w:val="00DC40F5"/>
    <w:rsid w:val="00DC4B63"/>
    <w:rsid w:val="00DC4BDB"/>
    <w:rsid w:val="00DC4E1D"/>
    <w:rsid w:val="00DC5237"/>
    <w:rsid w:val="00DC538F"/>
    <w:rsid w:val="00DC5E79"/>
    <w:rsid w:val="00DC5F2E"/>
    <w:rsid w:val="00DC6E17"/>
    <w:rsid w:val="00DD0265"/>
    <w:rsid w:val="00DD072C"/>
    <w:rsid w:val="00DD12B8"/>
    <w:rsid w:val="00DD1D30"/>
    <w:rsid w:val="00DD2500"/>
    <w:rsid w:val="00DD268C"/>
    <w:rsid w:val="00DD27D0"/>
    <w:rsid w:val="00DD28A1"/>
    <w:rsid w:val="00DD37A5"/>
    <w:rsid w:val="00DD3B18"/>
    <w:rsid w:val="00DD3C49"/>
    <w:rsid w:val="00DD3D13"/>
    <w:rsid w:val="00DD3D2D"/>
    <w:rsid w:val="00DD46BA"/>
    <w:rsid w:val="00DD5266"/>
    <w:rsid w:val="00DD56C6"/>
    <w:rsid w:val="00DD57E0"/>
    <w:rsid w:val="00DD7CD2"/>
    <w:rsid w:val="00DE01FB"/>
    <w:rsid w:val="00DE04F1"/>
    <w:rsid w:val="00DE2518"/>
    <w:rsid w:val="00DE35A4"/>
    <w:rsid w:val="00DE35B5"/>
    <w:rsid w:val="00DE3F9F"/>
    <w:rsid w:val="00DE4AAA"/>
    <w:rsid w:val="00DE4FA7"/>
    <w:rsid w:val="00DE5FA2"/>
    <w:rsid w:val="00DE6612"/>
    <w:rsid w:val="00DE6E8C"/>
    <w:rsid w:val="00DE6F05"/>
    <w:rsid w:val="00DE73F1"/>
    <w:rsid w:val="00DE7C84"/>
    <w:rsid w:val="00DE7D09"/>
    <w:rsid w:val="00DF043A"/>
    <w:rsid w:val="00DF05AE"/>
    <w:rsid w:val="00DF14EA"/>
    <w:rsid w:val="00DF179A"/>
    <w:rsid w:val="00DF1938"/>
    <w:rsid w:val="00DF1A47"/>
    <w:rsid w:val="00DF1F57"/>
    <w:rsid w:val="00DF3374"/>
    <w:rsid w:val="00DF35FE"/>
    <w:rsid w:val="00DF383D"/>
    <w:rsid w:val="00DF4196"/>
    <w:rsid w:val="00DF42C0"/>
    <w:rsid w:val="00DF4E59"/>
    <w:rsid w:val="00DF4F7C"/>
    <w:rsid w:val="00DF4FE0"/>
    <w:rsid w:val="00DF5842"/>
    <w:rsid w:val="00DF5B51"/>
    <w:rsid w:val="00DF5F68"/>
    <w:rsid w:val="00DF66E3"/>
    <w:rsid w:val="00E000A7"/>
    <w:rsid w:val="00E00172"/>
    <w:rsid w:val="00E0021D"/>
    <w:rsid w:val="00E00625"/>
    <w:rsid w:val="00E00803"/>
    <w:rsid w:val="00E0135D"/>
    <w:rsid w:val="00E01781"/>
    <w:rsid w:val="00E01A72"/>
    <w:rsid w:val="00E01D73"/>
    <w:rsid w:val="00E01F0F"/>
    <w:rsid w:val="00E01F74"/>
    <w:rsid w:val="00E022FE"/>
    <w:rsid w:val="00E026EF"/>
    <w:rsid w:val="00E03A59"/>
    <w:rsid w:val="00E04002"/>
    <w:rsid w:val="00E04598"/>
    <w:rsid w:val="00E045ED"/>
    <w:rsid w:val="00E04778"/>
    <w:rsid w:val="00E04995"/>
    <w:rsid w:val="00E05009"/>
    <w:rsid w:val="00E05237"/>
    <w:rsid w:val="00E065AA"/>
    <w:rsid w:val="00E06D58"/>
    <w:rsid w:val="00E07A1A"/>
    <w:rsid w:val="00E10194"/>
    <w:rsid w:val="00E10312"/>
    <w:rsid w:val="00E12912"/>
    <w:rsid w:val="00E12F39"/>
    <w:rsid w:val="00E13B0A"/>
    <w:rsid w:val="00E13C1A"/>
    <w:rsid w:val="00E15266"/>
    <w:rsid w:val="00E17076"/>
    <w:rsid w:val="00E204E7"/>
    <w:rsid w:val="00E20CC7"/>
    <w:rsid w:val="00E21454"/>
    <w:rsid w:val="00E21A9D"/>
    <w:rsid w:val="00E21CA8"/>
    <w:rsid w:val="00E221BE"/>
    <w:rsid w:val="00E2278A"/>
    <w:rsid w:val="00E228FC"/>
    <w:rsid w:val="00E22B63"/>
    <w:rsid w:val="00E25126"/>
    <w:rsid w:val="00E2658B"/>
    <w:rsid w:val="00E2789D"/>
    <w:rsid w:val="00E279E5"/>
    <w:rsid w:val="00E27F04"/>
    <w:rsid w:val="00E300AC"/>
    <w:rsid w:val="00E30D1E"/>
    <w:rsid w:val="00E3110C"/>
    <w:rsid w:val="00E31809"/>
    <w:rsid w:val="00E3187B"/>
    <w:rsid w:val="00E329D5"/>
    <w:rsid w:val="00E339CF"/>
    <w:rsid w:val="00E341A4"/>
    <w:rsid w:val="00E34ECB"/>
    <w:rsid w:val="00E34F54"/>
    <w:rsid w:val="00E352F3"/>
    <w:rsid w:val="00E354EE"/>
    <w:rsid w:val="00E35756"/>
    <w:rsid w:val="00E357B1"/>
    <w:rsid w:val="00E3582F"/>
    <w:rsid w:val="00E35D8F"/>
    <w:rsid w:val="00E3612D"/>
    <w:rsid w:val="00E367CE"/>
    <w:rsid w:val="00E36A1C"/>
    <w:rsid w:val="00E36FA3"/>
    <w:rsid w:val="00E37BFB"/>
    <w:rsid w:val="00E406B7"/>
    <w:rsid w:val="00E40DA1"/>
    <w:rsid w:val="00E40DF5"/>
    <w:rsid w:val="00E41510"/>
    <w:rsid w:val="00E434DB"/>
    <w:rsid w:val="00E43CA9"/>
    <w:rsid w:val="00E44066"/>
    <w:rsid w:val="00E44271"/>
    <w:rsid w:val="00E443A5"/>
    <w:rsid w:val="00E444BF"/>
    <w:rsid w:val="00E44638"/>
    <w:rsid w:val="00E44D2F"/>
    <w:rsid w:val="00E44FDF"/>
    <w:rsid w:val="00E45D04"/>
    <w:rsid w:val="00E46437"/>
    <w:rsid w:val="00E46B1D"/>
    <w:rsid w:val="00E46DF6"/>
    <w:rsid w:val="00E471CE"/>
    <w:rsid w:val="00E50352"/>
    <w:rsid w:val="00E50BAC"/>
    <w:rsid w:val="00E50EB7"/>
    <w:rsid w:val="00E52BFA"/>
    <w:rsid w:val="00E537EE"/>
    <w:rsid w:val="00E53826"/>
    <w:rsid w:val="00E539BA"/>
    <w:rsid w:val="00E53AED"/>
    <w:rsid w:val="00E54066"/>
    <w:rsid w:val="00E550F8"/>
    <w:rsid w:val="00E55578"/>
    <w:rsid w:val="00E55C27"/>
    <w:rsid w:val="00E55C2E"/>
    <w:rsid w:val="00E55EBB"/>
    <w:rsid w:val="00E56319"/>
    <w:rsid w:val="00E56523"/>
    <w:rsid w:val="00E56DCE"/>
    <w:rsid w:val="00E6020D"/>
    <w:rsid w:val="00E60541"/>
    <w:rsid w:val="00E61192"/>
    <w:rsid w:val="00E618A6"/>
    <w:rsid w:val="00E61D3B"/>
    <w:rsid w:val="00E628C5"/>
    <w:rsid w:val="00E62DE0"/>
    <w:rsid w:val="00E62F39"/>
    <w:rsid w:val="00E6314B"/>
    <w:rsid w:val="00E63221"/>
    <w:rsid w:val="00E638CD"/>
    <w:rsid w:val="00E63BDD"/>
    <w:rsid w:val="00E64E99"/>
    <w:rsid w:val="00E66C9E"/>
    <w:rsid w:val="00E66F6F"/>
    <w:rsid w:val="00E670AC"/>
    <w:rsid w:val="00E67294"/>
    <w:rsid w:val="00E67772"/>
    <w:rsid w:val="00E6778A"/>
    <w:rsid w:val="00E70127"/>
    <w:rsid w:val="00E7032D"/>
    <w:rsid w:val="00E70349"/>
    <w:rsid w:val="00E70415"/>
    <w:rsid w:val="00E704FD"/>
    <w:rsid w:val="00E70F21"/>
    <w:rsid w:val="00E719E9"/>
    <w:rsid w:val="00E7299F"/>
    <w:rsid w:val="00E72DD3"/>
    <w:rsid w:val="00E7378E"/>
    <w:rsid w:val="00E741F0"/>
    <w:rsid w:val="00E74BD7"/>
    <w:rsid w:val="00E7565D"/>
    <w:rsid w:val="00E770C2"/>
    <w:rsid w:val="00E77C84"/>
    <w:rsid w:val="00E800D8"/>
    <w:rsid w:val="00E80131"/>
    <w:rsid w:val="00E8029B"/>
    <w:rsid w:val="00E8142B"/>
    <w:rsid w:val="00E819FB"/>
    <w:rsid w:val="00E81A94"/>
    <w:rsid w:val="00E8243C"/>
    <w:rsid w:val="00E832D2"/>
    <w:rsid w:val="00E83551"/>
    <w:rsid w:val="00E83A7B"/>
    <w:rsid w:val="00E83AD6"/>
    <w:rsid w:val="00E83C75"/>
    <w:rsid w:val="00E84150"/>
    <w:rsid w:val="00E84465"/>
    <w:rsid w:val="00E84A27"/>
    <w:rsid w:val="00E8576F"/>
    <w:rsid w:val="00E85C17"/>
    <w:rsid w:val="00E869B8"/>
    <w:rsid w:val="00E90531"/>
    <w:rsid w:val="00E905D3"/>
    <w:rsid w:val="00E90663"/>
    <w:rsid w:val="00E90E74"/>
    <w:rsid w:val="00E91BF5"/>
    <w:rsid w:val="00E91EE0"/>
    <w:rsid w:val="00E92E98"/>
    <w:rsid w:val="00E93626"/>
    <w:rsid w:val="00E937DB"/>
    <w:rsid w:val="00E9406A"/>
    <w:rsid w:val="00E943A1"/>
    <w:rsid w:val="00E945CA"/>
    <w:rsid w:val="00E9588F"/>
    <w:rsid w:val="00E95D08"/>
    <w:rsid w:val="00E95E91"/>
    <w:rsid w:val="00E97166"/>
    <w:rsid w:val="00E97336"/>
    <w:rsid w:val="00E9774E"/>
    <w:rsid w:val="00E97EA2"/>
    <w:rsid w:val="00EA021C"/>
    <w:rsid w:val="00EA043A"/>
    <w:rsid w:val="00EA0587"/>
    <w:rsid w:val="00EA05A5"/>
    <w:rsid w:val="00EA1E9F"/>
    <w:rsid w:val="00EA2199"/>
    <w:rsid w:val="00EA2305"/>
    <w:rsid w:val="00EA25F4"/>
    <w:rsid w:val="00EA26FC"/>
    <w:rsid w:val="00EA2A8E"/>
    <w:rsid w:val="00EA2F6A"/>
    <w:rsid w:val="00EA30A6"/>
    <w:rsid w:val="00EA3547"/>
    <w:rsid w:val="00EA5B39"/>
    <w:rsid w:val="00EA6826"/>
    <w:rsid w:val="00EA6C67"/>
    <w:rsid w:val="00EA7B93"/>
    <w:rsid w:val="00EB03A0"/>
    <w:rsid w:val="00EB03D5"/>
    <w:rsid w:val="00EB1642"/>
    <w:rsid w:val="00EB1CCB"/>
    <w:rsid w:val="00EB2189"/>
    <w:rsid w:val="00EB378E"/>
    <w:rsid w:val="00EB3FA8"/>
    <w:rsid w:val="00EB4F10"/>
    <w:rsid w:val="00EB5510"/>
    <w:rsid w:val="00EB5BDC"/>
    <w:rsid w:val="00EB6137"/>
    <w:rsid w:val="00EB6365"/>
    <w:rsid w:val="00EB686D"/>
    <w:rsid w:val="00EB7B27"/>
    <w:rsid w:val="00EB7DCF"/>
    <w:rsid w:val="00EC06B6"/>
    <w:rsid w:val="00EC1288"/>
    <w:rsid w:val="00EC1AED"/>
    <w:rsid w:val="00EC1EEA"/>
    <w:rsid w:val="00EC2919"/>
    <w:rsid w:val="00EC356D"/>
    <w:rsid w:val="00EC39EA"/>
    <w:rsid w:val="00EC4B9A"/>
    <w:rsid w:val="00EC5AA9"/>
    <w:rsid w:val="00EC6BB8"/>
    <w:rsid w:val="00EC6C5F"/>
    <w:rsid w:val="00EC6EC3"/>
    <w:rsid w:val="00EC7D57"/>
    <w:rsid w:val="00ED0013"/>
    <w:rsid w:val="00ED0492"/>
    <w:rsid w:val="00ED1473"/>
    <w:rsid w:val="00ED1603"/>
    <w:rsid w:val="00ED2228"/>
    <w:rsid w:val="00ED237A"/>
    <w:rsid w:val="00ED24D5"/>
    <w:rsid w:val="00ED28FC"/>
    <w:rsid w:val="00ED356A"/>
    <w:rsid w:val="00ED35DB"/>
    <w:rsid w:val="00ED363D"/>
    <w:rsid w:val="00ED3A3F"/>
    <w:rsid w:val="00ED42AC"/>
    <w:rsid w:val="00ED49D7"/>
    <w:rsid w:val="00ED4E41"/>
    <w:rsid w:val="00ED536E"/>
    <w:rsid w:val="00ED546A"/>
    <w:rsid w:val="00ED5573"/>
    <w:rsid w:val="00ED5C8A"/>
    <w:rsid w:val="00ED6113"/>
    <w:rsid w:val="00ED6475"/>
    <w:rsid w:val="00ED6E97"/>
    <w:rsid w:val="00ED7CFC"/>
    <w:rsid w:val="00EE0900"/>
    <w:rsid w:val="00EE0CAB"/>
    <w:rsid w:val="00EE1E05"/>
    <w:rsid w:val="00EE201B"/>
    <w:rsid w:val="00EE2746"/>
    <w:rsid w:val="00EE3375"/>
    <w:rsid w:val="00EE4230"/>
    <w:rsid w:val="00EE441A"/>
    <w:rsid w:val="00EE4428"/>
    <w:rsid w:val="00EE4A5E"/>
    <w:rsid w:val="00EE4C77"/>
    <w:rsid w:val="00EE4EEC"/>
    <w:rsid w:val="00EE5E2F"/>
    <w:rsid w:val="00EE620A"/>
    <w:rsid w:val="00EE6637"/>
    <w:rsid w:val="00EE7255"/>
    <w:rsid w:val="00EE7693"/>
    <w:rsid w:val="00EE7E8A"/>
    <w:rsid w:val="00EE7F68"/>
    <w:rsid w:val="00EF009F"/>
    <w:rsid w:val="00EF09F4"/>
    <w:rsid w:val="00EF0A4E"/>
    <w:rsid w:val="00EF1804"/>
    <w:rsid w:val="00EF23BD"/>
    <w:rsid w:val="00EF23D8"/>
    <w:rsid w:val="00EF2FAF"/>
    <w:rsid w:val="00EF375B"/>
    <w:rsid w:val="00EF3FE0"/>
    <w:rsid w:val="00EF475C"/>
    <w:rsid w:val="00EF4A29"/>
    <w:rsid w:val="00EF4CBC"/>
    <w:rsid w:val="00EF4F3B"/>
    <w:rsid w:val="00EF559E"/>
    <w:rsid w:val="00EF600C"/>
    <w:rsid w:val="00EF609B"/>
    <w:rsid w:val="00EF610E"/>
    <w:rsid w:val="00EF61C3"/>
    <w:rsid w:val="00EF6E2D"/>
    <w:rsid w:val="00EF7050"/>
    <w:rsid w:val="00EF7638"/>
    <w:rsid w:val="00EF76A1"/>
    <w:rsid w:val="00EF7DC7"/>
    <w:rsid w:val="00F001CA"/>
    <w:rsid w:val="00F00AE6"/>
    <w:rsid w:val="00F01413"/>
    <w:rsid w:val="00F0185F"/>
    <w:rsid w:val="00F01CEE"/>
    <w:rsid w:val="00F01E6A"/>
    <w:rsid w:val="00F022E0"/>
    <w:rsid w:val="00F0263C"/>
    <w:rsid w:val="00F029E0"/>
    <w:rsid w:val="00F02EBE"/>
    <w:rsid w:val="00F041C0"/>
    <w:rsid w:val="00F041D3"/>
    <w:rsid w:val="00F04C4E"/>
    <w:rsid w:val="00F04D1B"/>
    <w:rsid w:val="00F05302"/>
    <w:rsid w:val="00F06D8C"/>
    <w:rsid w:val="00F06E5B"/>
    <w:rsid w:val="00F07BA7"/>
    <w:rsid w:val="00F10778"/>
    <w:rsid w:val="00F10BB2"/>
    <w:rsid w:val="00F111D2"/>
    <w:rsid w:val="00F1174D"/>
    <w:rsid w:val="00F11838"/>
    <w:rsid w:val="00F11862"/>
    <w:rsid w:val="00F11E75"/>
    <w:rsid w:val="00F1234B"/>
    <w:rsid w:val="00F1250C"/>
    <w:rsid w:val="00F12886"/>
    <w:rsid w:val="00F12D3E"/>
    <w:rsid w:val="00F14A41"/>
    <w:rsid w:val="00F14BBF"/>
    <w:rsid w:val="00F15E53"/>
    <w:rsid w:val="00F16750"/>
    <w:rsid w:val="00F16A4F"/>
    <w:rsid w:val="00F16E58"/>
    <w:rsid w:val="00F1725A"/>
    <w:rsid w:val="00F17E61"/>
    <w:rsid w:val="00F209A6"/>
    <w:rsid w:val="00F21A84"/>
    <w:rsid w:val="00F224B5"/>
    <w:rsid w:val="00F227A5"/>
    <w:rsid w:val="00F227D6"/>
    <w:rsid w:val="00F22FA2"/>
    <w:rsid w:val="00F233F3"/>
    <w:rsid w:val="00F23A12"/>
    <w:rsid w:val="00F23DFD"/>
    <w:rsid w:val="00F23E00"/>
    <w:rsid w:val="00F249CD"/>
    <w:rsid w:val="00F24E2C"/>
    <w:rsid w:val="00F24F6B"/>
    <w:rsid w:val="00F250AE"/>
    <w:rsid w:val="00F2534F"/>
    <w:rsid w:val="00F25358"/>
    <w:rsid w:val="00F257A2"/>
    <w:rsid w:val="00F25BA6"/>
    <w:rsid w:val="00F26958"/>
    <w:rsid w:val="00F26F0A"/>
    <w:rsid w:val="00F2709E"/>
    <w:rsid w:val="00F27E07"/>
    <w:rsid w:val="00F3005B"/>
    <w:rsid w:val="00F304AA"/>
    <w:rsid w:val="00F30E82"/>
    <w:rsid w:val="00F30E89"/>
    <w:rsid w:val="00F31543"/>
    <w:rsid w:val="00F318BA"/>
    <w:rsid w:val="00F323DC"/>
    <w:rsid w:val="00F32BA7"/>
    <w:rsid w:val="00F32C46"/>
    <w:rsid w:val="00F32E6D"/>
    <w:rsid w:val="00F330A2"/>
    <w:rsid w:val="00F34A4F"/>
    <w:rsid w:val="00F34F12"/>
    <w:rsid w:val="00F35B8A"/>
    <w:rsid w:val="00F35E3B"/>
    <w:rsid w:val="00F35EE8"/>
    <w:rsid w:val="00F36247"/>
    <w:rsid w:val="00F40048"/>
    <w:rsid w:val="00F40DB8"/>
    <w:rsid w:val="00F4143C"/>
    <w:rsid w:val="00F42182"/>
    <w:rsid w:val="00F4360E"/>
    <w:rsid w:val="00F43876"/>
    <w:rsid w:val="00F43B99"/>
    <w:rsid w:val="00F443CB"/>
    <w:rsid w:val="00F44FC4"/>
    <w:rsid w:val="00F453E2"/>
    <w:rsid w:val="00F45440"/>
    <w:rsid w:val="00F45634"/>
    <w:rsid w:val="00F456D3"/>
    <w:rsid w:val="00F45CAF"/>
    <w:rsid w:val="00F46ADF"/>
    <w:rsid w:val="00F47BD4"/>
    <w:rsid w:val="00F47EA4"/>
    <w:rsid w:val="00F50512"/>
    <w:rsid w:val="00F5229F"/>
    <w:rsid w:val="00F528BF"/>
    <w:rsid w:val="00F53072"/>
    <w:rsid w:val="00F54046"/>
    <w:rsid w:val="00F544E0"/>
    <w:rsid w:val="00F545C2"/>
    <w:rsid w:val="00F5462E"/>
    <w:rsid w:val="00F55068"/>
    <w:rsid w:val="00F572D7"/>
    <w:rsid w:val="00F57FBD"/>
    <w:rsid w:val="00F612C0"/>
    <w:rsid w:val="00F614C7"/>
    <w:rsid w:val="00F615AD"/>
    <w:rsid w:val="00F6198E"/>
    <w:rsid w:val="00F623D9"/>
    <w:rsid w:val="00F63A2D"/>
    <w:rsid w:val="00F64743"/>
    <w:rsid w:val="00F64AEF"/>
    <w:rsid w:val="00F64CFD"/>
    <w:rsid w:val="00F650EE"/>
    <w:rsid w:val="00F6562E"/>
    <w:rsid w:val="00F65E92"/>
    <w:rsid w:val="00F661E6"/>
    <w:rsid w:val="00F669B9"/>
    <w:rsid w:val="00F6729E"/>
    <w:rsid w:val="00F67A0F"/>
    <w:rsid w:val="00F67CE5"/>
    <w:rsid w:val="00F7054A"/>
    <w:rsid w:val="00F70767"/>
    <w:rsid w:val="00F70A70"/>
    <w:rsid w:val="00F70B49"/>
    <w:rsid w:val="00F70E59"/>
    <w:rsid w:val="00F70EDB"/>
    <w:rsid w:val="00F71786"/>
    <w:rsid w:val="00F71ACA"/>
    <w:rsid w:val="00F74054"/>
    <w:rsid w:val="00F74C43"/>
    <w:rsid w:val="00F74FE6"/>
    <w:rsid w:val="00F75096"/>
    <w:rsid w:val="00F752CF"/>
    <w:rsid w:val="00F75373"/>
    <w:rsid w:val="00F754C5"/>
    <w:rsid w:val="00F75EBC"/>
    <w:rsid w:val="00F76680"/>
    <w:rsid w:val="00F76B6A"/>
    <w:rsid w:val="00F76F76"/>
    <w:rsid w:val="00F7758D"/>
    <w:rsid w:val="00F77DD8"/>
    <w:rsid w:val="00F80057"/>
    <w:rsid w:val="00F819D9"/>
    <w:rsid w:val="00F81A9C"/>
    <w:rsid w:val="00F824AB"/>
    <w:rsid w:val="00F8263E"/>
    <w:rsid w:val="00F82995"/>
    <w:rsid w:val="00F83ACB"/>
    <w:rsid w:val="00F84163"/>
    <w:rsid w:val="00F842A9"/>
    <w:rsid w:val="00F85483"/>
    <w:rsid w:val="00F860BE"/>
    <w:rsid w:val="00F86AED"/>
    <w:rsid w:val="00F8704B"/>
    <w:rsid w:val="00F878B6"/>
    <w:rsid w:val="00F87BDA"/>
    <w:rsid w:val="00F906A5"/>
    <w:rsid w:val="00F90969"/>
    <w:rsid w:val="00F910BF"/>
    <w:rsid w:val="00F9122C"/>
    <w:rsid w:val="00F91AF2"/>
    <w:rsid w:val="00F91D63"/>
    <w:rsid w:val="00F92393"/>
    <w:rsid w:val="00F923C9"/>
    <w:rsid w:val="00F92DAD"/>
    <w:rsid w:val="00F934CD"/>
    <w:rsid w:val="00F935AA"/>
    <w:rsid w:val="00F9407A"/>
    <w:rsid w:val="00F942AE"/>
    <w:rsid w:val="00F942C0"/>
    <w:rsid w:val="00F9438E"/>
    <w:rsid w:val="00F94DFA"/>
    <w:rsid w:val="00F94E8D"/>
    <w:rsid w:val="00F956E7"/>
    <w:rsid w:val="00F95FB2"/>
    <w:rsid w:val="00F960B7"/>
    <w:rsid w:val="00F96CF4"/>
    <w:rsid w:val="00F96FA3"/>
    <w:rsid w:val="00F973DB"/>
    <w:rsid w:val="00F97503"/>
    <w:rsid w:val="00F97B01"/>
    <w:rsid w:val="00FA00C0"/>
    <w:rsid w:val="00FA011E"/>
    <w:rsid w:val="00FA043B"/>
    <w:rsid w:val="00FA0E10"/>
    <w:rsid w:val="00FA0F34"/>
    <w:rsid w:val="00FA10AA"/>
    <w:rsid w:val="00FA1967"/>
    <w:rsid w:val="00FA293C"/>
    <w:rsid w:val="00FA33EB"/>
    <w:rsid w:val="00FA3DF0"/>
    <w:rsid w:val="00FA3E34"/>
    <w:rsid w:val="00FA4178"/>
    <w:rsid w:val="00FA46B0"/>
    <w:rsid w:val="00FA4CEB"/>
    <w:rsid w:val="00FA56CD"/>
    <w:rsid w:val="00FA57FF"/>
    <w:rsid w:val="00FA5E1B"/>
    <w:rsid w:val="00FA6719"/>
    <w:rsid w:val="00FA6D52"/>
    <w:rsid w:val="00FA6EF7"/>
    <w:rsid w:val="00FA76FD"/>
    <w:rsid w:val="00FA788B"/>
    <w:rsid w:val="00FB03E5"/>
    <w:rsid w:val="00FB0780"/>
    <w:rsid w:val="00FB162F"/>
    <w:rsid w:val="00FB1F8A"/>
    <w:rsid w:val="00FB2063"/>
    <w:rsid w:val="00FB212E"/>
    <w:rsid w:val="00FB262E"/>
    <w:rsid w:val="00FB29F3"/>
    <w:rsid w:val="00FB307F"/>
    <w:rsid w:val="00FB3983"/>
    <w:rsid w:val="00FB40DD"/>
    <w:rsid w:val="00FB417C"/>
    <w:rsid w:val="00FB4D7E"/>
    <w:rsid w:val="00FB5AF8"/>
    <w:rsid w:val="00FB6144"/>
    <w:rsid w:val="00FB650E"/>
    <w:rsid w:val="00FB6F40"/>
    <w:rsid w:val="00FC0424"/>
    <w:rsid w:val="00FC105D"/>
    <w:rsid w:val="00FC153F"/>
    <w:rsid w:val="00FC17FC"/>
    <w:rsid w:val="00FC19D3"/>
    <w:rsid w:val="00FC23FA"/>
    <w:rsid w:val="00FC2908"/>
    <w:rsid w:val="00FC3200"/>
    <w:rsid w:val="00FC4598"/>
    <w:rsid w:val="00FC48B0"/>
    <w:rsid w:val="00FC4F0E"/>
    <w:rsid w:val="00FC5104"/>
    <w:rsid w:val="00FC51D0"/>
    <w:rsid w:val="00FC56FF"/>
    <w:rsid w:val="00FC5872"/>
    <w:rsid w:val="00FC5DE8"/>
    <w:rsid w:val="00FC634F"/>
    <w:rsid w:val="00FC689C"/>
    <w:rsid w:val="00FC7A0D"/>
    <w:rsid w:val="00FC7E54"/>
    <w:rsid w:val="00FD0007"/>
    <w:rsid w:val="00FD04C8"/>
    <w:rsid w:val="00FD1021"/>
    <w:rsid w:val="00FD16CE"/>
    <w:rsid w:val="00FD278E"/>
    <w:rsid w:val="00FD2A27"/>
    <w:rsid w:val="00FD2CA1"/>
    <w:rsid w:val="00FD30FF"/>
    <w:rsid w:val="00FD35E9"/>
    <w:rsid w:val="00FD36FB"/>
    <w:rsid w:val="00FD3E0A"/>
    <w:rsid w:val="00FD40CE"/>
    <w:rsid w:val="00FD4973"/>
    <w:rsid w:val="00FD4AAB"/>
    <w:rsid w:val="00FD647A"/>
    <w:rsid w:val="00FD6A74"/>
    <w:rsid w:val="00FD6AFE"/>
    <w:rsid w:val="00FD6D18"/>
    <w:rsid w:val="00FD7792"/>
    <w:rsid w:val="00FD7806"/>
    <w:rsid w:val="00FE02E3"/>
    <w:rsid w:val="00FE1758"/>
    <w:rsid w:val="00FE17A9"/>
    <w:rsid w:val="00FE2096"/>
    <w:rsid w:val="00FE22E9"/>
    <w:rsid w:val="00FE2FA4"/>
    <w:rsid w:val="00FE39C6"/>
    <w:rsid w:val="00FE3A2A"/>
    <w:rsid w:val="00FE3F5E"/>
    <w:rsid w:val="00FE40B0"/>
    <w:rsid w:val="00FE431B"/>
    <w:rsid w:val="00FE44C8"/>
    <w:rsid w:val="00FE44F5"/>
    <w:rsid w:val="00FE4986"/>
    <w:rsid w:val="00FE4D55"/>
    <w:rsid w:val="00FE567C"/>
    <w:rsid w:val="00FE5727"/>
    <w:rsid w:val="00FE5C0E"/>
    <w:rsid w:val="00FE5CD4"/>
    <w:rsid w:val="00FE5D41"/>
    <w:rsid w:val="00FE5D7D"/>
    <w:rsid w:val="00FE5F88"/>
    <w:rsid w:val="00FE6BEA"/>
    <w:rsid w:val="00FE6C03"/>
    <w:rsid w:val="00FE6F7C"/>
    <w:rsid w:val="00FE70F1"/>
    <w:rsid w:val="00FE726C"/>
    <w:rsid w:val="00FE74A1"/>
    <w:rsid w:val="00FE7563"/>
    <w:rsid w:val="00FE769C"/>
    <w:rsid w:val="00FE7EED"/>
    <w:rsid w:val="00FF01FE"/>
    <w:rsid w:val="00FF02F6"/>
    <w:rsid w:val="00FF080B"/>
    <w:rsid w:val="00FF1CE4"/>
    <w:rsid w:val="00FF2057"/>
    <w:rsid w:val="00FF2160"/>
    <w:rsid w:val="00FF2C19"/>
    <w:rsid w:val="00FF2D1B"/>
    <w:rsid w:val="00FF3480"/>
    <w:rsid w:val="00FF3C1D"/>
    <w:rsid w:val="00FF3D73"/>
    <w:rsid w:val="00FF5098"/>
    <w:rsid w:val="00FF543E"/>
    <w:rsid w:val="00FF5923"/>
    <w:rsid w:val="00FF5ABE"/>
    <w:rsid w:val="00FF6846"/>
    <w:rsid w:val="00FF6C79"/>
    <w:rsid w:val="00FF6CEA"/>
    <w:rsid w:val="00FF76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9784BDC"/>
  <w15:docId w15:val="{14ED3DC6-5391-4718-8A20-35C3DD729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3F07"/>
    <w:pPr>
      <w:keepNext/>
      <w:spacing w:before="120" w:line="360" w:lineRule="auto"/>
    </w:pPr>
    <w:rPr>
      <w:rFonts w:cs="Tahoma"/>
      <w:sz w:val="22"/>
      <w:szCs w:val="24"/>
    </w:rPr>
  </w:style>
  <w:style w:type="paragraph" w:styleId="Heading1">
    <w:name w:val="heading 1"/>
    <w:aliases w:val="H1,Heading 1(Report Only),Chapter,Heading 1(Report Only)1,Chapter1,DO NOT USE_h1,Level 1 Topic Heading,h1,Heading 1 Char"/>
    <w:basedOn w:val="Normal"/>
    <w:next w:val="Heading2"/>
    <w:autoRedefine/>
    <w:qFormat/>
    <w:rsid w:val="009B4564"/>
    <w:pPr>
      <w:pageBreakBefore/>
      <w:numPr>
        <w:numId w:val="8"/>
      </w:numPr>
      <w:spacing w:before="360" w:after="240" w:line="240" w:lineRule="auto"/>
      <w:outlineLvl w:val="0"/>
    </w:pPr>
    <w:rPr>
      <w:rFonts w:cs="Times New Roman"/>
      <w:b/>
      <w:caps/>
      <w:kern w:val="28"/>
      <w:sz w:val="24"/>
    </w:rPr>
  </w:style>
  <w:style w:type="paragraph" w:styleId="Heading2">
    <w:name w:val="heading 2"/>
    <w:aliases w:val="l2,H2,h21,Chapter Number/Appendix Letter,chn,h2,Level 2 Topic Heading,Heading 2 Char,l2 Char,H2 Char,h21 Char Char,Heading 2 Char1,Heading 2 Char Char,l2 Char Char,H2 Char Char,h2 Char Char,l2 Char1,H2 Char1,h21 Char1,h2 Char1,h21 Char,h2 Char"/>
    <w:basedOn w:val="Normal"/>
    <w:next w:val="NormalIndent"/>
    <w:link w:val="Heading2Char2"/>
    <w:autoRedefine/>
    <w:qFormat/>
    <w:rsid w:val="001E43BA"/>
    <w:pPr>
      <w:numPr>
        <w:ilvl w:val="1"/>
        <w:numId w:val="8"/>
      </w:numPr>
      <w:spacing w:before="240" w:after="120" w:line="240" w:lineRule="auto"/>
      <w:outlineLvl w:val="1"/>
    </w:pPr>
    <w:rPr>
      <w:rFonts w:cs="Times New Roman"/>
      <w:b/>
      <w:color w:val="000000"/>
      <w:sz w:val="24"/>
    </w:rPr>
  </w:style>
  <w:style w:type="paragraph" w:styleId="Heading3">
    <w:name w:val="heading 3"/>
    <w:aliases w:val="h3,h31,h31 Char,Heading 3 Char Char,H3,d"/>
    <w:basedOn w:val="Normal"/>
    <w:next w:val="Normal"/>
    <w:link w:val="Heading3Char"/>
    <w:autoRedefine/>
    <w:qFormat/>
    <w:rsid w:val="00E945CA"/>
    <w:pPr>
      <w:numPr>
        <w:ilvl w:val="2"/>
        <w:numId w:val="2"/>
      </w:numPr>
      <w:tabs>
        <w:tab w:val="left" w:pos="709"/>
      </w:tabs>
      <w:spacing w:after="120" w:line="312" w:lineRule="auto"/>
      <w:jc w:val="both"/>
      <w:outlineLvl w:val="2"/>
    </w:pPr>
    <w:rPr>
      <w:rFonts w:cs="Times New Roman"/>
      <w:b/>
      <w:color w:val="000000"/>
      <w:sz w:val="24"/>
      <w:lang w:val="x-none" w:eastAsia="x-none"/>
    </w:rPr>
  </w:style>
  <w:style w:type="paragraph" w:styleId="Heading4">
    <w:name w:val="heading 4"/>
    <w:aliases w:val="Heading 4 Char,h4 Char,h41 Char Char Char Char,h4,h41"/>
    <w:basedOn w:val="Normal"/>
    <w:next w:val="Normal"/>
    <w:qFormat/>
    <w:pPr>
      <w:spacing w:before="240" w:after="60"/>
      <w:ind w:left="720"/>
      <w:outlineLvl w:val="3"/>
    </w:pPr>
    <w:rPr>
      <w:b/>
      <w:bCs/>
    </w:rPr>
  </w:style>
  <w:style w:type="paragraph" w:styleId="Heading5">
    <w:name w:val="heading 5"/>
    <w:aliases w:val="New,Heading 5 Char Char,Heading 5 Char,Heading 5(unused)"/>
    <w:basedOn w:val="Normal"/>
    <w:next w:val="Normal"/>
    <w:qFormat/>
    <w:pPr>
      <w:ind w:left="720"/>
      <w:jc w:val="both"/>
      <w:outlineLvl w:val="4"/>
    </w:pPr>
    <w:rPr>
      <w:b/>
      <w:bCs/>
    </w:rPr>
  </w:style>
  <w:style w:type="paragraph" w:styleId="Heading6">
    <w:name w:val="heading 6"/>
    <w:basedOn w:val="Normal"/>
    <w:next w:val="Normal"/>
    <w:qFormat/>
    <w:pPr>
      <w:ind w:left="1080"/>
      <w:outlineLvl w:val="5"/>
    </w:pPr>
    <w:rPr>
      <w:rFonts w:ascii=".VnTime" w:hAnsi=".VnTime" w:cs="Times New Roman"/>
      <w:b/>
      <w:bCs/>
      <w:i/>
      <w:iCs/>
      <w:szCs w:val="22"/>
    </w:rPr>
  </w:style>
  <w:style w:type="paragraph" w:styleId="Heading7">
    <w:name w:val="heading 7"/>
    <w:basedOn w:val="Normal"/>
    <w:next w:val="Normal"/>
    <w:qFormat/>
    <w:pPr>
      <w:spacing w:before="60" w:after="60"/>
      <w:outlineLvl w:val="6"/>
    </w:pPr>
    <w:rPr>
      <w:rFonts w:ascii=".VnTimeH" w:hAnsi=".VnTimeH" w:cs="Times New Roman"/>
      <w:b/>
      <w:bCs/>
      <w:color w:val="000000"/>
      <w:sz w:val="18"/>
      <w:szCs w:val="18"/>
    </w:rPr>
  </w:style>
  <w:style w:type="paragraph" w:styleId="Heading8">
    <w:name w:val="heading 8"/>
    <w:basedOn w:val="Normal"/>
    <w:next w:val="Normal"/>
    <w:qFormat/>
    <w:pPr>
      <w:ind w:left="720"/>
      <w:jc w:val="both"/>
      <w:outlineLvl w:val="7"/>
    </w:pPr>
    <w:rPr>
      <w:rFonts w:ascii=".VnArialH" w:hAnsi=".VnArialH" w:cs="Times New Roman"/>
      <w:b/>
      <w:bCs/>
    </w:rPr>
  </w:style>
  <w:style w:type="paragraph" w:styleId="Heading9">
    <w:name w:val="heading 9"/>
    <w:basedOn w:val="Normal"/>
    <w:next w:val="Normal"/>
    <w:qFormat/>
    <w:pPr>
      <w:outlineLvl w:val="8"/>
    </w:pPr>
    <w:rPr>
      <w:rFonts w:ascii=".VnArial" w:hAnsi=".VnArial" w:cs="Times New Roman"/>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AB7837"/>
    <w:pPr>
      <w:spacing w:before="0"/>
      <w:ind w:right="-360"/>
      <w:jc w:val="center"/>
    </w:pPr>
    <w:rPr>
      <w:rFonts w:ascii="Arial" w:hAnsi="Arial" w:cs="Arial"/>
      <w:i/>
      <w:iCs/>
      <w:sz w:val="18"/>
      <w:szCs w:val="18"/>
      <w:lang w:val="en-AU"/>
    </w:rPr>
  </w:style>
  <w:style w:type="paragraph" w:styleId="BodyTextIndent2">
    <w:name w:val="Body Text Indent 2"/>
    <w:basedOn w:val="Normal"/>
    <w:pPr>
      <w:spacing w:before="0"/>
      <w:ind w:left="720"/>
    </w:pPr>
    <w:rPr>
      <w:rFonts w:ascii=".VnTime" w:hAnsi=".VnTime" w:cs="Times New Roman"/>
    </w:rPr>
  </w:style>
  <w:style w:type="paragraph" w:styleId="Caption">
    <w:name w:val="caption"/>
    <w:basedOn w:val="Normal"/>
    <w:next w:val="Normal"/>
    <w:qFormat/>
    <w:pPr>
      <w:spacing w:after="120"/>
      <w:ind w:left="1440"/>
      <w:jc w:val="both"/>
    </w:pPr>
    <w:rPr>
      <w:rFonts w:ascii=".VnTime" w:hAnsi=".VnTime" w:cs="Times New Roman"/>
      <w:b/>
      <w:bCs/>
      <w:sz w:val="24"/>
    </w:rPr>
  </w:style>
  <w:style w:type="paragraph" w:styleId="Footer">
    <w:name w:val="footer"/>
    <w:basedOn w:val="Normal"/>
    <w:link w:val="FooterChar"/>
    <w:uiPriority w:val="99"/>
    <w:pPr>
      <w:tabs>
        <w:tab w:val="center" w:pos="4320"/>
        <w:tab w:val="right" w:pos="8640"/>
      </w:tabs>
    </w:pPr>
  </w:style>
  <w:style w:type="paragraph" w:styleId="Header">
    <w:name w:val="header"/>
    <w:basedOn w:val="Arial"/>
    <w:autoRedefine/>
    <w:rsid w:val="001329AE"/>
    <w:pPr>
      <w:pBdr>
        <w:bottom w:val="dotDash" w:sz="4" w:space="6" w:color="auto"/>
      </w:pBdr>
      <w:tabs>
        <w:tab w:val="right" w:pos="9072"/>
      </w:tabs>
      <w:spacing w:before="240" w:after="120" w:line="240" w:lineRule="auto"/>
      <w:ind w:right="0"/>
      <w:jc w:val="both"/>
    </w:pPr>
    <w:rPr>
      <w:szCs w:val="22"/>
    </w:rPr>
  </w:style>
  <w:style w:type="character" w:styleId="Hyperlink">
    <w:name w:val="Hyperlink"/>
    <w:uiPriority w:val="99"/>
    <w:rPr>
      <w:color w:val="0000FF"/>
      <w:u w:val="single"/>
    </w:rPr>
  </w:style>
  <w:style w:type="paragraph" w:customStyle="1" w:styleId="NormalCaption">
    <w:name w:val="NormalCaption"/>
    <w:basedOn w:val="Normal"/>
    <w:autoRedefine/>
    <w:pPr>
      <w:spacing w:after="120"/>
      <w:jc w:val="center"/>
    </w:pPr>
    <w:rPr>
      <w:b/>
      <w:bCs/>
    </w:rPr>
  </w:style>
  <w:style w:type="paragraph" w:customStyle="1" w:styleId="NormalIndent0">
    <w:name w:val="NormalIndent"/>
    <w:basedOn w:val="Normal"/>
    <w:pPr>
      <w:ind w:left="720"/>
    </w:pPr>
  </w:style>
  <w:style w:type="paragraph" w:customStyle="1" w:styleId="NormalIndex">
    <w:name w:val="NormalIndex"/>
    <w:basedOn w:val="NormalIndent0"/>
    <w:pPr>
      <w:tabs>
        <w:tab w:val="left" w:pos="360"/>
        <w:tab w:val="left" w:pos="450"/>
      </w:tabs>
      <w:spacing w:before="60" w:after="60"/>
      <w:ind w:hanging="360"/>
    </w:pPr>
  </w:style>
  <w:style w:type="paragraph" w:customStyle="1" w:styleId="Footer1">
    <w:name w:val="Footer1"/>
    <w:basedOn w:val="Arial"/>
    <w:autoRedefine/>
    <w:rsid w:val="005302EF"/>
    <w:pPr>
      <w:pBdr>
        <w:top w:val="dotDash" w:sz="4" w:space="6" w:color="auto"/>
      </w:pBdr>
      <w:tabs>
        <w:tab w:val="center" w:pos="4536"/>
        <w:tab w:val="right" w:pos="9072"/>
      </w:tabs>
      <w:spacing w:after="120" w:line="240" w:lineRule="auto"/>
      <w:ind w:right="0"/>
    </w:pPr>
    <w:rPr>
      <w:rFonts w:ascii="Arial" w:hAnsi="Arial" w:cs="Arial"/>
      <w:sz w:val="20"/>
      <w:szCs w:val="20"/>
    </w:rPr>
  </w:style>
  <w:style w:type="paragraph" w:styleId="NormalIndent">
    <w:name w:val="Normal Indent"/>
    <w:basedOn w:val="Normal"/>
    <w:link w:val="NormalIndentChar"/>
    <w:autoRedefine/>
    <w:rsid w:val="001347EB"/>
    <w:pPr>
      <w:ind w:right="14"/>
    </w:pPr>
    <w:rPr>
      <w:rFonts w:cs="Times New Roman"/>
      <w:sz w:val="24"/>
    </w:rPr>
  </w:style>
  <w:style w:type="paragraph" w:styleId="TOC1">
    <w:name w:val="toc 1"/>
    <w:basedOn w:val="Normal"/>
    <w:next w:val="Normal"/>
    <w:autoRedefine/>
    <w:uiPriority w:val="39"/>
    <w:rsid w:val="00F1174D"/>
    <w:pPr>
      <w:tabs>
        <w:tab w:val="left" w:pos="540"/>
        <w:tab w:val="right" w:leader="dot" w:pos="9072"/>
      </w:tabs>
      <w:spacing w:before="20" w:after="20" w:line="240" w:lineRule="auto"/>
    </w:pPr>
    <w:rPr>
      <w:b/>
      <w:bCs/>
      <w:caps/>
      <w:noProof/>
      <w:sz w:val="24"/>
    </w:rPr>
  </w:style>
  <w:style w:type="paragraph" w:styleId="TOC2">
    <w:name w:val="toc 2"/>
    <w:basedOn w:val="Normal"/>
    <w:next w:val="Normal"/>
    <w:autoRedefine/>
    <w:uiPriority w:val="39"/>
    <w:rsid w:val="00F1174D"/>
    <w:pPr>
      <w:tabs>
        <w:tab w:val="left" w:pos="1080"/>
        <w:tab w:val="right" w:leader="dot" w:pos="9072"/>
      </w:tabs>
      <w:spacing w:before="20" w:after="20" w:line="240" w:lineRule="auto"/>
      <w:ind w:left="284"/>
    </w:pPr>
    <w:rPr>
      <w:noProof/>
      <w:sz w:val="24"/>
    </w:rPr>
  </w:style>
  <w:style w:type="paragraph" w:styleId="TOC3">
    <w:name w:val="toc 3"/>
    <w:basedOn w:val="Normal"/>
    <w:next w:val="Normal"/>
    <w:autoRedefine/>
    <w:uiPriority w:val="39"/>
    <w:rsid w:val="00F1174D"/>
    <w:pPr>
      <w:tabs>
        <w:tab w:val="right" w:leader="dot" w:pos="9072"/>
      </w:tabs>
      <w:spacing w:before="20" w:after="20" w:line="240" w:lineRule="auto"/>
      <w:ind w:left="403"/>
    </w:pPr>
    <w:rPr>
      <w:i/>
      <w:iCs/>
      <w:sz w:val="24"/>
    </w:rPr>
  </w:style>
  <w:style w:type="paragraph" w:customStyle="1" w:styleId="NH-1">
    <w:name w:val="NH-1"/>
    <w:basedOn w:val="Normal"/>
    <w:next w:val="NH-2"/>
    <w:pPr>
      <w:tabs>
        <w:tab w:val="left" w:pos="360"/>
      </w:tabs>
      <w:ind w:left="360" w:hanging="360"/>
    </w:pPr>
    <w:rPr>
      <w:rFonts w:ascii=".VnArial" w:hAnsi=".VnArial" w:cs="Times New Roman"/>
      <w:b/>
      <w:bCs/>
      <w:sz w:val="24"/>
    </w:rPr>
  </w:style>
  <w:style w:type="paragraph" w:customStyle="1" w:styleId="NH-2">
    <w:name w:val="NH-2"/>
    <w:basedOn w:val="Normal"/>
    <w:next w:val="NormalIndent"/>
    <w:pPr>
      <w:tabs>
        <w:tab w:val="left" w:pos="720"/>
      </w:tabs>
      <w:ind w:left="360" w:hanging="360"/>
    </w:pPr>
    <w:rPr>
      <w:rFonts w:ascii=".VnArial" w:hAnsi=".VnArial" w:cs="Times New Roman"/>
      <w:b/>
      <w:bCs/>
      <w:sz w:val="24"/>
    </w:rPr>
  </w:style>
  <w:style w:type="paragraph" w:customStyle="1" w:styleId="NormalText">
    <w:name w:val="NormalText"/>
    <w:basedOn w:val="Normal"/>
    <w:pPr>
      <w:ind w:left="720"/>
      <w:jc w:val="both"/>
    </w:pPr>
  </w:style>
  <w:style w:type="paragraph" w:customStyle="1" w:styleId="H5">
    <w:name w:val="H5"/>
    <w:basedOn w:val="NormalIndent"/>
    <w:next w:val="Normal"/>
    <w:rPr>
      <w:rFonts w:ascii=".VnTime" w:hAnsi=".VnTime"/>
      <w:b/>
      <w:bCs/>
      <w:i/>
      <w:iCs/>
      <w:color w:val="800080"/>
    </w:rPr>
  </w:style>
  <w:style w:type="paragraph" w:customStyle="1" w:styleId="NormalFD">
    <w:name w:val="NormalFD"/>
    <w:basedOn w:val="Normal"/>
    <w:pPr>
      <w:tabs>
        <w:tab w:val="left" w:pos="720"/>
        <w:tab w:val="left" w:leader="dot" w:pos="2160"/>
        <w:tab w:val="left" w:leader="dot" w:pos="2880"/>
        <w:tab w:val="left" w:leader="dot" w:pos="3600"/>
        <w:tab w:val="left" w:leader="dot" w:pos="4320"/>
        <w:tab w:val="right" w:leader="dot" w:pos="8280"/>
      </w:tabs>
      <w:ind w:left="2880" w:hanging="2160"/>
      <w:jc w:val="both"/>
    </w:pPr>
    <w:rPr>
      <w:color w:val="000000"/>
    </w:rPr>
  </w:style>
  <w:style w:type="paragraph" w:styleId="FootnoteText">
    <w:name w:val="footnote text"/>
    <w:basedOn w:val="Normal"/>
    <w:autoRedefine/>
    <w:semiHidden/>
    <w:pPr>
      <w:spacing w:before="0"/>
      <w:ind w:left="360" w:hanging="360"/>
    </w:pPr>
    <w:rPr>
      <w:sz w:val="16"/>
      <w:szCs w:val="16"/>
    </w:rPr>
  </w:style>
  <w:style w:type="character" w:styleId="FootnoteReference">
    <w:name w:val="footnote reference"/>
    <w:semiHidden/>
    <w:rPr>
      <w:vertAlign w:val="superscript"/>
    </w:rPr>
  </w:style>
  <w:style w:type="paragraph" w:customStyle="1" w:styleId="Normal2">
    <w:name w:val="Normal 2"/>
    <w:basedOn w:val="Normal"/>
    <w:pPr>
      <w:tabs>
        <w:tab w:val="left" w:pos="360"/>
      </w:tabs>
      <w:ind w:left="360" w:hanging="360"/>
    </w:pPr>
  </w:style>
  <w:style w:type="paragraph" w:styleId="BlockText">
    <w:name w:val="Block Text"/>
    <w:basedOn w:val="Normal"/>
    <w:pPr>
      <w:tabs>
        <w:tab w:val="left" w:pos="8820"/>
      </w:tabs>
      <w:spacing w:before="0"/>
      <w:ind w:left="720" w:right="22"/>
      <w:jc w:val="both"/>
    </w:pPr>
    <w:rPr>
      <w:rFonts w:ascii=".VnTime" w:hAnsi=".VnTime" w:cs="Times New Roman"/>
    </w:rPr>
  </w:style>
  <w:style w:type="paragraph" w:styleId="TOC4">
    <w:name w:val="toc 4"/>
    <w:basedOn w:val="Normal"/>
    <w:next w:val="Normal"/>
    <w:autoRedefine/>
    <w:uiPriority w:val="39"/>
    <w:rsid w:val="004C6179"/>
    <w:pPr>
      <w:tabs>
        <w:tab w:val="right" w:leader="dot" w:pos="9072"/>
      </w:tabs>
      <w:spacing w:before="20" w:after="20" w:line="240" w:lineRule="auto"/>
      <w:ind w:left="601"/>
    </w:pPr>
    <w:rPr>
      <w:sz w:val="20"/>
      <w:szCs w:val="18"/>
    </w:rPr>
  </w:style>
  <w:style w:type="paragraph" w:styleId="TOC5">
    <w:name w:val="toc 5"/>
    <w:basedOn w:val="Normal"/>
    <w:next w:val="Normal"/>
    <w:autoRedefine/>
    <w:uiPriority w:val="39"/>
    <w:pPr>
      <w:spacing w:before="0"/>
      <w:ind w:left="800"/>
    </w:pPr>
    <w:rPr>
      <w:sz w:val="18"/>
      <w:szCs w:val="18"/>
    </w:rPr>
  </w:style>
  <w:style w:type="paragraph" w:styleId="TOC6">
    <w:name w:val="toc 6"/>
    <w:basedOn w:val="Normal"/>
    <w:next w:val="Normal"/>
    <w:autoRedefine/>
    <w:uiPriority w:val="39"/>
    <w:pPr>
      <w:spacing w:before="0"/>
      <w:ind w:left="1000"/>
    </w:pPr>
    <w:rPr>
      <w:sz w:val="18"/>
      <w:szCs w:val="18"/>
    </w:rPr>
  </w:style>
  <w:style w:type="paragraph" w:styleId="TOC7">
    <w:name w:val="toc 7"/>
    <w:basedOn w:val="Normal"/>
    <w:next w:val="Normal"/>
    <w:autoRedefine/>
    <w:uiPriority w:val="39"/>
    <w:pPr>
      <w:spacing w:before="0"/>
      <w:ind w:left="1200"/>
    </w:pPr>
    <w:rPr>
      <w:sz w:val="18"/>
      <w:szCs w:val="18"/>
    </w:rPr>
  </w:style>
  <w:style w:type="paragraph" w:styleId="TOC8">
    <w:name w:val="toc 8"/>
    <w:basedOn w:val="Normal"/>
    <w:next w:val="Normal"/>
    <w:autoRedefine/>
    <w:uiPriority w:val="39"/>
    <w:pPr>
      <w:spacing w:before="0"/>
      <w:ind w:left="1400"/>
    </w:pPr>
    <w:rPr>
      <w:sz w:val="18"/>
      <w:szCs w:val="18"/>
    </w:rPr>
  </w:style>
  <w:style w:type="paragraph" w:styleId="TOC9">
    <w:name w:val="toc 9"/>
    <w:basedOn w:val="Normal"/>
    <w:next w:val="Normal"/>
    <w:autoRedefine/>
    <w:uiPriority w:val="39"/>
    <w:pPr>
      <w:spacing w:before="0"/>
      <w:ind w:left="1600"/>
    </w:pPr>
    <w:rPr>
      <w:sz w:val="18"/>
      <w:szCs w:val="18"/>
    </w:rPr>
  </w:style>
  <w:style w:type="paragraph" w:styleId="BodyText">
    <w:name w:val="Body Text"/>
    <w:basedOn w:val="Normal"/>
    <w:pPr>
      <w:spacing w:before="0"/>
      <w:jc w:val="center"/>
    </w:pPr>
    <w:rPr>
      <w:szCs w:val="22"/>
    </w:rPr>
  </w:style>
  <w:style w:type="paragraph" w:customStyle="1" w:styleId="NormalTB">
    <w:name w:val="NormalTB"/>
    <w:pPr>
      <w:jc w:val="center"/>
    </w:pPr>
    <w:rPr>
      <w:rFonts w:ascii=".VnTime" w:hAnsi=".VnTime"/>
      <w:lang w:val="en-GB"/>
    </w:rPr>
  </w:style>
  <w:style w:type="paragraph" w:customStyle="1" w:styleId="Vidu">
    <w:name w:val="Vidu"/>
    <w:basedOn w:val="Normal"/>
    <w:pPr>
      <w:tabs>
        <w:tab w:val="num" w:pos="795"/>
      </w:tabs>
      <w:spacing w:before="0"/>
      <w:ind w:left="360" w:hanging="360"/>
      <w:jc w:val="both"/>
    </w:pPr>
  </w:style>
  <w:style w:type="paragraph" w:customStyle="1" w:styleId="Mucvidu">
    <w:name w:val="Mucvidu"/>
    <w:basedOn w:val="Vidu"/>
    <w:pPr>
      <w:tabs>
        <w:tab w:val="clear" w:pos="795"/>
      </w:tabs>
      <w:ind w:left="1080"/>
    </w:pPr>
  </w:style>
  <w:style w:type="paragraph" w:customStyle="1" w:styleId="Tailieu">
    <w:name w:val="Tailieu"/>
    <w:basedOn w:val="Refer"/>
    <w:pPr>
      <w:tabs>
        <w:tab w:val="num" w:pos="360"/>
      </w:tabs>
      <w:ind w:left="360" w:hanging="360"/>
    </w:pPr>
    <w:rPr>
      <w:sz w:val="28"/>
      <w:szCs w:val="28"/>
    </w:rPr>
  </w:style>
  <w:style w:type="paragraph" w:customStyle="1" w:styleId="Refer">
    <w:name w:val="Refer"/>
    <w:basedOn w:val="Normal"/>
    <w:pPr>
      <w:spacing w:before="0" w:after="120"/>
      <w:ind w:firstLine="720"/>
      <w:jc w:val="both"/>
    </w:pPr>
  </w:style>
  <w:style w:type="paragraph" w:customStyle="1" w:styleId="Point">
    <w:name w:val="Point"/>
    <w:basedOn w:val="Header"/>
    <w:pPr>
      <w:tabs>
        <w:tab w:val="num" w:pos="795"/>
      </w:tabs>
      <w:spacing w:before="0"/>
      <w:ind w:left="795" w:hanging="360"/>
    </w:pPr>
  </w:style>
  <w:style w:type="character" w:styleId="CommentReference">
    <w:name w:val="annotation reference"/>
    <w:semiHidden/>
    <w:rPr>
      <w:sz w:val="16"/>
      <w:szCs w:val="16"/>
    </w:rPr>
  </w:style>
  <w:style w:type="paragraph" w:styleId="CommentText">
    <w:name w:val="annotation text"/>
    <w:basedOn w:val="Normal"/>
    <w:link w:val="CommentTextChar"/>
    <w:semiHidden/>
    <w:pPr>
      <w:spacing w:before="0"/>
      <w:jc w:val="both"/>
    </w:pPr>
    <w:rPr>
      <w:rFonts w:ascii=".VnTime" w:hAnsi=".VnTime" w:cs="Times New Roman"/>
      <w:lang w:val="x-none" w:eastAsia="x-none"/>
    </w:rPr>
  </w:style>
  <w:style w:type="paragraph" w:customStyle="1" w:styleId="Bang">
    <w:name w:val="Bang"/>
    <w:basedOn w:val="Normal"/>
    <w:autoRedefine/>
    <w:pPr>
      <w:spacing w:before="80" w:after="80" w:line="240" w:lineRule="auto"/>
    </w:pPr>
    <w:rPr>
      <w:sz w:val="18"/>
      <w:szCs w:val="18"/>
    </w:rPr>
  </w:style>
  <w:style w:type="paragraph" w:styleId="BodyText3">
    <w:name w:val="Body Text 3"/>
    <w:basedOn w:val="Normal"/>
    <w:pPr>
      <w:spacing w:before="0"/>
    </w:pPr>
    <w:rPr>
      <w:rFonts w:ascii=".VnTime" w:hAnsi=".VnTime" w:cs="Times New Roman"/>
      <w:i/>
      <w:iCs/>
    </w:rPr>
  </w:style>
  <w:style w:type="paragraph" w:customStyle="1" w:styleId="Content">
    <w:name w:val="Content"/>
    <w:basedOn w:val="Normal"/>
    <w:pPr>
      <w:ind w:firstLine="720"/>
      <w:jc w:val="both"/>
    </w:pPr>
    <w:rPr>
      <w:rFonts w:ascii=".VnTime" w:hAnsi=".VnTime" w:cs="Times New Roman"/>
      <w:sz w:val="24"/>
    </w:rPr>
  </w:style>
  <w:style w:type="paragraph" w:styleId="TableofFigures">
    <w:name w:val="table of figures"/>
    <w:basedOn w:val="Normal"/>
    <w:next w:val="Normal"/>
    <w:semiHidden/>
    <w:pPr>
      <w:tabs>
        <w:tab w:val="right" w:leader="dot" w:pos="8642"/>
      </w:tabs>
      <w:spacing w:before="0"/>
      <w:ind w:left="480" w:hanging="480"/>
    </w:pPr>
    <w:rPr>
      <w:smallCaps/>
    </w:rPr>
  </w:style>
  <w:style w:type="paragraph" w:customStyle="1" w:styleId="NormalH">
    <w:name w:val="NormalH"/>
    <w:basedOn w:val="Normal"/>
    <w:autoRedefine/>
    <w:rsid w:val="000A0B04"/>
    <w:pPr>
      <w:pageBreakBefore/>
      <w:spacing w:before="360" w:after="240" w:line="312" w:lineRule="auto"/>
      <w:jc w:val="center"/>
    </w:pPr>
    <w:rPr>
      <w:rFonts w:cs="Times New Roman"/>
      <w:b/>
      <w:caps/>
      <w:sz w:val="28"/>
      <w:szCs w:val="28"/>
    </w:rPr>
  </w:style>
  <w:style w:type="paragraph" w:customStyle="1" w:styleId="TableCaption">
    <w:name w:val="TableCaption"/>
    <w:basedOn w:val="NormalIndent"/>
    <w:rPr>
      <w:b/>
      <w:bCs/>
    </w:rPr>
  </w:style>
  <w:style w:type="character" w:styleId="Strong">
    <w:name w:val="Strong"/>
    <w:qFormat/>
    <w:rPr>
      <w:b/>
      <w:bCs/>
    </w:rPr>
  </w:style>
  <w:style w:type="paragraph" w:styleId="Title">
    <w:name w:val="Title"/>
    <w:basedOn w:val="Normal"/>
    <w:qFormat/>
    <w:pPr>
      <w:spacing w:before="240" w:after="60"/>
      <w:jc w:val="center"/>
      <w:outlineLvl w:val="0"/>
    </w:pPr>
    <w:rPr>
      <w:b/>
      <w:bCs/>
      <w:kern w:val="28"/>
      <w:sz w:val="32"/>
      <w:szCs w:val="32"/>
    </w:rPr>
  </w:style>
  <w:style w:type="paragraph" w:customStyle="1" w:styleId="TableTitle">
    <w:name w:val="Table Title"/>
    <w:basedOn w:val="NormalIndent"/>
    <w:autoRedefine/>
    <w:pPr>
      <w:numPr>
        <w:numId w:val="7"/>
      </w:numPr>
      <w:ind w:right="29"/>
      <w:jc w:val="right"/>
    </w:pPr>
    <w:rPr>
      <w:rFonts w:ascii=".VnTime" w:hAnsi=".VnTime"/>
    </w:rPr>
  </w:style>
  <w:style w:type="paragraph" w:customStyle="1" w:styleId="Arial">
    <w:name w:val="Arial"/>
    <w:basedOn w:val="NormalIndent"/>
  </w:style>
  <w:style w:type="paragraph" w:customStyle="1" w:styleId="NormalNV">
    <w:name w:val="NormalNV"/>
    <w:basedOn w:val="Normal"/>
    <w:pPr>
      <w:tabs>
        <w:tab w:val="left" w:pos="720"/>
        <w:tab w:val="left" w:pos="2160"/>
        <w:tab w:val="right" w:leader="dot" w:pos="8640"/>
      </w:tabs>
    </w:pPr>
    <w:rPr>
      <w:rFonts w:ascii=".VnTime" w:hAnsi=".VnTime" w:cs="Times New Roman"/>
      <w:sz w:val="24"/>
      <w:lang w:val="en-GB"/>
    </w:rPr>
  </w:style>
  <w:style w:type="paragraph" w:customStyle="1" w:styleId="TableText">
    <w:name w:val="Table Text"/>
    <w:basedOn w:val="Normal"/>
    <w:pPr>
      <w:spacing w:before="60" w:after="60" w:line="480" w:lineRule="auto"/>
    </w:pPr>
    <w:rPr>
      <w:sz w:val="24"/>
    </w:rPr>
  </w:style>
  <w:style w:type="character" w:styleId="FollowedHyperlink">
    <w:name w:val="FollowedHyperlink"/>
    <w:rPr>
      <w:color w:val="800080"/>
      <w:u w:val="single"/>
    </w:rPr>
  </w:style>
  <w:style w:type="paragraph" w:styleId="BodyTextIndent3">
    <w:name w:val="Body Text Indent 3"/>
    <w:basedOn w:val="Normal"/>
    <w:pPr>
      <w:jc w:val="both"/>
    </w:pPr>
  </w:style>
  <w:style w:type="paragraph" w:customStyle="1" w:styleId="InfoBlue">
    <w:name w:val="InfoBlue"/>
    <w:basedOn w:val="Normal"/>
    <w:next w:val="BodyText"/>
    <w:autoRedefine/>
    <w:rsid w:val="00D12201"/>
    <w:pPr>
      <w:spacing w:before="0" w:after="120" w:line="240" w:lineRule="atLeast"/>
      <w:ind w:left="90"/>
    </w:pPr>
    <w:rPr>
      <w:rFonts w:cs="Times New Roman"/>
      <w:b/>
      <w:sz w:val="24"/>
    </w:rPr>
  </w:style>
  <w:style w:type="paragraph" w:customStyle="1" w:styleId="Guideline">
    <w:name w:val="Guideline"/>
    <w:basedOn w:val="NormalIndent"/>
    <w:pPr>
      <w:spacing w:before="0"/>
      <w:ind w:left="432" w:right="0"/>
      <w:jc w:val="both"/>
    </w:pPr>
    <w:rPr>
      <w:i/>
      <w:iCs/>
      <w:color w:val="0000FF"/>
      <w:lang w:val="en-AU"/>
    </w:rPr>
  </w:style>
  <w:style w:type="paragraph" w:styleId="NormalWeb">
    <w:name w:val="Normal (Web)"/>
    <w:basedOn w:val="Normal"/>
    <w:pPr>
      <w:spacing w:before="100" w:beforeAutospacing="1" w:after="100" w:afterAutospacing="1"/>
    </w:pPr>
    <w:rPr>
      <w:rFonts w:ascii="Arial Unicode MS" w:eastAsia="Arial Unicode MS" w:hAnsi="Arial Unicode MS" w:cs="Times New Roman"/>
      <w:sz w:val="24"/>
      <w:lang w:val="en-GB"/>
    </w:rPr>
  </w:style>
  <w:style w:type="character" w:customStyle="1" w:styleId="arial12byell1">
    <w:name w:val="arial12byell1"/>
    <w:rPr>
      <w:rFonts w:ascii="Arial" w:hAnsi="Arial" w:cs="Arial"/>
      <w:b/>
      <w:bCs/>
      <w:color w:val="auto"/>
      <w:sz w:val="18"/>
      <w:szCs w:val="18"/>
      <w:u w:val="none"/>
      <w:effect w:val="none"/>
    </w:rPr>
  </w:style>
  <w:style w:type="character" w:customStyle="1" w:styleId="arial10bblue1">
    <w:name w:val="arial10bblue1"/>
    <w:rPr>
      <w:rFonts w:ascii="Arial" w:hAnsi="Arial" w:cs="Arial"/>
      <w:b/>
      <w:bCs/>
      <w:color w:val="auto"/>
      <w:sz w:val="15"/>
      <w:szCs w:val="15"/>
      <w:u w:val="none"/>
      <w:effect w:val="none"/>
    </w:rPr>
  </w:style>
  <w:style w:type="paragraph" w:customStyle="1" w:styleId="HeadingBig">
    <w:name w:val="Heading Big"/>
    <w:basedOn w:val="NormalTB"/>
    <w:autoRedefine/>
    <w:pPr>
      <w:widowControl w:val="0"/>
      <w:spacing w:before="120"/>
    </w:pPr>
    <w:rPr>
      <w:rFonts w:ascii="Swis721 BlkEx BT" w:hAnsi="Swis721 BlkEx BT"/>
      <w:b/>
      <w:bCs/>
      <w:color w:val="6E2500"/>
      <w:sz w:val="32"/>
      <w:szCs w:val="32"/>
      <w:lang w:val="en-US"/>
    </w:rPr>
  </w:style>
  <w:style w:type="paragraph" w:customStyle="1" w:styleId="HeadingLv1">
    <w:name w:val="Heading Lv1"/>
    <w:basedOn w:val="Normal"/>
    <w:autoRedefine/>
    <w:pPr>
      <w:spacing w:before="80" w:after="80" w:line="240" w:lineRule="auto"/>
      <w:jc w:val="center"/>
    </w:pPr>
    <w:rPr>
      <w:b/>
      <w:color w:val="6E2500"/>
    </w:rPr>
  </w:style>
  <w:style w:type="paragraph" w:customStyle="1" w:styleId="HeadingLv2">
    <w:name w:val="Heading Lv2"/>
    <w:basedOn w:val="Bang"/>
    <w:autoRedefine/>
    <w:rPr>
      <w:b/>
      <w:bCs/>
      <w:color w:val="003400"/>
    </w:rPr>
  </w:style>
  <w:style w:type="paragraph" w:styleId="ListBullet">
    <w:name w:val="List Bullet"/>
    <w:basedOn w:val="Normal"/>
    <w:autoRedefine/>
    <w:pPr>
      <w:numPr>
        <w:numId w:val="10"/>
      </w:numPr>
      <w:tabs>
        <w:tab w:val="clear" w:pos="0"/>
        <w:tab w:val="num" w:pos="851"/>
      </w:tabs>
      <w:ind w:left="851" w:hanging="284"/>
    </w:pPr>
    <w:rPr>
      <w:rFonts w:ascii="Arial" w:hAnsi="Arial" w:cs="Arial"/>
      <w:sz w:val="18"/>
      <w:szCs w:val="18"/>
    </w:rPr>
  </w:style>
  <w:style w:type="paragraph" w:customStyle="1" w:styleId="Heading1H1">
    <w:name w:val="Heading 1.H1"/>
    <w:basedOn w:val="Normal"/>
    <w:next w:val="Normal"/>
    <w:pPr>
      <w:tabs>
        <w:tab w:val="num" w:pos="709"/>
      </w:tabs>
      <w:spacing w:before="240" w:after="240" w:line="240" w:lineRule="auto"/>
      <w:ind w:left="360" w:hanging="360"/>
      <w:outlineLvl w:val="0"/>
    </w:pPr>
    <w:rPr>
      <w:rFonts w:cs="Times New Roman"/>
      <w:b/>
      <w:bCs/>
      <w:caps/>
      <w:kern w:val="28"/>
      <w:sz w:val="24"/>
      <w:lang w:val="en-AU"/>
    </w:rPr>
  </w:style>
  <w:style w:type="paragraph" w:customStyle="1" w:styleId="Heading2H2">
    <w:name w:val="Heading 2.H2"/>
    <w:basedOn w:val="Normal"/>
    <w:next w:val="Normal"/>
    <w:pPr>
      <w:tabs>
        <w:tab w:val="num" w:pos="709"/>
      </w:tabs>
      <w:spacing w:before="240" w:after="200" w:line="240" w:lineRule="auto"/>
      <w:ind w:left="360" w:hanging="360"/>
      <w:jc w:val="both"/>
      <w:outlineLvl w:val="1"/>
    </w:pPr>
    <w:rPr>
      <w:rFonts w:cs="Times New Roman"/>
      <w:b/>
      <w:bCs/>
      <w:lang w:val="en-AU"/>
    </w:rPr>
  </w:style>
  <w:style w:type="paragraph" w:customStyle="1" w:styleId="References">
    <w:name w:val="References"/>
    <w:basedOn w:val="ListNumber"/>
    <w:pPr>
      <w:numPr>
        <w:numId w:val="0"/>
      </w:numPr>
      <w:tabs>
        <w:tab w:val="num" w:pos="360"/>
      </w:tabs>
      <w:spacing w:before="120"/>
      <w:ind w:left="360" w:right="-360" w:hanging="360"/>
    </w:pPr>
    <w:rPr>
      <w:rFonts w:ascii="Arial" w:hAnsi="Arial" w:cs="Arial"/>
      <w:sz w:val="18"/>
      <w:szCs w:val="18"/>
      <w:lang w:val="en-GB"/>
    </w:rPr>
  </w:style>
  <w:style w:type="paragraph" w:styleId="MessageHeader">
    <w:name w:val="Message Header"/>
    <w:basedOn w:val="BodyText"/>
    <w:pPr>
      <w:keepLines/>
      <w:tabs>
        <w:tab w:val="num" w:pos="567"/>
      </w:tabs>
      <w:spacing w:before="120" w:line="415" w:lineRule="atLeast"/>
      <w:ind w:left="1560" w:hanging="720"/>
      <w:jc w:val="left"/>
    </w:pPr>
    <w:rPr>
      <w:rFonts w:ascii="Arial" w:hAnsi="Arial" w:cs="Arial"/>
      <w:sz w:val="18"/>
      <w:szCs w:val="18"/>
      <w:lang w:val="en-AU"/>
    </w:rPr>
  </w:style>
  <w:style w:type="paragraph" w:styleId="ListNumber">
    <w:name w:val="List Number"/>
    <w:basedOn w:val="Normal"/>
    <w:pPr>
      <w:numPr>
        <w:numId w:val="6"/>
      </w:numPr>
      <w:spacing w:before="0" w:line="240" w:lineRule="auto"/>
    </w:pPr>
    <w:rPr>
      <w:rFonts w:cs="Times New Roman"/>
    </w:rPr>
  </w:style>
  <w:style w:type="paragraph" w:styleId="DocumentMap">
    <w:name w:val="Document Map"/>
    <w:basedOn w:val="Normal"/>
    <w:semiHidden/>
    <w:rsid w:val="005F5288"/>
    <w:pPr>
      <w:shd w:val="clear" w:color="auto" w:fill="000080"/>
    </w:pPr>
    <w:rPr>
      <w:szCs w:val="20"/>
    </w:rPr>
  </w:style>
  <w:style w:type="table" w:styleId="TableGrid">
    <w:name w:val="Table Grid"/>
    <w:basedOn w:val="TableNormal"/>
    <w:pPr>
      <w:widowControl w:val="0"/>
      <w:spacing w:before="120"/>
      <w:ind w:left="547"/>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Char">
    <w:name w:val="1 Char"/>
    <w:rsid w:val="000E7453"/>
    <w:pPr>
      <w:spacing w:after="160" w:line="240" w:lineRule="exact"/>
    </w:pPr>
    <w:rPr>
      <w:rFonts w:ascii="Verdana" w:hAnsi="Verdana"/>
      <w:sz w:val="22"/>
    </w:rPr>
  </w:style>
  <w:style w:type="paragraph" w:customStyle="1" w:styleId="StyleCentered">
    <w:name w:val="Style Centered"/>
    <w:basedOn w:val="Normal"/>
    <w:rsid w:val="000E7453"/>
    <w:pPr>
      <w:keepNext w:val="0"/>
      <w:spacing w:after="120" w:line="240" w:lineRule="auto"/>
      <w:jc w:val="center"/>
    </w:pPr>
    <w:rPr>
      <w:rFonts w:ascii="Arial" w:hAnsi="Arial" w:cs="Arial"/>
      <w:b/>
      <w:bCs/>
      <w:sz w:val="28"/>
      <w:szCs w:val="28"/>
    </w:rPr>
  </w:style>
  <w:style w:type="paragraph" w:customStyle="1" w:styleId="emrule1">
    <w:name w:val="em rule 1"/>
    <w:basedOn w:val="Normal"/>
    <w:rsid w:val="006D00A2"/>
    <w:pPr>
      <w:keepNext w:val="0"/>
      <w:numPr>
        <w:numId w:val="12"/>
      </w:numPr>
      <w:tabs>
        <w:tab w:val="clear" w:pos="1211"/>
        <w:tab w:val="left" w:pos="851"/>
      </w:tabs>
      <w:spacing w:line="320" w:lineRule="atLeast"/>
      <w:ind w:left="851" w:hanging="284"/>
      <w:jc w:val="both"/>
    </w:pPr>
    <w:rPr>
      <w:rFonts w:cs="Times New Roman"/>
      <w:sz w:val="26"/>
      <w:szCs w:val="20"/>
    </w:rPr>
  </w:style>
  <w:style w:type="paragraph" w:customStyle="1" w:styleId="DefaultParagraphFontParaCharCharCharCharChar">
    <w:name w:val="Default Paragraph Font Para Char Char Char Char Char"/>
    <w:autoRedefine/>
    <w:rsid w:val="006D00A2"/>
    <w:pPr>
      <w:tabs>
        <w:tab w:val="num" w:pos="922"/>
      </w:tabs>
      <w:spacing w:after="160" w:line="240" w:lineRule="exact"/>
      <w:ind w:left="922" w:hanging="360"/>
    </w:pPr>
    <w:rPr>
      <w:rFonts w:ascii="Verdana" w:hAnsi="Verdana"/>
    </w:rPr>
  </w:style>
  <w:style w:type="paragraph" w:customStyle="1" w:styleId="MyNormal">
    <w:name w:val="MyNormal"/>
    <w:basedOn w:val="Normal"/>
    <w:link w:val="MyNormalChar"/>
    <w:rsid w:val="00B45357"/>
    <w:pPr>
      <w:keepNext w:val="0"/>
      <w:numPr>
        <w:numId w:val="13"/>
      </w:numPr>
      <w:spacing w:after="120" w:line="240" w:lineRule="auto"/>
      <w:jc w:val="both"/>
    </w:pPr>
    <w:rPr>
      <w:rFonts w:cs="Times New Roman"/>
      <w:sz w:val="24"/>
      <w:lang w:val="x-none" w:eastAsia="x-none"/>
    </w:rPr>
  </w:style>
  <w:style w:type="paragraph" w:customStyle="1" w:styleId="hinh">
    <w:name w:val="hinh"/>
    <w:autoRedefine/>
    <w:rsid w:val="000E21F2"/>
    <w:pPr>
      <w:keepNext/>
      <w:spacing w:before="120" w:after="120" w:line="360" w:lineRule="auto"/>
      <w:jc w:val="center"/>
    </w:pPr>
    <w:rPr>
      <w:rFonts w:cs="Tahoma"/>
      <w:i/>
      <w:sz w:val="22"/>
      <w:szCs w:val="22"/>
    </w:rPr>
  </w:style>
  <w:style w:type="character" w:customStyle="1" w:styleId="NormalIndent1">
    <w:name w:val="Normal Indent1"/>
    <w:aliases w:val="Normal Indent Char1 Char1,Normal Indent Char1 Char Char Char Char Char Char Char Char Char Char Char1 Char Char Char Char1,Normal Indent Char Char1, Char Char Char1, Char Char Char  Char1,Normal Indent2, Char Char Char  Char Char Char1"/>
    <w:rsid w:val="00B45357"/>
    <w:rPr>
      <w:sz w:val="24"/>
      <w:szCs w:val="24"/>
      <w:lang w:val="en-US" w:eastAsia="en-US" w:bidi="ar-SA"/>
    </w:rPr>
  </w:style>
  <w:style w:type="character" w:customStyle="1" w:styleId="MyNormalChar">
    <w:name w:val="MyNormal Char"/>
    <w:link w:val="MyNormal"/>
    <w:rsid w:val="00B45357"/>
    <w:rPr>
      <w:sz w:val="24"/>
      <w:szCs w:val="24"/>
      <w:lang w:val="x-none" w:eastAsia="x-none"/>
    </w:rPr>
  </w:style>
  <w:style w:type="paragraph" w:customStyle="1" w:styleId="table">
    <w:name w:val="table"/>
    <w:basedOn w:val="Normal"/>
    <w:rsid w:val="00B349D3"/>
    <w:pPr>
      <w:keepNext w:val="0"/>
      <w:spacing w:before="60" w:after="60" w:line="240" w:lineRule="atLeast"/>
      <w:jc w:val="both"/>
    </w:pPr>
    <w:rPr>
      <w:rFonts w:cs="Times New Roman"/>
      <w:sz w:val="24"/>
    </w:rPr>
  </w:style>
  <w:style w:type="paragraph" w:customStyle="1" w:styleId="Char">
    <w:name w:val="Char"/>
    <w:rsid w:val="008F1396"/>
    <w:pPr>
      <w:spacing w:after="160" w:line="240" w:lineRule="exact"/>
    </w:pPr>
    <w:rPr>
      <w:rFonts w:ascii="Verdana" w:hAnsi="Verdana"/>
    </w:rPr>
  </w:style>
  <w:style w:type="paragraph" w:customStyle="1" w:styleId="Char0">
    <w:name w:val="Char"/>
    <w:basedOn w:val="Normal"/>
    <w:next w:val="Heading1"/>
    <w:autoRedefine/>
    <w:semiHidden/>
    <w:rsid w:val="0070587D"/>
    <w:pPr>
      <w:keepNext w:val="0"/>
      <w:spacing w:before="0" w:after="160" w:line="240" w:lineRule="exact"/>
    </w:pPr>
    <w:rPr>
      <w:rFonts w:ascii="Arial" w:hAnsi="Arial" w:cs="Arial"/>
      <w:smallCaps/>
      <w:szCs w:val="22"/>
    </w:rPr>
  </w:style>
  <w:style w:type="paragraph" w:styleId="CommentSubject">
    <w:name w:val="annotation subject"/>
    <w:basedOn w:val="CommentText"/>
    <w:next w:val="CommentText"/>
    <w:link w:val="CommentSubjectChar"/>
    <w:rsid w:val="005953C3"/>
    <w:pPr>
      <w:spacing w:before="120"/>
      <w:jc w:val="left"/>
    </w:pPr>
    <w:rPr>
      <w:rFonts w:ascii="Times New Roman" w:hAnsi="Times New Roman" w:cs="Tahoma"/>
      <w:b/>
      <w:bCs/>
      <w:sz w:val="20"/>
      <w:szCs w:val="20"/>
    </w:rPr>
  </w:style>
  <w:style w:type="character" w:customStyle="1" w:styleId="CommentTextChar">
    <w:name w:val="Comment Text Char"/>
    <w:link w:val="CommentText"/>
    <w:semiHidden/>
    <w:rsid w:val="005953C3"/>
    <w:rPr>
      <w:rFonts w:ascii=".VnTime" w:hAnsi=".VnTime"/>
      <w:sz w:val="22"/>
      <w:szCs w:val="24"/>
    </w:rPr>
  </w:style>
  <w:style w:type="character" w:customStyle="1" w:styleId="CommentSubjectChar">
    <w:name w:val="Comment Subject Char"/>
    <w:basedOn w:val="CommentTextChar"/>
    <w:link w:val="CommentSubject"/>
    <w:rsid w:val="005953C3"/>
    <w:rPr>
      <w:rFonts w:ascii=".VnTime" w:hAnsi=".VnTime"/>
      <w:sz w:val="22"/>
      <w:szCs w:val="24"/>
    </w:rPr>
  </w:style>
  <w:style w:type="paragraph" w:styleId="BalloonText">
    <w:name w:val="Balloon Text"/>
    <w:basedOn w:val="Normal"/>
    <w:link w:val="BalloonTextChar"/>
    <w:rsid w:val="005953C3"/>
    <w:pPr>
      <w:spacing w:before="0" w:line="240" w:lineRule="auto"/>
    </w:pPr>
    <w:rPr>
      <w:rFonts w:ascii="Tahoma" w:hAnsi="Tahoma" w:cs="Times New Roman"/>
      <w:sz w:val="16"/>
      <w:szCs w:val="16"/>
      <w:lang w:val="x-none" w:eastAsia="x-none"/>
    </w:rPr>
  </w:style>
  <w:style w:type="character" w:customStyle="1" w:styleId="BalloonTextChar">
    <w:name w:val="Balloon Text Char"/>
    <w:link w:val="BalloonText"/>
    <w:rsid w:val="005953C3"/>
    <w:rPr>
      <w:rFonts w:ascii="Tahoma" w:hAnsi="Tahoma" w:cs="Tahoma"/>
      <w:sz w:val="16"/>
      <w:szCs w:val="16"/>
    </w:rPr>
  </w:style>
  <w:style w:type="character" w:customStyle="1" w:styleId="Heading3Char">
    <w:name w:val="Heading 3 Char"/>
    <w:aliases w:val="h3 Char,h31 Char1,h31 Char Char,Heading 3 Char Char Char,H3 Char,d Char"/>
    <w:link w:val="Heading3"/>
    <w:rsid w:val="00E945CA"/>
    <w:rPr>
      <w:b/>
      <w:color w:val="000000"/>
      <w:sz w:val="24"/>
      <w:szCs w:val="24"/>
      <w:lang w:val="x-none" w:eastAsia="x-none"/>
    </w:rPr>
  </w:style>
  <w:style w:type="paragraph" w:styleId="TOCHeading">
    <w:name w:val="TOC Heading"/>
    <w:basedOn w:val="Heading1"/>
    <w:next w:val="Normal"/>
    <w:uiPriority w:val="39"/>
    <w:unhideWhenUsed/>
    <w:qFormat/>
    <w:rsid w:val="008E0279"/>
    <w:pPr>
      <w:keepLines/>
      <w:pageBreakBefore w:val="0"/>
      <w:numPr>
        <w:numId w:val="0"/>
      </w:numPr>
      <w:spacing w:before="480" w:after="0" w:line="276" w:lineRule="auto"/>
      <w:outlineLvl w:val="9"/>
    </w:pPr>
    <w:rPr>
      <w:rFonts w:ascii="Cambria" w:hAnsi="Cambria"/>
      <w:bCs/>
      <w:caps w:val="0"/>
      <w:color w:val="365F91"/>
      <w:kern w:val="0"/>
      <w:sz w:val="28"/>
      <w:szCs w:val="28"/>
    </w:rPr>
  </w:style>
  <w:style w:type="character" w:customStyle="1" w:styleId="FooterChar">
    <w:name w:val="Footer Char"/>
    <w:basedOn w:val="DefaultParagraphFont"/>
    <w:link w:val="Footer"/>
    <w:uiPriority w:val="99"/>
    <w:rsid w:val="00C2516D"/>
    <w:rPr>
      <w:rFonts w:cs="Tahoma"/>
      <w:sz w:val="22"/>
      <w:szCs w:val="24"/>
    </w:rPr>
  </w:style>
  <w:style w:type="paragraph" w:styleId="ListParagraph">
    <w:name w:val="List Paragraph"/>
    <w:aliases w:val="List Paragraph 1,My checklist,lp1,List Paragraph1,lp11 Char,lp1 Char,List Paragraph1 Char Char,lp11,bullet,Bullet L1,Norm,abc,Nga 3,Đoạn của Danh sách,List Paragraph11,Paragraph,List Paragraph111,List Paragraph2,List Paragraph1111,liet k"/>
    <w:basedOn w:val="Normal"/>
    <w:link w:val="ListParagraphChar"/>
    <w:uiPriority w:val="34"/>
    <w:qFormat/>
    <w:rsid w:val="00607D16"/>
    <w:pPr>
      <w:ind w:left="720"/>
      <w:contextualSpacing/>
    </w:pPr>
  </w:style>
  <w:style w:type="character" w:customStyle="1" w:styleId="NormalIndentChar">
    <w:name w:val="Normal Indent Char"/>
    <w:link w:val="NormalIndent"/>
    <w:locked/>
    <w:rsid w:val="001347EB"/>
    <w:rPr>
      <w:sz w:val="24"/>
      <w:szCs w:val="24"/>
    </w:rPr>
  </w:style>
  <w:style w:type="character" w:customStyle="1" w:styleId="ListParagraphChar">
    <w:name w:val="List Paragraph Char"/>
    <w:aliases w:val="List Paragraph 1 Char,My checklist Char,lp1 Char1,List Paragraph1 Char,lp11 Char Char,lp1 Char Char,List Paragraph1 Char Char Char,lp11 Char1,bullet Char,Bullet L1 Char,Norm Char,abc Char,Nga 3 Char,Đoạn của Danh sách Char"/>
    <w:link w:val="ListParagraph"/>
    <w:uiPriority w:val="34"/>
    <w:qFormat/>
    <w:rsid w:val="007E2535"/>
    <w:rPr>
      <w:rFonts w:cs="Tahoma"/>
      <w:sz w:val="22"/>
      <w:szCs w:val="24"/>
    </w:rPr>
  </w:style>
  <w:style w:type="character" w:customStyle="1" w:styleId="Heading2Char2">
    <w:name w:val="Heading 2 Char2"/>
    <w:aliases w:val="l2 Char2,H2 Char2,h21 Char2,Chapter Number/Appendix Letter Char,chn Char,h2 Char2,Level 2 Topic Heading Char,Heading 2 Char Char1,l2 Char Char1,H2 Char Char1,h21 Char Char Char,Heading 2 Char1 Char,Heading 2 Char Char Char,l2 Char1 Char"/>
    <w:link w:val="Heading2"/>
    <w:rsid w:val="00A0083A"/>
    <w:rPr>
      <w:b/>
      <w:color w:val="000000"/>
      <w:sz w:val="24"/>
      <w:szCs w:val="24"/>
    </w:rPr>
  </w:style>
  <w:style w:type="character" w:customStyle="1" w:styleId="z-label">
    <w:name w:val="z-label"/>
    <w:basedOn w:val="DefaultParagraphFont"/>
    <w:rsid w:val="00447C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326567">
      <w:bodyDiv w:val="1"/>
      <w:marLeft w:val="0"/>
      <w:marRight w:val="0"/>
      <w:marTop w:val="0"/>
      <w:marBottom w:val="0"/>
      <w:divBdr>
        <w:top w:val="none" w:sz="0" w:space="0" w:color="auto"/>
        <w:left w:val="none" w:sz="0" w:space="0" w:color="auto"/>
        <w:bottom w:val="none" w:sz="0" w:space="0" w:color="auto"/>
        <w:right w:val="none" w:sz="0" w:space="0" w:color="auto"/>
      </w:divBdr>
    </w:div>
    <w:div w:id="175463959">
      <w:bodyDiv w:val="1"/>
      <w:marLeft w:val="0"/>
      <w:marRight w:val="0"/>
      <w:marTop w:val="0"/>
      <w:marBottom w:val="0"/>
      <w:divBdr>
        <w:top w:val="none" w:sz="0" w:space="0" w:color="auto"/>
        <w:left w:val="none" w:sz="0" w:space="0" w:color="auto"/>
        <w:bottom w:val="none" w:sz="0" w:space="0" w:color="auto"/>
        <w:right w:val="none" w:sz="0" w:space="0" w:color="auto"/>
      </w:divBdr>
    </w:div>
    <w:div w:id="187957319">
      <w:bodyDiv w:val="1"/>
      <w:marLeft w:val="0"/>
      <w:marRight w:val="0"/>
      <w:marTop w:val="0"/>
      <w:marBottom w:val="0"/>
      <w:divBdr>
        <w:top w:val="none" w:sz="0" w:space="0" w:color="auto"/>
        <w:left w:val="none" w:sz="0" w:space="0" w:color="auto"/>
        <w:bottom w:val="none" w:sz="0" w:space="0" w:color="auto"/>
        <w:right w:val="none" w:sz="0" w:space="0" w:color="auto"/>
      </w:divBdr>
    </w:div>
    <w:div w:id="286736274">
      <w:bodyDiv w:val="1"/>
      <w:marLeft w:val="0"/>
      <w:marRight w:val="0"/>
      <w:marTop w:val="0"/>
      <w:marBottom w:val="0"/>
      <w:divBdr>
        <w:top w:val="none" w:sz="0" w:space="0" w:color="auto"/>
        <w:left w:val="none" w:sz="0" w:space="0" w:color="auto"/>
        <w:bottom w:val="none" w:sz="0" w:space="0" w:color="auto"/>
        <w:right w:val="none" w:sz="0" w:space="0" w:color="auto"/>
      </w:divBdr>
    </w:div>
    <w:div w:id="339091652">
      <w:bodyDiv w:val="1"/>
      <w:marLeft w:val="0"/>
      <w:marRight w:val="0"/>
      <w:marTop w:val="0"/>
      <w:marBottom w:val="0"/>
      <w:divBdr>
        <w:top w:val="none" w:sz="0" w:space="0" w:color="auto"/>
        <w:left w:val="none" w:sz="0" w:space="0" w:color="auto"/>
        <w:bottom w:val="none" w:sz="0" w:space="0" w:color="auto"/>
        <w:right w:val="none" w:sz="0" w:space="0" w:color="auto"/>
      </w:divBdr>
    </w:div>
    <w:div w:id="814374176">
      <w:bodyDiv w:val="1"/>
      <w:marLeft w:val="0"/>
      <w:marRight w:val="0"/>
      <w:marTop w:val="0"/>
      <w:marBottom w:val="0"/>
      <w:divBdr>
        <w:top w:val="none" w:sz="0" w:space="0" w:color="auto"/>
        <w:left w:val="none" w:sz="0" w:space="0" w:color="auto"/>
        <w:bottom w:val="none" w:sz="0" w:space="0" w:color="auto"/>
        <w:right w:val="none" w:sz="0" w:space="0" w:color="auto"/>
      </w:divBdr>
    </w:div>
    <w:div w:id="832717811">
      <w:bodyDiv w:val="1"/>
      <w:marLeft w:val="0"/>
      <w:marRight w:val="0"/>
      <w:marTop w:val="0"/>
      <w:marBottom w:val="0"/>
      <w:divBdr>
        <w:top w:val="none" w:sz="0" w:space="0" w:color="auto"/>
        <w:left w:val="none" w:sz="0" w:space="0" w:color="auto"/>
        <w:bottom w:val="none" w:sz="0" w:space="0" w:color="auto"/>
        <w:right w:val="none" w:sz="0" w:space="0" w:color="auto"/>
      </w:divBdr>
    </w:div>
    <w:div w:id="1051804813">
      <w:bodyDiv w:val="1"/>
      <w:marLeft w:val="0"/>
      <w:marRight w:val="0"/>
      <w:marTop w:val="0"/>
      <w:marBottom w:val="0"/>
      <w:divBdr>
        <w:top w:val="none" w:sz="0" w:space="0" w:color="auto"/>
        <w:left w:val="none" w:sz="0" w:space="0" w:color="auto"/>
        <w:bottom w:val="none" w:sz="0" w:space="0" w:color="auto"/>
        <w:right w:val="none" w:sz="0" w:space="0" w:color="auto"/>
      </w:divBdr>
    </w:div>
    <w:div w:id="1099373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21" Type="http://schemas.openxmlformats.org/officeDocument/2006/relationships/image" Target="media/image15.png"/><Relationship Id="rId42" Type="http://schemas.openxmlformats.org/officeDocument/2006/relationships/image" Target="media/image36.png"/><Relationship Id="rId47" Type="http://schemas.openxmlformats.org/officeDocument/2006/relationships/image" Target="media/image41.png"/><Relationship Id="rId63" Type="http://schemas.openxmlformats.org/officeDocument/2006/relationships/image" Target="media/image57.png"/><Relationship Id="rId68"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7.png"/><Relationship Id="rId58" Type="http://schemas.openxmlformats.org/officeDocument/2006/relationships/image" Target="media/image52.png"/><Relationship Id="rId66" Type="http://schemas.openxmlformats.org/officeDocument/2006/relationships/header" Target="header1.xml"/><Relationship Id="rId5" Type="http://schemas.openxmlformats.org/officeDocument/2006/relationships/webSettings" Target="webSettings.xml"/><Relationship Id="rId61" Type="http://schemas.openxmlformats.org/officeDocument/2006/relationships/image" Target="media/image55.png"/><Relationship Id="rId19" Type="http://schemas.openxmlformats.org/officeDocument/2006/relationships/image" Target="media/image1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image" Target="media/image50.png"/><Relationship Id="rId64" Type="http://schemas.openxmlformats.org/officeDocument/2006/relationships/image" Target="media/image58.png"/><Relationship Id="rId69" Type="http://schemas.openxmlformats.org/officeDocument/2006/relationships/footer" Target="footer2.xml"/><Relationship Id="rId8" Type="http://schemas.openxmlformats.org/officeDocument/2006/relationships/image" Target="media/image2.png"/><Relationship Id="rId51" Type="http://schemas.openxmlformats.org/officeDocument/2006/relationships/image" Target="media/image45.png"/><Relationship Id="rId3" Type="http://schemas.openxmlformats.org/officeDocument/2006/relationships/styles" Target="style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image" Target="media/image53.png"/><Relationship Id="rId67" Type="http://schemas.openxmlformats.org/officeDocument/2006/relationships/header" Target="header2.xml"/><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image" Target="media/image56.png"/><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png"/><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image" Target="media/image59.png"/><Relationship Id="rId4" Type="http://schemas.openxmlformats.org/officeDocument/2006/relationships/settings" Target="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png"/><Relationship Id="rId34" Type="http://schemas.openxmlformats.org/officeDocument/2006/relationships/image" Target="media/image28.png"/><Relationship Id="rId50" Type="http://schemas.openxmlformats.org/officeDocument/2006/relationships/image" Target="media/image44.png"/><Relationship Id="rId55" Type="http://schemas.openxmlformats.org/officeDocument/2006/relationships/image" Target="media/image49.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G:\PROJECTS\CMM-4\Document\Fsoft\Software\Template\Template_CM%20pla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0E7FEE-9D5C-424A-B7E9-6D36633550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Template_CM plan</Template>
  <TotalTime>5624</TotalTime>
  <Pages>25</Pages>
  <Words>2426</Words>
  <Characters>13830</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User manual template</vt:lpstr>
    </vt:vector>
  </TitlesOfParts>
  <Company/>
  <LinksUpToDate>false</LinksUpToDate>
  <CharactersWithSpaces>16224</CharactersWithSpaces>
  <SharedDoc>false</SharedDoc>
  <HLinks>
    <vt:vector size="144" baseType="variant">
      <vt:variant>
        <vt:i4>1114170</vt:i4>
      </vt:variant>
      <vt:variant>
        <vt:i4>142</vt:i4>
      </vt:variant>
      <vt:variant>
        <vt:i4>0</vt:i4>
      </vt:variant>
      <vt:variant>
        <vt:i4>5</vt:i4>
      </vt:variant>
      <vt:variant>
        <vt:lpwstr/>
      </vt:variant>
      <vt:variant>
        <vt:lpwstr>_Toc55827504</vt:lpwstr>
      </vt:variant>
      <vt:variant>
        <vt:i4>1441850</vt:i4>
      </vt:variant>
      <vt:variant>
        <vt:i4>136</vt:i4>
      </vt:variant>
      <vt:variant>
        <vt:i4>0</vt:i4>
      </vt:variant>
      <vt:variant>
        <vt:i4>5</vt:i4>
      </vt:variant>
      <vt:variant>
        <vt:lpwstr/>
      </vt:variant>
      <vt:variant>
        <vt:lpwstr>_Toc55827503</vt:lpwstr>
      </vt:variant>
      <vt:variant>
        <vt:i4>1507386</vt:i4>
      </vt:variant>
      <vt:variant>
        <vt:i4>130</vt:i4>
      </vt:variant>
      <vt:variant>
        <vt:i4>0</vt:i4>
      </vt:variant>
      <vt:variant>
        <vt:i4>5</vt:i4>
      </vt:variant>
      <vt:variant>
        <vt:lpwstr/>
      </vt:variant>
      <vt:variant>
        <vt:lpwstr>_Toc55827502</vt:lpwstr>
      </vt:variant>
      <vt:variant>
        <vt:i4>1310778</vt:i4>
      </vt:variant>
      <vt:variant>
        <vt:i4>124</vt:i4>
      </vt:variant>
      <vt:variant>
        <vt:i4>0</vt:i4>
      </vt:variant>
      <vt:variant>
        <vt:i4>5</vt:i4>
      </vt:variant>
      <vt:variant>
        <vt:lpwstr/>
      </vt:variant>
      <vt:variant>
        <vt:lpwstr>_Toc55827501</vt:lpwstr>
      </vt:variant>
      <vt:variant>
        <vt:i4>1376314</vt:i4>
      </vt:variant>
      <vt:variant>
        <vt:i4>118</vt:i4>
      </vt:variant>
      <vt:variant>
        <vt:i4>0</vt:i4>
      </vt:variant>
      <vt:variant>
        <vt:i4>5</vt:i4>
      </vt:variant>
      <vt:variant>
        <vt:lpwstr/>
      </vt:variant>
      <vt:variant>
        <vt:lpwstr>_Toc55827500</vt:lpwstr>
      </vt:variant>
      <vt:variant>
        <vt:i4>1900595</vt:i4>
      </vt:variant>
      <vt:variant>
        <vt:i4>112</vt:i4>
      </vt:variant>
      <vt:variant>
        <vt:i4>0</vt:i4>
      </vt:variant>
      <vt:variant>
        <vt:i4>5</vt:i4>
      </vt:variant>
      <vt:variant>
        <vt:lpwstr/>
      </vt:variant>
      <vt:variant>
        <vt:lpwstr>_Toc55827499</vt:lpwstr>
      </vt:variant>
      <vt:variant>
        <vt:i4>1835059</vt:i4>
      </vt:variant>
      <vt:variant>
        <vt:i4>106</vt:i4>
      </vt:variant>
      <vt:variant>
        <vt:i4>0</vt:i4>
      </vt:variant>
      <vt:variant>
        <vt:i4>5</vt:i4>
      </vt:variant>
      <vt:variant>
        <vt:lpwstr/>
      </vt:variant>
      <vt:variant>
        <vt:lpwstr>_Toc55827498</vt:lpwstr>
      </vt:variant>
      <vt:variant>
        <vt:i4>1245235</vt:i4>
      </vt:variant>
      <vt:variant>
        <vt:i4>100</vt:i4>
      </vt:variant>
      <vt:variant>
        <vt:i4>0</vt:i4>
      </vt:variant>
      <vt:variant>
        <vt:i4>5</vt:i4>
      </vt:variant>
      <vt:variant>
        <vt:lpwstr/>
      </vt:variant>
      <vt:variant>
        <vt:lpwstr>_Toc55827497</vt:lpwstr>
      </vt:variant>
      <vt:variant>
        <vt:i4>1179699</vt:i4>
      </vt:variant>
      <vt:variant>
        <vt:i4>94</vt:i4>
      </vt:variant>
      <vt:variant>
        <vt:i4>0</vt:i4>
      </vt:variant>
      <vt:variant>
        <vt:i4>5</vt:i4>
      </vt:variant>
      <vt:variant>
        <vt:lpwstr/>
      </vt:variant>
      <vt:variant>
        <vt:lpwstr>_Toc55827496</vt:lpwstr>
      </vt:variant>
      <vt:variant>
        <vt:i4>1114163</vt:i4>
      </vt:variant>
      <vt:variant>
        <vt:i4>88</vt:i4>
      </vt:variant>
      <vt:variant>
        <vt:i4>0</vt:i4>
      </vt:variant>
      <vt:variant>
        <vt:i4>5</vt:i4>
      </vt:variant>
      <vt:variant>
        <vt:lpwstr/>
      </vt:variant>
      <vt:variant>
        <vt:lpwstr>_Toc55827495</vt:lpwstr>
      </vt:variant>
      <vt:variant>
        <vt:i4>1048627</vt:i4>
      </vt:variant>
      <vt:variant>
        <vt:i4>82</vt:i4>
      </vt:variant>
      <vt:variant>
        <vt:i4>0</vt:i4>
      </vt:variant>
      <vt:variant>
        <vt:i4>5</vt:i4>
      </vt:variant>
      <vt:variant>
        <vt:lpwstr/>
      </vt:variant>
      <vt:variant>
        <vt:lpwstr>_Toc55827494</vt:lpwstr>
      </vt:variant>
      <vt:variant>
        <vt:i4>1507379</vt:i4>
      </vt:variant>
      <vt:variant>
        <vt:i4>76</vt:i4>
      </vt:variant>
      <vt:variant>
        <vt:i4>0</vt:i4>
      </vt:variant>
      <vt:variant>
        <vt:i4>5</vt:i4>
      </vt:variant>
      <vt:variant>
        <vt:lpwstr/>
      </vt:variant>
      <vt:variant>
        <vt:lpwstr>_Toc55827493</vt:lpwstr>
      </vt:variant>
      <vt:variant>
        <vt:i4>1441843</vt:i4>
      </vt:variant>
      <vt:variant>
        <vt:i4>70</vt:i4>
      </vt:variant>
      <vt:variant>
        <vt:i4>0</vt:i4>
      </vt:variant>
      <vt:variant>
        <vt:i4>5</vt:i4>
      </vt:variant>
      <vt:variant>
        <vt:lpwstr/>
      </vt:variant>
      <vt:variant>
        <vt:lpwstr>_Toc55827492</vt:lpwstr>
      </vt:variant>
      <vt:variant>
        <vt:i4>1376307</vt:i4>
      </vt:variant>
      <vt:variant>
        <vt:i4>64</vt:i4>
      </vt:variant>
      <vt:variant>
        <vt:i4>0</vt:i4>
      </vt:variant>
      <vt:variant>
        <vt:i4>5</vt:i4>
      </vt:variant>
      <vt:variant>
        <vt:lpwstr/>
      </vt:variant>
      <vt:variant>
        <vt:lpwstr>_Toc55827491</vt:lpwstr>
      </vt:variant>
      <vt:variant>
        <vt:i4>1310771</vt:i4>
      </vt:variant>
      <vt:variant>
        <vt:i4>58</vt:i4>
      </vt:variant>
      <vt:variant>
        <vt:i4>0</vt:i4>
      </vt:variant>
      <vt:variant>
        <vt:i4>5</vt:i4>
      </vt:variant>
      <vt:variant>
        <vt:lpwstr/>
      </vt:variant>
      <vt:variant>
        <vt:lpwstr>_Toc55827490</vt:lpwstr>
      </vt:variant>
      <vt:variant>
        <vt:i4>1900594</vt:i4>
      </vt:variant>
      <vt:variant>
        <vt:i4>52</vt:i4>
      </vt:variant>
      <vt:variant>
        <vt:i4>0</vt:i4>
      </vt:variant>
      <vt:variant>
        <vt:i4>5</vt:i4>
      </vt:variant>
      <vt:variant>
        <vt:lpwstr/>
      </vt:variant>
      <vt:variant>
        <vt:lpwstr>_Toc55827489</vt:lpwstr>
      </vt:variant>
      <vt:variant>
        <vt:i4>1835058</vt:i4>
      </vt:variant>
      <vt:variant>
        <vt:i4>46</vt:i4>
      </vt:variant>
      <vt:variant>
        <vt:i4>0</vt:i4>
      </vt:variant>
      <vt:variant>
        <vt:i4>5</vt:i4>
      </vt:variant>
      <vt:variant>
        <vt:lpwstr/>
      </vt:variant>
      <vt:variant>
        <vt:lpwstr>_Toc55827488</vt:lpwstr>
      </vt:variant>
      <vt:variant>
        <vt:i4>1245234</vt:i4>
      </vt:variant>
      <vt:variant>
        <vt:i4>40</vt:i4>
      </vt:variant>
      <vt:variant>
        <vt:i4>0</vt:i4>
      </vt:variant>
      <vt:variant>
        <vt:i4>5</vt:i4>
      </vt:variant>
      <vt:variant>
        <vt:lpwstr/>
      </vt:variant>
      <vt:variant>
        <vt:lpwstr>_Toc55827487</vt:lpwstr>
      </vt:variant>
      <vt:variant>
        <vt:i4>1179698</vt:i4>
      </vt:variant>
      <vt:variant>
        <vt:i4>34</vt:i4>
      </vt:variant>
      <vt:variant>
        <vt:i4>0</vt:i4>
      </vt:variant>
      <vt:variant>
        <vt:i4>5</vt:i4>
      </vt:variant>
      <vt:variant>
        <vt:lpwstr/>
      </vt:variant>
      <vt:variant>
        <vt:lpwstr>_Toc55827486</vt:lpwstr>
      </vt:variant>
      <vt:variant>
        <vt:i4>1114162</vt:i4>
      </vt:variant>
      <vt:variant>
        <vt:i4>28</vt:i4>
      </vt:variant>
      <vt:variant>
        <vt:i4>0</vt:i4>
      </vt:variant>
      <vt:variant>
        <vt:i4>5</vt:i4>
      </vt:variant>
      <vt:variant>
        <vt:lpwstr/>
      </vt:variant>
      <vt:variant>
        <vt:lpwstr>_Toc55827485</vt:lpwstr>
      </vt:variant>
      <vt:variant>
        <vt:i4>1048626</vt:i4>
      </vt:variant>
      <vt:variant>
        <vt:i4>22</vt:i4>
      </vt:variant>
      <vt:variant>
        <vt:i4>0</vt:i4>
      </vt:variant>
      <vt:variant>
        <vt:i4>5</vt:i4>
      </vt:variant>
      <vt:variant>
        <vt:lpwstr/>
      </vt:variant>
      <vt:variant>
        <vt:lpwstr>_Toc55827484</vt:lpwstr>
      </vt:variant>
      <vt:variant>
        <vt:i4>1507378</vt:i4>
      </vt:variant>
      <vt:variant>
        <vt:i4>16</vt:i4>
      </vt:variant>
      <vt:variant>
        <vt:i4>0</vt:i4>
      </vt:variant>
      <vt:variant>
        <vt:i4>5</vt:i4>
      </vt:variant>
      <vt:variant>
        <vt:lpwstr/>
      </vt:variant>
      <vt:variant>
        <vt:lpwstr>_Toc55827483</vt:lpwstr>
      </vt:variant>
      <vt:variant>
        <vt:i4>1441842</vt:i4>
      </vt:variant>
      <vt:variant>
        <vt:i4>10</vt:i4>
      </vt:variant>
      <vt:variant>
        <vt:i4>0</vt:i4>
      </vt:variant>
      <vt:variant>
        <vt:i4>5</vt:i4>
      </vt:variant>
      <vt:variant>
        <vt:lpwstr/>
      </vt:variant>
      <vt:variant>
        <vt:lpwstr>_Toc55827482</vt:lpwstr>
      </vt:variant>
      <vt:variant>
        <vt:i4>1376306</vt:i4>
      </vt:variant>
      <vt:variant>
        <vt:i4>4</vt:i4>
      </vt:variant>
      <vt:variant>
        <vt:i4>0</vt:i4>
      </vt:variant>
      <vt:variant>
        <vt:i4>5</vt:i4>
      </vt:variant>
      <vt:variant>
        <vt:lpwstr/>
      </vt:variant>
      <vt:variant>
        <vt:lpwstr>_Toc55827481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 manual template</dc:title>
  <dc:subject>version 1.0</dc:subject>
  <dc:creator>Bui ngoc lan</dc:creator>
  <cp:keywords>user manual</cp:keywords>
  <cp:lastModifiedBy>Mrs Linh</cp:lastModifiedBy>
  <cp:revision>1728</cp:revision>
  <cp:lastPrinted>2022-05-27T03:30:00Z</cp:lastPrinted>
  <dcterms:created xsi:type="dcterms:W3CDTF">2020-12-03T07:10:00Z</dcterms:created>
  <dcterms:modified xsi:type="dcterms:W3CDTF">2022-09-17T03:52:00Z</dcterms:modified>
</cp:coreProperties>
</file>